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/>
        <w:pict>
          <v:group style="position:absolute;margin-left:14.4pt;margin-top:566.400024pt;width:111.914104pt;height:248.639979pt;mso-position-horizontal-relative:page;mso-position-vertical-relative:page;z-index:-2419" coordorigin="288,11328" coordsize="2238,4973">
            <v:shape style="position:absolute;left:288;top:11328;width:826;height:4973" type="#_x0000_t75">
              <v:imagedata r:id="rId5" o:title=""/>
            </v:shape>
            <v:group style="position:absolute;left:1004;top:16207;width:1501;height:2" coordorigin="1004,16207" coordsize="1501,2">
              <v:shape style="position:absolute;left:1004;top:16207;width:1501;height:2" coordorigin="1004,16207" coordsize="1501,0" path="m1004,16207l2506,16207e" filled="f" stroked="t" strokeweight="2.072611pt" strokecolor="#0C0F0C">
                <v:path arrowok="t"/>
              </v:shape>
            </v:group>
            <w10:wrap type="none"/>
          </v:group>
        </w:pict>
      </w:r>
      <w:r>
        <w:rPr/>
        <w:pict>
          <v:shape style="position:absolute;margin-left:75.839996pt;margin-top:102.720001pt;width:475.200012pt;height:677.76001pt;mso-position-horizontal-relative:page;mso-position-vertical-relative:page;z-index:-2418" type="#_x0000_t75">
            <v:imagedata r:id="rId6" o:title=""/>
          </v:shape>
        </w:pict>
      </w:r>
      <w:r>
        <w:rPr/>
        <w:pict>
          <v:group style="position:absolute;margin-left:.46058pt;margin-top:43.829975pt;width:580.330978pt;height:5.130045pt;mso-position-horizontal-relative:page;mso-position-vertical-relative:page;z-index:-2417" coordorigin="9,877" coordsize="11607,103">
            <v:shape style="position:absolute;left:10176;top:902;width:922;height:77" type="#_x0000_t75">
              <v:imagedata r:id="rId7" o:title=""/>
            </v:shape>
            <v:group style="position:absolute;left:18;top:886;width:11588;height:2" coordorigin="18,886" coordsize="11588,2">
              <v:shape style="position:absolute;left:18;top:886;width:11588;height:2" coordorigin="18,886" coordsize="11588,0" path="m18,886l11607,886e" filled="f" stroked="t" strokeweight=".92116pt" strokecolor="#6B746B">
                <v:path arrowok="t"/>
              </v:shape>
            </v:group>
            <v:group style="position:absolute;left:8364;top:928;width:2837;height:2" coordorigin="8364,928" coordsize="2837,2">
              <v:shape style="position:absolute;left:8364;top:928;width:2837;height:2" coordorigin="8364,928" coordsize="2837,0" path="m8364,928l11201,928e" filled="f" stroked="t" strokeweight=".46058pt" strokecolor="#4F5754">
                <v:path arrowok="t"/>
              </v:shape>
            </v:group>
            <w10:wrap type="none"/>
          </v:group>
        </w:pict>
      </w:r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0.719999pt;height:31.68pt;mso-position-horizontal-relative:char;mso-position-vertical-relative:line" type="#_x0000_t75">
            <v:imagedata r:id="rId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1" w:after="0" w:line="519" w:lineRule="exact"/>
        <w:ind w:left="2011" w:right="-20"/>
        <w:jc w:val="left"/>
        <w:rPr>
          <w:rFonts w:ascii="Arial" w:hAnsi="Arial" w:cs="Arial" w:eastAsia="Arial"/>
          <w:sz w:val="46"/>
          <w:szCs w:val="46"/>
        </w:rPr>
      </w:pPr>
      <w:rPr/>
      <w:r>
        <w:rPr>
          <w:rFonts w:ascii="Arial" w:hAnsi="Arial" w:cs="Arial" w:eastAsia="Arial"/>
          <w:sz w:val="46"/>
          <w:szCs w:val="46"/>
          <w:color w:val="262A2A"/>
          <w:spacing w:val="0"/>
          <w:w w:val="100"/>
          <w:b/>
          <w:bCs/>
          <w:position w:val="-2"/>
        </w:rPr>
        <w:t>Th</w:t>
      </w:r>
      <w:r>
        <w:rPr>
          <w:rFonts w:ascii="Arial" w:hAnsi="Arial" w:cs="Arial" w:eastAsia="Arial"/>
          <w:sz w:val="46"/>
          <w:szCs w:val="46"/>
          <w:color w:val="262A2A"/>
          <w:spacing w:val="0"/>
          <w:w w:val="100"/>
          <w:b/>
          <w:bCs/>
          <w:position w:val="-2"/>
        </w:rPr>
        <w:t>e</w:t>
      </w:r>
      <w:r>
        <w:rPr>
          <w:rFonts w:ascii="Arial" w:hAnsi="Arial" w:cs="Arial" w:eastAsia="Arial"/>
          <w:sz w:val="46"/>
          <w:szCs w:val="46"/>
          <w:color w:val="262A2A"/>
          <w:spacing w:val="31"/>
          <w:w w:val="100"/>
          <w:b/>
          <w:bCs/>
          <w:position w:val="-2"/>
        </w:rPr>
        <w:t> </w:t>
      </w:r>
      <w:r>
        <w:rPr>
          <w:rFonts w:ascii="Arial" w:hAnsi="Arial" w:cs="Arial" w:eastAsia="Arial"/>
          <w:sz w:val="46"/>
          <w:szCs w:val="46"/>
          <w:color w:val="262A2A"/>
          <w:spacing w:val="0"/>
          <w:w w:val="100"/>
          <w:b/>
          <w:bCs/>
          <w:position w:val="-2"/>
        </w:rPr>
        <w:t>Skeletal</w:t>
      </w:r>
      <w:r>
        <w:rPr>
          <w:rFonts w:ascii="Arial" w:hAnsi="Arial" w:cs="Arial" w:eastAsia="Arial"/>
          <w:sz w:val="46"/>
          <w:szCs w:val="46"/>
          <w:color w:val="262A2A"/>
          <w:spacing w:val="27"/>
          <w:w w:val="100"/>
          <w:b/>
          <w:bCs/>
          <w:position w:val="-2"/>
        </w:rPr>
        <w:t> </w:t>
      </w:r>
      <w:r>
        <w:rPr>
          <w:rFonts w:ascii="Arial" w:hAnsi="Arial" w:cs="Arial" w:eastAsia="Arial"/>
          <w:sz w:val="46"/>
          <w:szCs w:val="46"/>
          <w:color w:val="262A2A"/>
          <w:spacing w:val="0"/>
          <w:w w:val="102"/>
          <w:b/>
          <w:bCs/>
          <w:position w:val="-2"/>
        </w:rPr>
        <w:t>System</w:t>
      </w:r>
      <w:r>
        <w:rPr>
          <w:rFonts w:ascii="Arial" w:hAnsi="Arial" w:cs="Arial" w:eastAsia="Arial"/>
          <w:sz w:val="46"/>
          <w:szCs w:val="46"/>
          <w:color w:val="000000"/>
          <w:spacing w:val="0"/>
          <w:w w:val="100"/>
          <w:position w:val="0"/>
        </w:rPr>
      </w:r>
    </w:p>
    <w:p>
      <w:pPr>
        <w:spacing w:before="5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6" w:lineRule="auto"/>
        <w:ind w:left="2831" w:right="991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05.012276pt;margin-top:-3.842574pt;width:36.793122pt;height:45.5pt;mso-position-horizontal-relative:page;mso-position-vertical-relative:paragraph;z-index:-2416" type="#_x0000_t202" filled="f" stroked="f">
            <v:textbox inset="0,0,0,0">
              <w:txbxContent>
                <w:p>
                  <w:pPr>
                    <w:spacing w:before="0" w:after="0" w:line="910" w:lineRule="exact"/>
                    <w:ind w:right="-176"/>
                    <w:jc w:val="left"/>
                    <w:rPr>
                      <w:rFonts w:ascii="Times New Roman" w:hAnsi="Times New Roman" w:cs="Times New Roman" w:eastAsia="Times New Roman"/>
                      <w:sz w:val="91"/>
                      <w:szCs w:val="91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91"/>
                      <w:szCs w:val="91"/>
                      <w:color w:val="262A2A"/>
                      <w:spacing w:val="0"/>
                      <w:w w:val="112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sz w:val="91"/>
                      <w:szCs w:val="91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ow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0"/>
          <w:w w:val="100"/>
        </w:rPr>
        <w:t>strange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woul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loo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10"/>
        </w:rPr>
        <w:t>without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-6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0"/>
          <w:w w:val="100"/>
        </w:rPr>
        <w:t>skeleton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0"/>
          <w:w w:val="100"/>
        </w:rPr>
        <w:t>!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2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262A2A"/>
          <w:spacing w:val="0"/>
          <w:w w:val="127"/>
        </w:rPr>
        <w:t>It</w:t>
      </w:r>
      <w:r>
        <w:rPr>
          <w:rFonts w:ascii="Arial" w:hAnsi="Arial" w:cs="Arial" w:eastAsia="Arial"/>
          <w:sz w:val="19"/>
          <w:szCs w:val="19"/>
          <w:color w:val="262A2A"/>
          <w:spacing w:val="-15"/>
          <w:w w:val="12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0"/>
          <w:w w:val="109"/>
        </w:rPr>
        <w:t>skeleto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0"/>
          <w:w w:val="109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3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6"/>
        </w:rPr>
        <w:t>pro­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vide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rigid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11"/>
        </w:rPr>
        <w:t>supportive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5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11"/>
        </w:rPr>
        <w:t>framewor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11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-13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0"/>
          <w:w w:val="100"/>
        </w:rPr>
        <w:t>give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0"/>
          <w:w w:val="100"/>
        </w:rPr>
        <w:t>shape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6"/>
        </w:rPr>
        <w:t>bodies.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just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8"/>
        </w:rPr>
        <w:t>beginning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8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-1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since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als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protect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0"/>
          <w:w w:val="100"/>
        </w:rPr>
        <w:t>organ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beneat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8"/>
        </w:rPr>
        <w:t>main­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28" w:lineRule="exact"/>
        <w:ind w:left="202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tain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7"/>
        </w:rPr>
        <w:t>homeostasi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7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-11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bloo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calcium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10"/>
        </w:rPr>
        <w:t>produce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bloo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0"/>
          <w:w w:val="100"/>
        </w:rPr>
        <w:t>cells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0"/>
          <w:w w:val="100"/>
        </w:rPr>
        <w:t>assist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9"/>
        </w:rPr>
        <w:t>muscula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-12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0"/>
          <w:w w:val="109"/>
        </w:rPr>
        <w:t>sys­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9" w:after="0" w:line="240" w:lineRule="auto"/>
        <w:ind w:left="202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tem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9"/>
        </w:rPr>
        <w:t>providin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9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-9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9"/>
        </w:rPr>
        <w:t>movement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-2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13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-11"/>
          <w:w w:val="11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B5052"/>
          <w:spacing w:val="0"/>
          <w:w w:val="128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5" w:lineRule="auto"/>
        <w:ind w:left="2016" w:right="896" w:firstLine="5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Afte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8"/>
        </w:rPr>
        <w:t>reviewin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8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-11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microscopic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0"/>
          <w:w w:val="112"/>
        </w:rPr>
        <w:t>structure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-10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bon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cartilage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12"/>
        </w:rPr>
        <w:t>understand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9"/>
        </w:rPr>
        <w:t>how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skeletal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tissue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formed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thei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differences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thei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9"/>
        </w:rPr>
        <w:t>importance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12"/>
        </w:rPr>
        <w:t>human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body.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Your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microscopic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9"/>
        </w:rPr>
        <w:t>investigatio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9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-1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make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0"/>
          <w:w w:val="100"/>
        </w:rPr>
        <w:t>stud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0"/>
          <w:w w:val="100"/>
        </w:rPr>
        <w:t>system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easie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0"/>
          <w:w w:val="109"/>
        </w:rPr>
        <w:t>you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logicall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progres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fro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0"/>
          <w:w w:val="100"/>
        </w:rPr>
        <w:t>vie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6"/>
        </w:rPr>
        <w:t>macroscopic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-8"/>
          <w:w w:val="10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bon</w:t>
      </w:r>
      <w:r>
        <w:rPr>
          <w:rFonts w:ascii="Times New Roman" w:hAnsi="Times New Roman" w:cs="Times New Roman" w:eastAsia="Times New Roman"/>
          <w:sz w:val="20"/>
          <w:szCs w:val="20"/>
          <w:color w:val="4B505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4B5052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0"/>
          <w:w w:val="100"/>
        </w:rPr>
        <w:t>formatio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5052"/>
          <w:spacing w:val="0"/>
          <w:w w:val="95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4B5052"/>
          <w:spacing w:val="-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0"/>
          <w:w w:val="100"/>
        </w:rPr>
        <w:t>growt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0"/>
          <w:w w:val="107"/>
        </w:rPr>
        <w:t>visual­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ize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0"/>
          <w:w w:val="112"/>
        </w:rPr>
        <w:t>structure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-11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lon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6"/>
        </w:rPr>
        <w:t>bone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-6"/>
          <w:w w:val="107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B5052"/>
          <w:spacing w:val="0"/>
          <w:w w:val="128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4" w:lineRule="auto"/>
        <w:ind w:left="2011" w:right="944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position:absolute;margin-left:13.44pt;margin-top:34.919743pt;width:28.799999pt;height:30.719999pt;mso-position-horizontal-relative:page;mso-position-vertical-relative:paragraph;z-index:-2421" type="#_x0000_t75">
            <v:imagedata r:id="rId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skeleto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10"/>
        </w:rPr>
        <w:t>divide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1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9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int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tw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mai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10"/>
        </w:rPr>
        <w:t>division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-10"/>
          <w:w w:val="11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B5052"/>
          <w:spacing w:val="0"/>
          <w:w w:val="110"/>
        </w:rPr>
        <w:t>:</w:t>
      </w:r>
      <w:r>
        <w:rPr>
          <w:rFonts w:ascii="Times New Roman" w:hAnsi="Times New Roman" w:cs="Times New Roman" w:eastAsia="Times New Roman"/>
          <w:sz w:val="20"/>
          <w:szCs w:val="20"/>
          <w:color w:val="4B5052"/>
          <w:spacing w:val="-15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0"/>
          <w:w w:val="100"/>
        </w:rPr>
        <w:t>axial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0"/>
          <w:w w:val="100"/>
        </w:rPr>
        <w:t>skeleto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0"/>
          <w:w w:val="110"/>
        </w:rPr>
        <w:t>appendicular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0"/>
          <w:w w:val="100"/>
        </w:rPr>
        <w:t>skeleton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206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bone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13"/>
        </w:rPr>
        <w:t>huma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13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-5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body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0"/>
          <w:w w:val="100"/>
        </w:rPr>
        <w:t>classifie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int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0"/>
          <w:w w:val="108"/>
        </w:rPr>
        <w:t>two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0"/>
          <w:w w:val="107"/>
        </w:rPr>
        <w:t>categories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0"/>
          <w:w w:val="107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-21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And,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0"/>
          <w:w w:val="111"/>
        </w:rPr>
        <w:t>althoug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2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13"/>
        </w:rPr>
        <w:t>divide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-7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bone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neatl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4B505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B5052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0"/>
          <w:w w:val="100"/>
        </w:rPr>
        <w:t>system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0"/>
          <w:w w:val="102"/>
        </w:rPr>
        <w:t>still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0"/>
          <w:w w:val="100"/>
        </w:rPr>
        <w:t>aware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0"/>
          <w:w w:val="100"/>
        </w:rPr>
        <w:t>subtle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-8"/>
          <w:w w:val="113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4B5052"/>
          <w:spacing w:val="-3"/>
          <w:w w:val="18"/>
        </w:rPr>
        <w:t>_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4"/>
        </w:rPr>
        <w:t>ifference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5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0"/>
          <w:w w:val="100"/>
        </w:rPr>
        <w:t>exist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-5"/>
          <w:w w:val="11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4B5052"/>
          <w:spacing w:val="0"/>
          <w:w w:val="110"/>
        </w:rPr>
        <w:t>etwee</w:t>
      </w:r>
      <w:r>
        <w:rPr>
          <w:rFonts w:ascii="Times New Roman" w:hAnsi="Times New Roman" w:cs="Times New Roman" w:eastAsia="Times New Roman"/>
          <w:sz w:val="20"/>
          <w:szCs w:val="20"/>
          <w:color w:val="4B5052"/>
          <w:spacing w:val="0"/>
          <w:w w:val="11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B5052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0"/>
          <w:w w:val="100"/>
        </w:rPr>
        <w:t>men'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0"/>
          <w:w w:val="111"/>
        </w:rPr>
        <w:t>women'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-16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0"/>
          <w:w w:val="100"/>
        </w:rPr>
        <w:t>skeletons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0"/>
          <w:w w:val="107"/>
        </w:rPr>
        <w:t>struc­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tural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difference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provide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insight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difference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functio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-9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twee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0"/>
          <w:w w:val="11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8"/>
        </w:rPr>
        <w:t>women.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6" w:lineRule="auto"/>
        <w:ind w:left="2011" w:right="989" w:firstLine="5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13.44pt;margin-top:-3.899776pt;width:7.68pt;height:84.340156pt;mso-position-horizontal-relative:page;mso-position-vertical-relative:paragraph;z-index:-2420" coordorigin="269,-78" coordsize="154,1687">
            <v:shape style="position:absolute;left:269;top:-78;width:154;height:749" type="#_x0000_t75">
              <v:imagedata r:id="rId10" o:title=""/>
            </v:shape>
            <v:group style="position:absolute;left:368;top:548;width:2;height:1040" coordorigin="368,548" coordsize="2,1040">
              <v:shape style="position:absolute;left:368;top:548;width:2;height:1040" coordorigin="368,548" coordsize="0,1040" path="m368,1588l368,548e" filled="f" stroked="t" strokeweight="2.072611pt" strokecolor="#878C8C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Finally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three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0"/>
          <w:w w:val="100"/>
        </w:rPr>
        <w:t>type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joint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0"/>
          <w:w w:val="100"/>
        </w:rPr>
        <w:t>exist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body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0"/>
          <w:w w:val="108"/>
        </w:rPr>
        <w:t>synarthroses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0"/>
          <w:w w:val="108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-1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0"/>
          <w:w w:val="108"/>
        </w:rPr>
        <w:t>amphiarthroses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0"/>
          <w:w w:val="108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9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9"/>
        </w:rPr>
        <w:t>diar­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8"/>
        </w:rPr>
        <w:t>throse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-12"/>
          <w:w w:val="108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B5052"/>
          <w:spacing w:val="0"/>
          <w:w w:val="108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4B5052"/>
          <w:spacing w:val="-23"/>
          <w:w w:val="108"/>
        </w:rPr>
        <w:t> </w:t>
      </w:r>
      <w:r>
        <w:rPr>
          <w:rFonts w:ascii="Arial" w:hAnsi="Arial" w:cs="Arial" w:eastAsia="Arial"/>
          <w:sz w:val="19"/>
          <w:szCs w:val="19"/>
          <w:color w:val="262A2A"/>
          <w:spacing w:val="0"/>
          <w:w w:val="149"/>
        </w:rPr>
        <w:t>It</w:t>
      </w:r>
      <w:r>
        <w:rPr>
          <w:rFonts w:ascii="Arial" w:hAnsi="Arial" w:cs="Arial" w:eastAsia="Arial"/>
          <w:sz w:val="19"/>
          <w:szCs w:val="19"/>
          <w:color w:val="262A2A"/>
          <w:spacing w:val="-41"/>
          <w:w w:val="14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10"/>
        </w:rPr>
        <w:t>important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8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9"/>
        </w:rPr>
        <w:t>knowledge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-14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joint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10"/>
        </w:rPr>
        <w:t>unde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1"/>
          <w:w w:val="11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4B5052"/>
          <w:spacing w:val="8"/>
          <w:w w:val="11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10"/>
        </w:rPr>
        <w:t>tan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1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how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5"/>
        </w:rPr>
        <w:t>move­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ment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facilitate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variou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9"/>
        </w:rPr>
        <w:t>articulations.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2006" w:right="-20"/>
        <w:jc w:val="left"/>
        <w:rPr>
          <w:rFonts w:ascii="Arial" w:hAnsi="Arial" w:cs="Arial" w:eastAsia="Arial"/>
          <w:sz w:val="29"/>
          <w:szCs w:val="29"/>
        </w:rPr>
      </w:pPr>
      <w:rPr/>
      <w:r>
        <w:rPr>
          <w:rFonts w:ascii="Arial" w:hAnsi="Arial" w:cs="Arial" w:eastAsia="Arial"/>
          <w:sz w:val="29"/>
          <w:szCs w:val="29"/>
          <w:color w:val="262A2A"/>
          <w:spacing w:val="0"/>
          <w:w w:val="100"/>
          <w:b/>
          <w:bCs/>
        </w:rPr>
        <w:t>TOPI</w:t>
      </w:r>
      <w:r>
        <w:rPr>
          <w:rFonts w:ascii="Arial" w:hAnsi="Arial" w:cs="Arial" w:eastAsia="Arial"/>
          <w:sz w:val="29"/>
          <w:szCs w:val="29"/>
          <w:color w:val="262A2A"/>
          <w:spacing w:val="-8"/>
          <w:w w:val="100"/>
          <w:b/>
          <w:bCs/>
        </w:rPr>
        <w:t>C</w:t>
      </w:r>
      <w:r>
        <w:rPr>
          <w:rFonts w:ascii="Arial" w:hAnsi="Arial" w:cs="Arial" w:eastAsia="Arial"/>
          <w:sz w:val="29"/>
          <w:szCs w:val="29"/>
          <w:color w:val="0F1111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9"/>
          <w:szCs w:val="29"/>
          <w:color w:val="0F1111"/>
          <w:spacing w:val="14"/>
          <w:w w:val="100"/>
          <w:b/>
          <w:bCs/>
        </w:rPr>
        <w:t> </w:t>
      </w:r>
      <w:r>
        <w:rPr>
          <w:rFonts w:ascii="Arial" w:hAnsi="Arial" w:cs="Arial" w:eastAsia="Arial"/>
          <w:sz w:val="29"/>
          <w:szCs w:val="29"/>
          <w:color w:val="262A2A"/>
          <w:spacing w:val="-15"/>
          <w:w w:val="100"/>
          <w:b/>
          <w:bCs/>
        </w:rPr>
        <w:t>F</w:t>
      </w:r>
      <w:r>
        <w:rPr>
          <w:rFonts w:ascii="Arial" w:hAnsi="Arial" w:cs="Arial" w:eastAsia="Arial"/>
          <w:sz w:val="29"/>
          <w:szCs w:val="29"/>
          <w:color w:val="0F1111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29"/>
          <w:szCs w:val="29"/>
          <w:color w:val="0F1111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9"/>
          <w:szCs w:val="29"/>
          <w:color w:val="0F1111"/>
          <w:spacing w:val="21"/>
          <w:w w:val="100"/>
          <w:b/>
          <w:bCs/>
        </w:rPr>
        <w:t> </w:t>
      </w:r>
      <w:r>
        <w:rPr>
          <w:rFonts w:ascii="Arial" w:hAnsi="Arial" w:cs="Arial" w:eastAsia="Arial"/>
          <w:sz w:val="29"/>
          <w:szCs w:val="29"/>
          <w:color w:val="0F1111"/>
          <w:spacing w:val="0"/>
          <w:w w:val="103"/>
          <w:b/>
          <w:bCs/>
        </w:rPr>
        <w:t>R</w:t>
      </w:r>
      <w:r>
        <w:rPr>
          <w:rFonts w:ascii="Arial" w:hAnsi="Arial" w:cs="Arial" w:eastAsia="Arial"/>
          <w:sz w:val="29"/>
          <w:szCs w:val="29"/>
          <w:color w:val="0F1111"/>
          <w:spacing w:val="-7"/>
          <w:w w:val="102"/>
          <w:b/>
          <w:bCs/>
        </w:rPr>
        <w:t>E</w:t>
      </w:r>
      <w:r>
        <w:rPr>
          <w:rFonts w:ascii="Arial" w:hAnsi="Arial" w:cs="Arial" w:eastAsia="Arial"/>
          <w:sz w:val="29"/>
          <w:szCs w:val="29"/>
          <w:color w:val="262A2A"/>
          <w:spacing w:val="0"/>
          <w:w w:val="99"/>
          <w:b/>
          <w:bCs/>
        </w:rPr>
        <w:t>VIEW</w:t>
      </w:r>
      <w:r>
        <w:rPr>
          <w:rFonts w:ascii="Arial" w:hAnsi="Arial" w:cs="Arial" w:eastAsia="Arial"/>
          <w:sz w:val="29"/>
          <w:szCs w:val="29"/>
          <w:color w:val="000000"/>
          <w:spacing w:val="0"/>
          <w:w w:val="100"/>
        </w:rPr>
      </w:r>
    </w:p>
    <w:p>
      <w:pPr>
        <w:spacing w:before="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4" w:lineRule="auto"/>
        <w:ind w:left="2016" w:right="1171" w:firstLine="-5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Before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8"/>
        </w:rPr>
        <w:t>progressin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8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12"/>
        </w:rPr>
        <w:t>Chapte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-11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7,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0"/>
          <w:w w:val="112"/>
        </w:rPr>
        <w:t>shoul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1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familiarize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yoursel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8"/>
        </w:rPr>
        <w:t>function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8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-12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0"/>
          <w:w w:val="100"/>
        </w:rPr>
        <w:t>skeletal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0"/>
          <w:w w:val="100"/>
        </w:rPr>
        <w:t>system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12"/>
        </w:rPr>
        <w:t>structure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-10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functio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bon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cartilage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bon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9"/>
        </w:rPr>
        <w:t>formation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44" w:lineRule="auto"/>
        <w:ind w:left="2016" w:right="918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0"/>
          <w:w w:val="100"/>
        </w:rPr>
        <w:t>growth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type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joint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found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body.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6"/>
        </w:rPr>
        <w:t>Additionally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6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-8"/>
          <w:w w:val="10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0"/>
          <w:w w:val="100"/>
        </w:rPr>
        <w:t>your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12"/>
        </w:rPr>
        <w:t>understanding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0"/>
          <w:w w:val="100"/>
        </w:rPr>
        <w:t>skeletal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0"/>
          <w:w w:val="100"/>
        </w:rPr>
        <w:t>system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0"/>
          <w:w w:val="112"/>
        </w:rPr>
        <w:t>shoul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-3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0"/>
          <w:w w:val="100"/>
        </w:rPr>
        <w:t>enable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identif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tw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majo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0"/>
          <w:w w:val="110"/>
        </w:rPr>
        <w:t>subdivision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-12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505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4B5052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0"/>
          <w:w w:val="106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0"/>
          <w:w w:val="100"/>
        </w:rPr>
        <w:t>skeleton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bone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found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0"/>
          <w:w w:val="100"/>
        </w:rPr>
        <w:t>eac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area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difference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0"/>
          <w:w w:val="100"/>
        </w:rPr>
        <w:t>exist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0"/>
          <w:w w:val="109"/>
        </w:rPr>
        <w:t>betwee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0"/>
          <w:w w:val="109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3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0"/>
          <w:w w:val="100"/>
        </w:rPr>
        <w:t>men'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0"/>
          <w:w w:val="112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0"/>
          <w:w w:val="111"/>
        </w:rPr>
        <w:t>women'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-16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0"/>
          <w:w w:val="107"/>
        </w:rPr>
        <w:t>skeleton</w:t>
      </w:r>
      <w:r>
        <w:rPr>
          <w:rFonts w:ascii="Times New Roman" w:hAnsi="Times New Roman" w:cs="Times New Roman" w:eastAsia="Times New Roman"/>
          <w:sz w:val="20"/>
          <w:szCs w:val="20"/>
          <w:color w:val="363A3B"/>
          <w:spacing w:val="-5"/>
          <w:w w:val="108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5E625E"/>
          <w:spacing w:val="0"/>
          <w:w w:val="107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3377" w:right="6983"/>
        <w:jc w:val="center"/>
        <w:rPr>
          <w:rFonts w:ascii="Arial" w:hAnsi="Arial" w:cs="Arial" w:eastAsia="Arial"/>
          <w:sz w:val="31"/>
          <w:szCs w:val="31"/>
        </w:rPr>
      </w:pPr>
      <w:rPr/>
      <w:r>
        <w:rPr>
          <w:rFonts w:ascii="Arial" w:hAnsi="Arial" w:cs="Arial" w:eastAsia="Arial"/>
          <w:sz w:val="31"/>
          <w:szCs w:val="31"/>
          <w:color w:val="4B5052"/>
          <w:spacing w:val="0"/>
          <w:w w:val="236"/>
        </w:rPr>
        <w:t>'</w:t>
      </w:r>
      <w:r>
        <w:rPr>
          <w:rFonts w:ascii="Arial" w:hAnsi="Arial" w:cs="Arial" w:eastAsia="Arial"/>
          <w:sz w:val="31"/>
          <w:szCs w:val="31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4033" w:right="-20"/>
        <w:jc w:val="left"/>
        <w:tabs>
          <w:tab w:pos="1028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363A3B"/>
          <w:spacing w:val="0"/>
          <w:w w:val="107"/>
        </w:rPr>
        <w:t>Copyright©</w:t>
      </w:r>
      <w:r>
        <w:rPr>
          <w:rFonts w:ascii="Times New Roman" w:hAnsi="Times New Roman" w:cs="Times New Roman" w:eastAsia="Times New Roman"/>
          <w:sz w:val="17"/>
          <w:szCs w:val="17"/>
          <w:color w:val="363A3B"/>
          <w:spacing w:val="-14"/>
          <w:w w:val="107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62A2A"/>
          <w:spacing w:val="0"/>
          <w:w w:val="93"/>
        </w:rPr>
        <w:t>2004</w:t>
      </w:r>
      <w:r>
        <w:rPr>
          <w:rFonts w:ascii="Times New Roman" w:hAnsi="Times New Roman" w:cs="Times New Roman" w:eastAsia="Times New Roman"/>
          <w:sz w:val="17"/>
          <w:szCs w:val="17"/>
          <w:color w:val="262A2A"/>
          <w:spacing w:val="-2"/>
          <w:w w:val="93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62A2A"/>
          <w:spacing w:val="0"/>
          <w:w w:val="100"/>
        </w:rPr>
        <w:t>Mosby</w:t>
      </w:r>
      <w:r>
        <w:rPr>
          <w:rFonts w:ascii="Times New Roman" w:hAnsi="Times New Roman" w:cs="Times New Roman" w:eastAsia="Times New Roman"/>
          <w:sz w:val="17"/>
          <w:szCs w:val="17"/>
          <w:color w:val="262A2A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62A2A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17"/>
          <w:szCs w:val="17"/>
          <w:color w:val="262A2A"/>
          <w:spacing w:val="-8"/>
          <w:w w:val="100"/>
        </w:rPr>
        <w:t>c</w:t>
      </w:r>
      <w:r>
        <w:rPr>
          <w:rFonts w:ascii="Times New Roman" w:hAnsi="Times New Roman" w:cs="Times New Roman" w:eastAsia="Times New Roman"/>
          <w:sz w:val="17"/>
          <w:szCs w:val="17"/>
          <w:color w:val="4B505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4B505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62A2A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17"/>
          <w:szCs w:val="17"/>
          <w:color w:val="262A2A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63A3B"/>
          <w:spacing w:val="0"/>
          <w:w w:val="100"/>
        </w:rPr>
        <w:t>right</w:t>
      </w:r>
      <w:r>
        <w:rPr>
          <w:rFonts w:ascii="Times New Roman" w:hAnsi="Times New Roman" w:cs="Times New Roman" w:eastAsia="Times New Roman"/>
          <w:sz w:val="17"/>
          <w:szCs w:val="17"/>
          <w:color w:val="363A3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363A3B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63A3B"/>
          <w:spacing w:val="0"/>
          <w:w w:val="100"/>
        </w:rPr>
        <w:t>reserved.</w:t>
      </w:r>
      <w:r>
        <w:rPr>
          <w:rFonts w:ascii="Times New Roman" w:hAnsi="Times New Roman" w:cs="Times New Roman" w:eastAsia="Times New Roman"/>
          <w:sz w:val="17"/>
          <w:szCs w:val="17"/>
          <w:color w:val="363A3B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63A3B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363A3B"/>
          <w:spacing w:val="0"/>
          <w:w w:val="100"/>
        </w:rPr>
      </w:r>
      <w:r>
        <w:rPr>
          <w:rFonts w:ascii="Times New Roman" w:hAnsi="Times New Roman" w:cs="Times New Roman" w:eastAsia="Times New Roman"/>
          <w:sz w:val="18"/>
          <w:szCs w:val="18"/>
          <w:color w:val="262A2A"/>
          <w:spacing w:val="0"/>
          <w:w w:val="111"/>
        </w:rPr>
        <w:t>49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080" w:h="16320"/>
          <w:pgMar w:top="1520" w:bottom="280" w:left="80" w:right="1380"/>
        </w:sectPr>
      </w:pPr>
      <w:rPr/>
    </w:p>
    <w:p>
      <w:pPr>
        <w:spacing w:before="76" w:after="0" w:line="240" w:lineRule="auto"/>
        <w:ind w:left="1027" w:right="-20"/>
        <w:jc w:val="left"/>
        <w:tabs>
          <w:tab w:pos="1560" w:val="left"/>
        </w:tabs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21.523907pt;margin-top:42.924183pt;width:575.850821pt;height:2.992629pt;mso-position-horizontal-relative:page;mso-position-vertical-relative:page;z-index:-2413" coordorigin="430,858" coordsize="11517,60">
            <v:group style="position:absolute;left:460;top:888;width:2408;height:2" coordorigin="460,888" coordsize="2408,2">
              <v:shape style="position:absolute;left:460;top:888;width:2408;height:2" coordorigin="460,888" coordsize="2408,0" path="m460,888l2868,888e" filled="f" stroked="t" strokeweight="2.992629pt" strokecolor="#080808">
                <v:path arrowok="t"/>
              </v:shape>
            </v:group>
            <v:group style="position:absolute;left:460;top:877;width:11473;height:2" coordorigin="460,877" coordsize="11473,2">
              <v:shape style="position:absolute;left:460;top:877;width:11473;height:2" coordorigin="460,877" coordsize="11473,0" path="m460,877l11934,877e" filled="f" stroked="t" strokeweight="1.381213pt" strokecolor="#0F0F0F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7"/>
          <w:szCs w:val="17"/>
          <w:color w:val="0F1113"/>
          <w:spacing w:val="0"/>
          <w:w w:val="100"/>
          <w:b/>
          <w:bCs/>
        </w:rPr>
        <w:t>50</w:t>
      </w:r>
      <w:r>
        <w:rPr>
          <w:rFonts w:ascii="Arial" w:hAnsi="Arial" w:cs="Arial" w:eastAsia="Arial"/>
          <w:sz w:val="17"/>
          <w:szCs w:val="17"/>
          <w:color w:val="0F1113"/>
          <w:spacing w:val="-30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F1113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17"/>
          <w:szCs w:val="17"/>
          <w:color w:val="0F1113"/>
          <w:spacing w:val="0"/>
          <w:w w:val="100"/>
          <w:b/>
          <w:bCs/>
        </w:rPr>
        <w:t>Chapte</w:t>
      </w:r>
      <w:r>
        <w:rPr>
          <w:rFonts w:ascii="Arial" w:hAnsi="Arial" w:cs="Arial" w:eastAsia="Arial"/>
          <w:sz w:val="17"/>
          <w:szCs w:val="17"/>
          <w:color w:val="0F1113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17"/>
          <w:szCs w:val="17"/>
          <w:color w:val="0F1113"/>
          <w:spacing w:val="26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F1113"/>
          <w:spacing w:val="0"/>
          <w:w w:val="100"/>
        </w:rPr>
        <w:t>6</w:t>
      </w:r>
      <w:r>
        <w:rPr>
          <w:rFonts w:ascii="Arial" w:hAnsi="Arial" w:cs="Arial" w:eastAsia="Arial"/>
          <w:sz w:val="17"/>
          <w:szCs w:val="17"/>
          <w:color w:val="0F1113"/>
          <w:spacing w:val="0"/>
          <w:w w:val="100"/>
        </w:rPr>
        <w:t>:</w:t>
      </w:r>
      <w:r>
        <w:rPr>
          <w:rFonts w:ascii="Arial" w:hAnsi="Arial" w:cs="Arial" w:eastAsia="Arial"/>
          <w:sz w:val="17"/>
          <w:szCs w:val="17"/>
          <w:color w:val="0F111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F1113"/>
          <w:spacing w:val="0"/>
          <w:w w:val="100"/>
        </w:rPr>
        <w:t>Th</w:t>
      </w:r>
      <w:r>
        <w:rPr>
          <w:rFonts w:ascii="Arial" w:hAnsi="Arial" w:cs="Arial" w:eastAsia="Arial"/>
          <w:sz w:val="17"/>
          <w:szCs w:val="17"/>
          <w:color w:val="0F111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F111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F1113"/>
          <w:spacing w:val="0"/>
          <w:w w:val="100"/>
        </w:rPr>
        <w:t>Skeleta</w:t>
      </w:r>
      <w:r>
        <w:rPr>
          <w:rFonts w:ascii="Arial" w:hAnsi="Arial" w:cs="Arial" w:eastAsia="Arial"/>
          <w:sz w:val="17"/>
          <w:szCs w:val="17"/>
          <w:color w:val="0F111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F111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F1113"/>
          <w:spacing w:val="0"/>
          <w:w w:val="105"/>
        </w:rPr>
        <w:t>System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24" w:lineRule="exact"/>
        <w:ind w:left="1027" w:right="5184" w:firstLine="14"/>
        <w:jc w:val="left"/>
        <w:rPr>
          <w:rFonts w:ascii="Arial" w:hAnsi="Arial" w:cs="Arial" w:eastAsia="Arial"/>
          <w:sz w:val="29"/>
          <w:szCs w:val="29"/>
        </w:rPr>
      </w:pPr>
      <w:rPr/>
      <w:r>
        <w:rPr>
          <w:rFonts w:ascii="Arial" w:hAnsi="Arial" w:cs="Arial" w:eastAsia="Arial"/>
          <w:sz w:val="29"/>
          <w:szCs w:val="29"/>
          <w:color w:val="0F1113"/>
          <w:spacing w:val="0"/>
          <w:w w:val="100"/>
          <w:b/>
          <w:bCs/>
        </w:rPr>
        <w:t>FUNCTIONS</w:t>
      </w:r>
      <w:r>
        <w:rPr>
          <w:rFonts w:ascii="Arial" w:hAnsi="Arial" w:cs="Arial" w:eastAsia="Arial"/>
          <w:sz w:val="29"/>
          <w:szCs w:val="29"/>
          <w:color w:val="0F1113"/>
          <w:spacing w:val="34"/>
          <w:w w:val="100"/>
          <w:b/>
          <w:bCs/>
        </w:rPr>
        <w:t> </w:t>
      </w:r>
      <w:r>
        <w:rPr>
          <w:rFonts w:ascii="Arial" w:hAnsi="Arial" w:cs="Arial" w:eastAsia="Arial"/>
          <w:sz w:val="29"/>
          <w:szCs w:val="29"/>
          <w:color w:val="0F1113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29"/>
          <w:szCs w:val="29"/>
          <w:color w:val="0F1113"/>
          <w:spacing w:val="-9"/>
          <w:w w:val="100"/>
          <w:b/>
          <w:bCs/>
        </w:rPr>
        <w:t> </w:t>
      </w:r>
      <w:r>
        <w:rPr>
          <w:rFonts w:ascii="Arial" w:hAnsi="Arial" w:cs="Arial" w:eastAsia="Arial"/>
          <w:sz w:val="29"/>
          <w:szCs w:val="29"/>
          <w:color w:val="0F1113"/>
          <w:spacing w:val="0"/>
          <w:w w:val="100"/>
          <w:b/>
          <w:bCs/>
        </w:rPr>
        <w:t>THE</w:t>
      </w:r>
      <w:r>
        <w:rPr>
          <w:rFonts w:ascii="Arial" w:hAnsi="Arial" w:cs="Arial" w:eastAsia="Arial"/>
          <w:sz w:val="29"/>
          <w:szCs w:val="29"/>
          <w:color w:val="0F1113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29"/>
          <w:szCs w:val="29"/>
          <w:color w:val="0F1113"/>
          <w:spacing w:val="0"/>
          <w:w w:val="97"/>
          <w:b/>
          <w:bCs/>
        </w:rPr>
        <w:t>SKELETAL</w:t>
      </w:r>
      <w:r>
        <w:rPr>
          <w:rFonts w:ascii="Arial" w:hAnsi="Arial" w:cs="Arial" w:eastAsia="Arial"/>
          <w:sz w:val="29"/>
          <w:szCs w:val="29"/>
          <w:color w:val="0F1113"/>
          <w:spacing w:val="-11"/>
          <w:w w:val="97"/>
          <w:b/>
          <w:bCs/>
        </w:rPr>
        <w:t> </w:t>
      </w:r>
      <w:r>
        <w:rPr>
          <w:rFonts w:ascii="Arial" w:hAnsi="Arial" w:cs="Arial" w:eastAsia="Arial"/>
          <w:sz w:val="29"/>
          <w:szCs w:val="29"/>
          <w:color w:val="0F1113"/>
          <w:spacing w:val="0"/>
          <w:w w:val="103"/>
          <w:b/>
          <w:bCs/>
        </w:rPr>
        <w:t>SYSTEM</w:t>
      </w:r>
      <w:r>
        <w:rPr>
          <w:rFonts w:ascii="Arial" w:hAnsi="Arial" w:cs="Arial" w:eastAsia="Arial"/>
          <w:sz w:val="29"/>
          <w:szCs w:val="29"/>
          <w:color w:val="0F1113"/>
          <w:spacing w:val="0"/>
          <w:w w:val="103"/>
          <w:b/>
          <w:bCs/>
        </w:rPr>
        <w:t> </w:t>
      </w:r>
      <w:r>
        <w:rPr>
          <w:rFonts w:ascii="Arial" w:hAnsi="Arial" w:cs="Arial" w:eastAsia="Arial"/>
          <w:sz w:val="29"/>
          <w:szCs w:val="29"/>
          <w:color w:val="0F1113"/>
          <w:spacing w:val="0"/>
          <w:w w:val="100"/>
          <w:b/>
          <w:bCs/>
        </w:rPr>
        <w:t>TYPES</w:t>
      </w:r>
      <w:r>
        <w:rPr>
          <w:rFonts w:ascii="Arial" w:hAnsi="Arial" w:cs="Arial" w:eastAsia="Arial"/>
          <w:sz w:val="29"/>
          <w:szCs w:val="29"/>
          <w:color w:val="0F1113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29"/>
          <w:szCs w:val="29"/>
          <w:color w:val="0F1113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29"/>
          <w:szCs w:val="29"/>
          <w:color w:val="0F1113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29"/>
          <w:szCs w:val="29"/>
          <w:color w:val="0F1113"/>
          <w:spacing w:val="0"/>
          <w:w w:val="101"/>
          <w:b/>
          <w:bCs/>
        </w:rPr>
        <w:t>BONES</w:t>
      </w:r>
      <w:r>
        <w:rPr>
          <w:rFonts w:ascii="Arial" w:hAnsi="Arial" w:cs="Arial" w:eastAsia="Arial"/>
          <w:sz w:val="29"/>
          <w:szCs w:val="29"/>
          <w:color w:val="000000"/>
          <w:spacing w:val="0"/>
          <w:w w:val="100"/>
        </w:rPr>
      </w:r>
    </w:p>
    <w:p>
      <w:pPr>
        <w:spacing w:before="0" w:after="0" w:line="306" w:lineRule="exact"/>
        <w:ind w:left="1036" w:right="-20"/>
        <w:jc w:val="left"/>
        <w:rPr>
          <w:rFonts w:ascii="Arial" w:hAnsi="Arial" w:cs="Arial" w:eastAsia="Arial"/>
          <w:sz w:val="29"/>
          <w:szCs w:val="29"/>
        </w:rPr>
      </w:pPr>
      <w:rPr/>
      <w:r>
        <w:rPr>
          <w:rFonts w:ascii="Arial" w:hAnsi="Arial" w:cs="Arial" w:eastAsia="Arial"/>
          <w:sz w:val="29"/>
          <w:szCs w:val="29"/>
          <w:color w:val="0F1113"/>
          <w:spacing w:val="0"/>
          <w:w w:val="100"/>
          <w:b/>
          <w:bCs/>
        </w:rPr>
        <w:t>STRUCTURE</w:t>
      </w:r>
      <w:r>
        <w:rPr>
          <w:rFonts w:ascii="Arial" w:hAnsi="Arial" w:cs="Arial" w:eastAsia="Arial"/>
          <w:sz w:val="29"/>
          <w:szCs w:val="29"/>
          <w:color w:val="0F1113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9"/>
          <w:szCs w:val="29"/>
          <w:color w:val="0F1113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29"/>
          <w:szCs w:val="29"/>
          <w:color w:val="0F1113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9"/>
          <w:szCs w:val="29"/>
          <w:color w:val="0F1113"/>
          <w:spacing w:val="0"/>
          <w:w w:val="100"/>
          <w:b/>
          <w:bCs/>
        </w:rPr>
        <w:t>LONG</w:t>
      </w:r>
      <w:r>
        <w:rPr>
          <w:rFonts w:ascii="Arial" w:hAnsi="Arial" w:cs="Arial" w:eastAsia="Arial"/>
          <w:sz w:val="29"/>
          <w:szCs w:val="29"/>
          <w:color w:val="0F1113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29"/>
          <w:szCs w:val="29"/>
          <w:color w:val="0F1113"/>
          <w:spacing w:val="0"/>
          <w:w w:val="101"/>
          <w:b/>
          <w:bCs/>
        </w:rPr>
        <w:t>BONES</w:t>
      </w:r>
      <w:r>
        <w:rPr>
          <w:rFonts w:ascii="Arial" w:hAnsi="Arial" w:cs="Arial" w:eastAsia="Arial"/>
          <w:sz w:val="29"/>
          <w:szCs w:val="29"/>
          <w:color w:val="000000"/>
          <w:spacing w:val="0"/>
          <w:w w:val="100"/>
        </w:rPr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2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90"/>
          <w:i/>
        </w:rPr>
        <w:t>Fill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10"/>
          <w:w w:val="9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  <w:i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-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  <w:i/>
        </w:rPr>
        <w:t>blanks.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041" w:right="-20"/>
        <w:jc w:val="left"/>
        <w:tabs>
          <w:tab w:pos="440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1.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There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12326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0"/>
          <w:szCs w:val="20"/>
          <w:color w:val="212326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12326"/>
          <w:spacing w:val="13"/>
          <w:w w:val="100"/>
          <w:u w:val="single" w:color="0E10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12326"/>
          <w:spacing w:val="0"/>
          <w:w w:val="100"/>
          <w:u w:val="single" w:color="0E1012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212326"/>
          <w:spacing w:val="0"/>
          <w:w w:val="100"/>
          <w:u w:val="single" w:color="0E1012"/>
        </w:rPr>
      </w:r>
      <w:r>
        <w:rPr>
          <w:rFonts w:ascii="Times New Roman" w:hAnsi="Times New Roman" w:cs="Times New Roman" w:eastAsia="Times New Roman"/>
          <w:sz w:val="20"/>
          <w:szCs w:val="20"/>
          <w:color w:val="212326"/>
          <w:spacing w:val="0"/>
          <w:w w:val="100"/>
        </w:rPr>
      </w:r>
      <w:r>
        <w:rPr>
          <w:rFonts w:ascii="Times New Roman" w:hAnsi="Times New Roman" w:cs="Times New Roman" w:eastAsia="Times New Roman"/>
          <w:sz w:val="20"/>
          <w:szCs w:val="20"/>
          <w:color w:val="212326"/>
          <w:spacing w:val="0"/>
          <w:w w:val="100"/>
        </w:rPr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type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7"/>
        </w:rPr>
        <w:t>bones.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036" w:right="-20"/>
        <w:jc w:val="left"/>
        <w:tabs>
          <w:tab w:pos="3620" w:val="left"/>
          <w:tab w:pos="546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2.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12"/>
          <w:w w:val="100"/>
          <w:u w:val="single" w:color="28282B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  <w:u w:val="single" w:color="28282B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  <w:u w:val="single" w:color="28282B"/>
        </w:rPr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hollo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area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inside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12"/>
        </w:rPr>
        <w:t>diaphysi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-23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5"/>
        </w:rPr>
        <w:t>bone.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03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12326"/>
          <w:spacing w:val="-22"/>
          <w:w w:val="127"/>
        </w:rPr>
        <w:t>3</w:t>
      </w:r>
      <w:r>
        <w:rPr>
          <w:rFonts w:ascii="Times New Roman" w:hAnsi="Times New Roman" w:cs="Times New Roman" w:eastAsia="Times New Roman"/>
          <w:sz w:val="20"/>
          <w:szCs w:val="20"/>
          <w:color w:val="46494B"/>
          <w:spacing w:val="0"/>
          <w:w w:val="127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46494B"/>
          <w:spacing w:val="0"/>
          <w:w w:val="12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6494B"/>
          <w:spacing w:val="59"/>
          <w:w w:val="12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1113"/>
          <w:spacing w:val="0"/>
          <w:w w:val="100"/>
        </w:rPr>
        <w:t>thi</w:t>
      </w:r>
      <w:r>
        <w:rPr>
          <w:rFonts w:ascii="Arial" w:hAnsi="Arial" w:cs="Arial" w:eastAsia="Arial"/>
          <w:sz w:val="21"/>
          <w:szCs w:val="21"/>
          <w:color w:val="0F1113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0F1113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laye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12326"/>
          <w:spacing w:val="0"/>
          <w:w w:val="109"/>
        </w:rPr>
        <w:t>cartilage</w:t>
      </w:r>
      <w:r>
        <w:rPr>
          <w:rFonts w:ascii="Times New Roman" w:hAnsi="Times New Roman" w:cs="Times New Roman" w:eastAsia="Times New Roman"/>
          <w:sz w:val="20"/>
          <w:szCs w:val="20"/>
          <w:color w:val="212326"/>
          <w:spacing w:val="-9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coverin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12326"/>
          <w:spacing w:val="0"/>
          <w:w w:val="100"/>
        </w:rPr>
        <w:t>eac</w:t>
      </w:r>
      <w:r>
        <w:rPr>
          <w:rFonts w:ascii="Times New Roman" w:hAnsi="Times New Roman" w:cs="Times New Roman" w:eastAsia="Times New Roman"/>
          <w:sz w:val="20"/>
          <w:szCs w:val="20"/>
          <w:color w:val="212326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12326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10"/>
        </w:rPr>
        <w:t>epiphysi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-8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308"/>
        </w:rPr>
        <w:t>the--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-4"/>
          <w:w w:val="3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308"/>
        </w:rPr>
        <w:t>---------------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83" w:after="0" w:line="240" w:lineRule="auto"/>
        <w:ind w:left="1041" w:right="-20"/>
        <w:jc w:val="left"/>
        <w:tabs>
          <w:tab w:pos="468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4.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11"/>
          <w:w w:val="100"/>
          <w:u w:val="single" w:color="0E10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  <w:u w:val="single" w:color="0E1012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  <w:u w:val="single" w:color="0E1012"/>
        </w:rPr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line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10"/>
        </w:rPr>
        <w:t>medullar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1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cavit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lon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6"/>
        </w:rPr>
        <w:t>bones.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6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041" w:right="-20"/>
        <w:jc w:val="left"/>
        <w:tabs>
          <w:tab w:pos="452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5.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1"/>
          <w:w w:val="100"/>
          <w:u w:val="single" w:color="2B2F3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  <w:u w:val="single" w:color="2B2F34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  <w:u w:val="single" w:color="2B2F34"/>
        </w:rPr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use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describe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proces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bloo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cell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9"/>
        </w:rPr>
        <w:t>formation.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6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036" w:right="-20"/>
        <w:jc w:val="left"/>
        <w:tabs>
          <w:tab w:pos="1028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6.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Bloo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cell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8"/>
        </w:rPr>
        <w:t>formatio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8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-5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vital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proces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carrie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12326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color w:val="212326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323"/>
        </w:rPr>
        <w:t>in-------------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10"/>
          <w:w w:val="323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-107"/>
          <w:w w:val="323"/>
          <w:u w:val="single" w:color="0E10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323"/>
          <w:u w:val="single" w:color="0E1012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323"/>
          <w:u w:val="single" w:color="0E1012"/>
        </w:rPr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323"/>
        </w:rPr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43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041" w:right="-20"/>
        <w:jc w:val="left"/>
        <w:tabs>
          <w:tab w:pos="362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7.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12"/>
          <w:w w:val="100"/>
          <w:u w:val="single" w:color="0E10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  <w:u w:val="single" w:color="0E1012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  <w:u w:val="single" w:color="0E1012"/>
        </w:rPr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1232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12326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12326"/>
          <w:spacing w:val="0"/>
          <w:w w:val="100"/>
        </w:rPr>
        <w:t>stron</w:t>
      </w:r>
      <w:r>
        <w:rPr>
          <w:rFonts w:ascii="Times New Roman" w:hAnsi="Times New Roman" w:cs="Times New Roman" w:eastAsia="Times New Roman"/>
          <w:sz w:val="20"/>
          <w:szCs w:val="20"/>
          <w:color w:val="212326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12326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fibrou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10"/>
        </w:rPr>
        <w:t>membrane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-15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coverin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lon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bon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except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joint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7"/>
        </w:rPr>
        <w:t>surfaces.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04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8.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9"/>
        </w:rPr>
        <w:t>Osteoporosi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-16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occur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most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8"/>
        </w:rPr>
        <w:t>frequentl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8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-1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322"/>
        </w:rPr>
        <w:t>in--------------------·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26" w:lineRule="exact"/>
        <w:ind w:left="1395" w:right="1992" w:firstLine="-355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9.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Bone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12326"/>
          <w:spacing w:val="0"/>
          <w:w w:val="100"/>
        </w:rPr>
        <w:t>serve</w:t>
      </w:r>
      <w:r>
        <w:rPr>
          <w:rFonts w:ascii="Times New Roman" w:hAnsi="Times New Roman" w:cs="Times New Roman" w:eastAsia="Times New Roman"/>
          <w:sz w:val="20"/>
          <w:szCs w:val="20"/>
          <w:color w:val="212326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1232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12326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12326"/>
          <w:spacing w:val="0"/>
          <w:w w:val="108"/>
        </w:rPr>
        <w:t>safety-deposit</w:t>
      </w:r>
      <w:r>
        <w:rPr>
          <w:rFonts w:ascii="Times New Roman" w:hAnsi="Times New Roman" w:cs="Times New Roman" w:eastAsia="Times New Roman"/>
          <w:sz w:val="20"/>
          <w:szCs w:val="20"/>
          <w:color w:val="212326"/>
          <w:spacing w:val="-2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box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250"/>
        </w:rPr>
        <w:t>for----------'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-80"/>
          <w:w w:val="25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vital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12326"/>
          <w:spacing w:val="0"/>
          <w:w w:val="108"/>
        </w:rPr>
        <w:t>substance</w:t>
      </w:r>
      <w:r>
        <w:rPr>
          <w:rFonts w:ascii="Times New Roman" w:hAnsi="Times New Roman" w:cs="Times New Roman" w:eastAsia="Times New Roman"/>
          <w:sz w:val="20"/>
          <w:szCs w:val="20"/>
          <w:color w:val="212326"/>
          <w:spacing w:val="-3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require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8"/>
        </w:rPr>
        <w:t>normal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nerve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muscle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8"/>
        </w:rPr>
        <w:t>function.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4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05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10.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muscle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contract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12326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12326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12326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12326"/>
          <w:spacing w:val="0"/>
          <w:w w:val="110"/>
        </w:rPr>
        <w:t>shorten</w:t>
      </w:r>
      <w:r>
        <w:rPr>
          <w:rFonts w:ascii="Times New Roman" w:hAnsi="Times New Roman" w:cs="Times New Roman" w:eastAsia="Times New Roman"/>
          <w:sz w:val="20"/>
          <w:szCs w:val="20"/>
          <w:color w:val="212326"/>
          <w:spacing w:val="0"/>
          <w:w w:val="11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12326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pull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bone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241"/>
        </w:rPr>
        <w:t>thereby---------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242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8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-2"/>
          <w:w w:val="108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12326"/>
          <w:spacing w:val="0"/>
          <w:w w:val="149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03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576.311218pt;margin-top:-.509252pt;width:.1pt;height:55.086108pt;mso-position-horizontal-relative:page;mso-position-vertical-relative:paragraph;z-index:-2411" coordorigin="11526,-10" coordsize="2,1102">
            <v:shape style="position:absolute;left:11526;top:-10;width:2;height:1102" coordorigin="11526,-10" coordsize="0,1102" path="m11526,1092l11526,-10e" filled="f" stroked="t" strokeweight=".690607pt" strokecolor="#54575B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0"/>
          <w:szCs w:val="20"/>
          <w:color w:val="212326"/>
          <w:spacing w:val="0"/>
          <w:w w:val="236"/>
        </w:rPr>
        <w:t>....</w:t>
      </w:r>
      <w:r>
        <w:rPr>
          <w:rFonts w:ascii="Times New Roman" w:hAnsi="Times New Roman" w:cs="Times New Roman" w:eastAsia="Times New Roman"/>
          <w:sz w:val="20"/>
          <w:szCs w:val="20"/>
          <w:color w:val="212326"/>
          <w:spacing w:val="-68"/>
          <w:w w:val="23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  <w:i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  <w:i/>
        </w:rPr>
        <w:t>yo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  <w:i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-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  <w:i/>
        </w:rPr>
        <w:t>have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-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87"/>
          <w:i/>
        </w:rPr>
        <w:t>had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16"/>
          <w:w w:val="87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  <w:i/>
        </w:rPr>
        <w:t>difficulty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12326"/>
          <w:spacing w:val="0"/>
          <w:w w:val="100"/>
          <w:i/>
        </w:rPr>
        <w:t>wit</w:t>
      </w:r>
      <w:r>
        <w:rPr>
          <w:rFonts w:ascii="Times New Roman" w:hAnsi="Times New Roman" w:cs="Times New Roman" w:eastAsia="Times New Roman"/>
          <w:sz w:val="20"/>
          <w:szCs w:val="20"/>
          <w:color w:val="212326"/>
          <w:spacing w:val="0"/>
          <w:w w:val="100"/>
          <w:i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12326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  <w:i/>
        </w:rPr>
        <w:t>thi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12326"/>
          <w:spacing w:val="0"/>
          <w:w w:val="97"/>
          <w:i/>
        </w:rPr>
        <w:t>section</w:t>
      </w:r>
      <w:r>
        <w:rPr>
          <w:rFonts w:ascii="Times New Roman" w:hAnsi="Times New Roman" w:cs="Times New Roman" w:eastAsia="Times New Roman"/>
          <w:sz w:val="20"/>
          <w:szCs w:val="20"/>
          <w:color w:val="212326"/>
          <w:spacing w:val="0"/>
          <w:w w:val="97"/>
          <w:i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12326"/>
          <w:spacing w:val="-5"/>
          <w:w w:val="97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  <w:i/>
        </w:rPr>
        <w:t>review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89"/>
          <w:i/>
        </w:rPr>
        <w:t>page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89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3"/>
          <w:w w:val="89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  <w:i/>
        </w:rPr>
        <w:t>121-124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-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  <w:i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87"/>
          <w:i/>
        </w:rPr>
        <w:t>pag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87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1"/>
          <w:w w:val="87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94"/>
          <w:i/>
        </w:rPr>
        <w:t>12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5"/>
          <w:w w:val="94"/>
          <w:i/>
        </w:rPr>
        <w:t>7</w:t>
      </w:r>
      <w:r>
        <w:rPr>
          <w:rFonts w:ascii="Times New Roman" w:hAnsi="Times New Roman" w:cs="Times New Roman" w:eastAsia="Times New Roman"/>
          <w:sz w:val="20"/>
          <w:szCs w:val="20"/>
          <w:color w:val="383A3B"/>
          <w:spacing w:val="0"/>
          <w:w w:val="140"/>
          <w:i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59" w:right="-20"/>
        <w:jc w:val="left"/>
        <w:rPr>
          <w:rFonts w:ascii="Arial" w:hAnsi="Arial" w:cs="Arial" w:eastAsia="Arial"/>
          <w:sz w:val="29"/>
          <w:szCs w:val="29"/>
        </w:rPr>
      </w:pPr>
      <w:rPr/>
      <w:r>
        <w:rPr>
          <w:rFonts w:ascii="Arial" w:hAnsi="Arial" w:cs="Arial" w:eastAsia="Arial"/>
          <w:sz w:val="29"/>
          <w:szCs w:val="29"/>
          <w:color w:val="0F1113"/>
          <w:spacing w:val="0"/>
          <w:w w:val="100"/>
          <w:b/>
          <w:bCs/>
        </w:rPr>
        <w:t>MICROSCOPI</w:t>
      </w:r>
      <w:r>
        <w:rPr>
          <w:rFonts w:ascii="Arial" w:hAnsi="Arial" w:cs="Arial" w:eastAsia="Arial"/>
          <w:sz w:val="29"/>
          <w:szCs w:val="29"/>
          <w:color w:val="0F1113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29"/>
          <w:szCs w:val="29"/>
          <w:color w:val="0F1113"/>
          <w:spacing w:val="52"/>
          <w:w w:val="100"/>
          <w:b/>
          <w:bCs/>
        </w:rPr>
        <w:t> </w:t>
      </w:r>
      <w:r>
        <w:rPr>
          <w:rFonts w:ascii="Arial" w:hAnsi="Arial" w:cs="Arial" w:eastAsia="Arial"/>
          <w:sz w:val="29"/>
          <w:szCs w:val="29"/>
          <w:color w:val="0F1113"/>
          <w:spacing w:val="0"/>
          <w:w w:val="100"/>
          <w:b/>
          <w:bCs/>
        </w:rPr>
        <w:t>STRUCTURE</w:t>
      </w:r>
      <w:r>
        <w:rPr>
          <w:rFonts w:ascii="Arial" w:hAnsi="Arial" w:cs="Arial" w:eastAsia="Arial"/>
          <w:sz w:val="29"/>
          <w:szCs w:val="29"/>
          <w:color w:val="0F1113"/>
          <w:spacing w:val="6"/>
          <w:w w:val="100"/>
          <w:b/>
          <w:bCs/>
        </w:rPr>
        <w:t> </w:t>
      </w:r>
      <w:r>
        <w:rPr>
          <w:rFonts w:ascii="Arial" w:hAnsi="Arial" w:cs="Arial" w:eastAsia="Arial"/>
          <w:sz w:val="29"/>
          <w:szCs w:val="29"/>
          <w:color w:val="0F1113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29"/>
          <w:szCs w:val="29"/>
          <w:color w:val="0F1113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29"/>
          <w:szCs w:val="29"/>
          <w:color w:val="0F1113"/>
          <w:spacing w:val="0"/>
          <w:w w:val="100"/>
          <w:b/>
          <w:bCs/>
        </w:rPr>
        <w:t>BONE</w:t>
      </w:r>
      <w:r>
        <w:rPr>
          <w:rFonts w:ascii="Arial" w:hAnsi="Arial" w:cs="Arial" w:eastAsia="Arial"/>
          <w:sz w:val="29"/>
          <w:szCs w:val="29"/>
          <w:color w:val="0F1113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29"/>
          <w:szCs w:val="29"/>
          <w:color w:val="0F1113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29"/>
          <w:szCs w:val="29"/>
          <w:color w:val="0F1113"/>
          <w:spacing w:val="4"/>
          <w:w w:val="100"/>
          <w:b/>
          <w:bCs/>
        </w:rPr>
        <w:t> </w:t>
      </w:r>
      <w:r>
        <w:rPr>
          <w:rFonts w:ascii="Arial" w:hAnsi="Arial" w:cs="Arial" w:eastAsia="Arial"/>
          <w:sz w:val="29"/>
          <w:szCs w:val="29"/>
          <w:color w:val="0F1113"/>
          <w:spacing w:val="0"/>
          <w:w w:val="100"/>
          <w:b/>
          <w:bCs/>
        </w:rPr>
        <w:t>CARTILAGE</w:t>
      </w:r>
      <w:r>
        <w:rPr>
          <w:rFonts w:ascii="Arial" w:hAnsi="Arial" w:cs="Arial" w:eastAsia="Arial"/>
          <w:sz w:val="29"/>
          <w:szCs w:val="29"/>
          <w:color w:val="000000"/>
          <w:spacing w:val="0"/>
          <w:w w:val="100"/>
        </w:rPr>
      </w:r>
    </w:p>
    <w:p>
      <w:pPr>
        <w:spacing w:before="1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4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574.124329pt;margin-top:2.303663pt;width:.1pt;height:148.146467pt;mso-position-horizontal-relative:page;mso-position-vertical-relative:paragraph;z-index:-2410" coordorigin="11482,46" coordsize="2,2963">
            <v:shape style="position:absolute;left:11482;top:46;width:2;height:2963" coordorigin="11482,46" coordsize="0,2963" path="m11482,3009l11482,46e" filled="f" stroked="t" strokeweight="1.841618pt" strokecolor="#18181C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  <w:i/>
        </w:rPr>
        <w:t>Matc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  <w:i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  <w:i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  <w:i/>
        </w:rPr>
        <w:t>ter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  <w:i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12326"/>
          <w:spacing w:val="0"/>
          <w:w w:val="100"/>
          <w:i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color w:val="212326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-4"/>
          <w:w w:val="100"/>
          <w:i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383A3B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383A3B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  <w:i/>
        </w:rPr>
        <w:t>left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12326"/>
          <w:spacing w:val="0"/>
          <w:w w:val="100"/>
          <w:i/>
        </w:rPr>
        <w:t>wit</w:t>
      </w:r>
      <w:r>
        <w:rPr>
          <w:rFonts w:ascii="Times New Roman" w:hAnsi="Times New Roman" w:cs="Times New Roman" w:eastAsia="Times New Roman"/>
          <w:sz w:val="20"/>
          <w:szCs w:val="20"/>
          <w:color w:val="212326"/>
          <w:spacing w:val="0"/>
          <w:w w:val="100"/>
          <w:i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12326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12326"/>
          <w:spacing w:val="0"/>
          <w:w w:val="100"/>
          <w:i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12326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91"/>
          <w:i/>
        </w:rPr>
        <w:t>prope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91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-5"/>
          <w:w w:val="91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12326"/>
          <w:spacing w:val="0"/>
          <w:w w:val="91"/>
          <w:i/>
        </w:rPr>
        <w:t>selectio</w:t>
      </w:r>
      <w:r>
        <w:rPr>
          <w:rFonts w:ascii="Times New Roman" w:hAnsi="Times New Roman" w:cs="Times New Roman" w:eastAsia="Times New Roman"/>
          <w:sz w:val="20"/>
          <w:szCs w:val="20"/>
          <w:color w:val="212326"/>
          <w:spacing w:val="0"/>
          <w:w w:val="91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12326"/>
          <w:spacing w:val="20"/>
          <w:w w:val="91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  <w:i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  <w:i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1"/>
          <w:i/>
        </w:rPr>
        <w:t>right.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5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  <w:b/>
          <w:bCs/>
        </w:rPr>
        <w:t>Grou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1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5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4" w:after="0" w:line="240" w:lineRule="auto"/>
        <w:ind w:left="1763" w:right="-20"/>
        <w:jc w:val="left"/>
        <w:tabs>
          <w:tab w:pos="456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5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-7"/>
          <w:w w:val="105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color w:val="46494B"/>
          <w:spacing w:val="0"/>
          <w:w w:val="105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46494B"/>
          <w:spacing w:val="33"/>
          <w:w w:val="10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Trabeculae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</w:r>
      <w:r>
        <w:rPr>
          <w:rFonts w:ascii="Times New Roman" w:hAnsi="Times New Roman" w:cs="Times New Roman" w:eastAsia="Times New Roman"/>
          <w:sz w:val="20"/>
          <w:szCs w:val="20"/>
          <w:color w:val="212326"/>
          <w:spacing w:val="0"/>
          <w:w w:val="100"/>
        </w:rPr>
        <w:t>A.</w:t>
      </w:r>
      <w:r>
        <w:rPr>
          <w:rFonts w:ascii="Times New Roman" w:hAnsi="Times New Roman" w:cs="Times New Roman" w:eastAsia="Times New Roman"/>
          <w:sz w:val="20"/>
          <w:szCs w:val="20"/>
          <w:color w:val="2123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12326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Oute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9"/>
        </w:rPr>
        <w:t>coverin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9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-14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8"/>
        </w:rPr>
        <w:t>bone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4" w:after="0" w:line="207" w:lineRule="exact"/>
        <w:ind w:left="1763" w:right="-20"/>
        <w:jc w:val="left"/>
        <w:tabs>
          <w:tab w:pos="456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  <w:position w:val="-2"/>
        </w:rPr>
        <w:t>12.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45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  <w:position w:val="-2"/>
        </w:rPr>
        <w:t>Compact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1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  <w:position w:val="-2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  <w:position w:val="-2"/>
        </w:rPr>
        <w:t>B.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  <w:position w:val="-2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14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  <w:position w:val="-2"/>
        </w:rPr>
        <w:t>Dense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28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  <w:position w:val="-2"/>
        </w:rPr>
        <w:t>bon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  <w:position w:val="-2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34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8"/>
          <w:position w:val="-2"/>
        </w:rPr>
        <w:t>tissue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84" w:lineRule="exact"/>
        <w:ind w:left="1763" w:right="-20"/>
        <w:jc w:val="left"/>
        <w:tabs>
          <w:tab w:pos="456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  <w:position w:val="1"/>
        </w:rPr>
        <w:t>13.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45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  <w:position w:val="1"/>
        </w:rPr>
        <w:t>Spongy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-7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30"/>
          <w:szCs w:val="30"/>
          <w:color w:val="212326"/>
          <w:spacing w:val="0"/>
          <w:w w:val="100"/>
          <w:position w:val="1"/>
        </w:rPr>
        <w:t>c.</w:t>
      </w:r>
      <w:r>
        <w:rPr>
          <w:rFonts w:ascii="Times New Roman" w:hAnsi="Times New Roman" w:cs="Times New Roman" w:eastAsia="Times New Roman"/>
          <w:sz w:val="30"/>
          <w:szCs w:val="30"/>
          <w:color w:val="212326"/>
          <w:spacing w:val="69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  <w:position w:val="1"/>
        </w:rPr>
        <w:t>Fiber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  <w:position w:val="1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8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12326"/>
          <w:spacing w:val="0"/>
          <w:w w:val="112"/>
          <w:position w:val="1"/>
        </w:rPr>
        <w:t>embedde</w:t>
      </w:r>
      <w:r>
        <w:rPr>
          <w:rFonts w:ascii="Times New Roman" w:hAnsi="Times New Roman" w:cs="Times New Roman" w:eastAsia="Times New Roman"/>
          <w:sz w:val="20"/>
          <w:szCs w:val="20"/>
          <w:color w:val="212326"/>
          <w:spacing w:val="0"/>
          <w:w w:val="112"/>
          <w:position w:val="1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12326"/>
          <w:spacing w:val="-7"/>
          <w:w w:val="112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  <w:position w:val="1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  <w:position w:val="1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19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12326"/>
          <w:spacing w:val="0"/>
          <w:w w:val="100"/>
          <w:position w:val="1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12326"/>
          <w:spacing w:val="7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  <w:position w:val="1"/>
        </w:rPr>
        <w:t>firm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2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3"/>
          <w:position w:val="1"/>
        </w:rPr>
        <w:t>gel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08" w:lineRule="exact"/>
        <w:ind w:left="1763" w:right="-20"/>
        <w:jc w:val="left"/>
        <w:tabs>
          <w:tab w:pos="456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14.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7"/>
        </w:rPr>
        <w:t>Periosteum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D.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9"/>
        </w:rPr>
        <w:t>Needlelike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-23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9"/>
        </w:rPr>
        <w:t>thread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-5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8"/>
        </w:rPr>
        <w:t>spongy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17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8"/>
        </w:rPr>
        <w:t>bone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4" w:after="0" w:line="240" w:lineRule="auto"/>
        <w:ind w:left="1763" w:right="-20"/>
        <w:jc w:val="left"/>
        <w:tabs>
          <w:tab w:pos="456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15.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Cartilage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E.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End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lon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8"/>
        </w:rPr>
        <w:t>bones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5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  <w:b/>
          <w:bCs/>
        </w:rPr>
        <w:t>Grou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1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4" w:after="0" w:line="240" w:lineRule="auto"/>
        <w:ind w:left="1763" w:right="-20"/>
        <w:jc w:val="left"/>
        <w:tabs>
          <w:tab w:pos="456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16.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Osteocytes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A.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Connect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10"/>
        </w:rPr>
        <w:t>lacunae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4" w:after="0" w:line="207" w:lineRule="exact"/>
        <w:ind w:left="1763" w:right="-20"/>
        <w:jc w:val="left"/>
        <w:tabs>
          <w:tab w:pos="456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  <w:position w:val="-2"/>
        </w:rPr>
        <w:t>17.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5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  <w:position w:val="-2"/>
        </w:rPr>
        <w:t>Canaliculi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8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  <w:position w:val="-2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  <w:position w:val="-2"/>
        </w:rPr>
        <w:t>B.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  <w:position w:val="-2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20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  <w:position w:val="-2"/>
        </w:rPr>
        <w:t>Oirt:ilage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16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5"/>
          <w:position w:val="-2"/>
        </w:rPr>
        <w:t>cells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84" w:lineRule="exact"/>
        <w:ind w:left="1763" w:right="-20"/>
        <w:jc w:val="left"/>
        <w:tabs>
          <w:tab w:pos="456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  <w:position w:val="1"/>
        </w:rPr>
        <w:t>18.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5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  <w:position w:val="1"/>
        </w:rPr>
        <w:t>Lamellae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-13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30"/>
          <w:szCs w:val="30"/>
          <w:color w:val="0F1113"/>
          <w:spacing w:val="0"/>
          <w:w w:val="100"/>
          <w:position w:val="1"/>
        </w:rPr>
        <w:t>c.</w:t>
      </w:r>
      <w:r>
        <w:rPr>
          <w:rFonts w:ascii="Times New Roman" w:hAnsi="Times New Roman" w:cs="Times New Roman" w:eastAsia="Times New Roman"/>
          <w:sz w:val="30"/>
          <w:szCs w:val="30"/>
          <w:color w:val="0F1113"/>
          <w:spacing w:val="6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11"/>
          <w:position w:val="1"/>
        </w:rPr>
        <w:t>Structural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-10"/>
          <w:w w:val="111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  <w:position w:val="1"/>
        </w:rPr>
        <w:t>unit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29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  <w:position w:val="1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7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  <w:position w:val="1"/>
        </w:rPr>
        <w:t>compact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1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8"/>
          <w:position w:val="1"/>
        </w:rPr>
        <w:t>bone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14" w:lineRule="exact"/>
        <w:ind w:left="138" w:right="-20"/>
        <w:jc w:val="left"/>
        <w:tabs>
          <w:tab w:pos="1760" w:val="left"/>
          <w:tab w:pos="456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position:absolute;margin-left:557.76001pt;margin-top:9.271005pt;width:44.16pt;height:207.359977pt;mso-position-horizontal-relative:page;mso-position-vertical-relative:paragraph;z-index:-2414" type="#_x0000_t75">
            <v:imagedata r:id="rId11" o:title=""/>
          </v:shape>
        </w:pict>
      </w:r>
      <w:r>
        <w:rPr>
          <w:rFonts w:ascii="Arial" w:hAnsi="Arial" w:cs="Arial" w:eastAsia="Arial"/>
          <w:sz w:val="14"/>
          <w:szCs w:val="14"/>
          <w:color w:val="8C8C8E"/>
          <w:w w:val="81"/>
          <w:i/>
          <w:position w:val="-2"/>
        </w:rPr>
        <w:t>·</w:t>
      </w:r>
      <w:r>
        <w:rPr>
          <w:rFonts w:ascii="Arial" w:hAnsi="Arial" w:cs="Arial" w:eastAsia="Arial"/>
          <w:sz w:val="14"/>
          <w:szCs w:val="14"/>
          <w:color w:val="8C8C8E"/>
          <w:spacing w:val="-22"/>
          <w:w w:val="100"/>
          <w:i/>
          <w:position w:val="-2"/>
        </w:rPr>
        <w:t> </w:t>
      </w:r>
      <w:r>
        <w:rPr>
          <w:rFonts w:ascii="Arial" w:hAnsi="Arial" w:cs="Arial" w:eastAsia="Arial"/>
          <w:sz w:val="14"/>
          <w:szCs w:val="14"/>
          <w:color w:val="B8B8BA"/>
          <w:spacing w:val="0"/>
          <w:w w:val="46"/>
          <w:i/>
          <w:position w:val="-2"/>
        </w:rPr>
        <w:t>:</w:t>
      </w:r>
      <w:r>
        <w:rPr>
          <w:rFonts w:ascii="Arial" w:hAnsi="Arial" w:cs="Arial" w:eastAsia="Arial"/>
          <w:sz w:val="14"/>
          <w:szCs w:val="14"/>
          <w:color w:val="B8B8BA"/>
          <w:spacing w:val="0"/>
          <w:w w:val="100"/>
          <w:i/>
          <w:position w:val="-2"/>
        </w:rPr>
        <w:tab/>
      </w:r>
      <w:r>
        <w:rPr>
          <w:rFonts w:ascii="Arial" w:hAnsi="Arial" w:cs="Arial" w:eastAsia="Arial"/>
          <w:sz w:val="14"/>
          <w:szCs w:val="14"/>
          <w:color w:val="B8B8BA"/>
          <w:spacing w:val="0"/>
          <w:w w:val="100"/>
          <w:i/>
          <w:position w:val="-2"/>
        </w:rPr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  <w:position w:val="1"/>
        </w:rPr>
        <w:t>19.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49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8"/>
          <w:position w:val="1"/>
        </w:rPr>
        <w:t>Chondrocytes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  <w:position w:val="1"/>
        </w:rPr>
        <w:t>D.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  <w:position w:val="1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11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  <w:position w:val="0"/>
        </w:rPr>
        <w:t>Bone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5"/>
          <w:position w:val="0"/>
        </w:rPr>
        <w:t>cells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2" w:after="0" w:line="240" w:lineRule="auto"/>
        <w:ind w:left="1754" w:right="-20"/>
        <w:jc w:val="left"/>
        <w:tabs>
          <w:tab w:pos="456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position:absolute;margin-left:.96pt;margin-top:17.710667pt;width:13.44pt;height:188.159978pt;mso-position-horizontal-relative:page;mso-position-vertical-relative:paragraph;z-index:-2415" type="#_x0000_t75">
            <v:imagedata r:id="rId1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20.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8"/>
        </w:rPr>
        <w:t>Haversia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8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-8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12326"/>
          <w:spacing w:val="0"/>
          <w:w w:val="100"/>
        </w:rPr>
        <w:t>system</w:t>
      </w:r>
      <w:r>
        <w:rPr>
          <w:rFonts w:ascii="Times New Roman" w:hAnsi="Times New Roman" w:cs="Times New Roman" w:eastAsia="Times New Roman"/>
          <w:sz w:val="20"/>
          <w:szCs w:val="20"/>
          <w:color w:val="212326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1232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212326"/>
          <w:spacing w:val="0"/>
          <w:w w:val="100"/>
        </w:rPr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E.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Rin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8"/>
        </w:rPr>
        <w:t>bone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2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05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  <w:i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  <w:i/>
        </w:rPr>
        <w:t>yo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  <w:i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91"/>
          <w:i/>
        </w:rPr>
        <w:t>have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14"/>
          <w:w w:val="91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91"/>
          <w:i/>
        </w:rPr>
        <w:t>had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6"/>
          <w:w w:val="91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  <w:i/>
        </w:rPr>
        <w:t>difficulty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  <w:i/>
        </w:rPr>
        <w:t>wit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  <w:i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  <w:i/>
        </w:rPr>
        <w:t>thi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12326"/>
          <w:spacing w:val="0"/>
          <w:w w:val="97"/>
          <w:i/>
        </w:rPr>
        <w:t>section</w:t>
      </w:r>
      <w:r>
        <w:rPr>
          <w:rFonts w:ascii="Times New Roman" w:hAnsi="Times New Roman" w:cs="Times New Roman" w:eastAsia="Times New Roman"/>
          <w:sz w:val="20"/>
          <w:szCs w:val="20"/>
          <w:color w:val="212326"/>
          <w:spacing w:val="0"/>
          <w:w w:val="97"/>
          <w:i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12326"/>
          <w:spacing w:val="-17"/>
          <w:w w:val="97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  <w:i/>
        </w:rPr>
        <w:t>review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89"/>
          <w:i/>
        </w:rPr>
        <w:t>page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89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8"/>
          <w:w w:val="89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1113"/>
          <w:spacing w:val="0"/>
          <w:w w:val="100"/>
          <w:i/>
        </w:rPr>
        <w:t>123-124.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074" w:right="4493"/>
        <w:jc w:val="center"/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pict>
          <v:group style="position:absolute;margin-left:434.161377pt;margin-top:33.837738pt;width:102.20978pt;height:.1pt;mso-position-horizontal-relative:page;mso-position-vertical-relative:paragraph;z-index:-2412" coordorigin="8683,677" coordsize="2044,2">
            <v:shape style="position:absolute;left:8683;top:677;width:2044;height:2" coordorigin="8683,677" coordsize="2044,0" path="m8683,677l10727,677e" filled="f" stroked="t" strokeweight="2.302022pt" strokecolor="#030303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7"/>
          <w:szCs w:val="17"/>
          <w:color w:val="212326"/>
          <w:spacing w:val="0"/>
          <w:w w:val="100"/>
        </w:rPr>
        <w:t>Copyright</w:t>
      </w:r>
      <w:r>
        <w:rPr>
          <w:rFonts w:ascii="Times New Roman" w:hAnsi="Times New Roman" w:cs="Times New Roman" w:eastAsia="Times New Roman"/>
          <w:sz w:val="17"/>
          <w:szCs w:val="17"/>
          <w:color w:val="212326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12326"/>
          <w:spacing w:val="0"/>
          <w:w w:val="100"/>
        </w:rPr>
        <w:t>©</w:t>
      </w:r>
      <w:r>
        <w:rPr>
          <w:rFonts w:ascii="Times New Roman" w:hAnsi="Times New Roman" w:cs="Times New Roman" w:eastAsia="Times New Roman"/>
          <w:sz w:val="17"/>
          <w:szCs w:val="17"/>
          <w:color w:val="212326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F1113"/>
          <w:spacing w:val="0"/>
          <w:w w:val="96"/>
        </w:rPr>
        <w:t>2004</w:t>
      </w:r>
      <w:r>
        <w:rPr>
          <w:rFonts w:ascii="Times New Roman" w:hAnsi="Times New Roman" w:cs="Times New Roman" w:eastAsia="Times New Roman"/>
          <w:sz w:val="17"/>
          <w:szCs w:val="17"/>
          <w:color w:val="0F1113"/>
          <w:spacing w:val="-3"/>
          <w:w w:val="96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F1113"/>
          <w:spacing w:val="0"/>
          <w:w w:val="100"/>
        </w:rPr>
        <w:t>Mosby</w:t>
      </w:r>
      <w:r>
        <w:rPr>
          <w:rFonts w:ascii="Times New Roman" w:hAnsi="Times New Roman" w:cs="Times New Roman" w:eastAsia="Times New Roman"/>
          <w:sz w:val="17"/>
          <w:szCs w:val="17"/>
          <w:color w:val="0F1113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F1113"/>
          <w:spacing w:val="0"/>
          <w:w w:val="97"/>
        </w:rPr>
        <w:t>Inc</w:t>
      </w:r>
      <w:r>
        <w:rPr>
          <w:rFonts w:ascii="Times New Roman" w:hAnsi="Times New Roman" w:cs="Times New Roman" w:eastAsia="Times New Roman"/>
          <w:sz w:val="17"/>
          <w:szCs w:val="17"/>
          <w:color w:val="0F1113"/>
          <w:spacing w:val="0"/>
          <w:w w:val="97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F1113"/>
          <w:spacing w:val="-9"/>
          <w:w w:val="97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F1113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17"/>
          <w:szCs w:val="17"/>
          <w:color w:val="0F1113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F1113"/>
          <w:spacing w:val="0"/>
          <w:w w:val="100"/>
        </w:rPr>
        <w:t>right</w:t>
      </w:r>
      <w:r>
        <w:rPr>
          <w:rFonts w:ascii="Times New Roman" w:hAnsi="Times New Roman" w:cs="Times New Roman" w:eastAsia="Times New Roman"/>
          <w:sz w:val="16"/>
          <w:szCs w:val="16"/>
          <w:color w:val="0F111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F1113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12326"/>
          <w:spacing w:val="0"/>
          <w:w w:val="101"/>
        </w:rPr>
        <w:t>reserve</w:t>
      </w:r>
      <w:r>
        <w:rPr>
          <w:rFonts w:ascii="Times New Roman" w:hAnsi="Times New Roman" w:cs="Times New Roman" w:eastAsia="Times New Roman"/>
          <w:sz w:val="17"/>
          <w:szCs w:val="17"/>
          <w:color w:val="212326"/>
          <w:spacing w:val="-2"/>
          <w:w w:val="102"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46494B"/>
          <w:spacing w:val="0"/>
          <w:w w:val="150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jc w:val="center"/>
        <w:spacing w:after="0"/>
        <w:sectPr>
          <w:pgSz w:w="12080" w:h="16320"/>
          <w:pgMar w:top="1320" w:bottom="0" w:left="0" w:right="0"/>
        </w:sectPr>
      </w:pPr>
      <w:rPr/>
    </w:p>
    <w:p>
      <w:pPr>
        <w:spacing w:before="72" w:after="0" w:line="226" w:lineRule="exact"/>
        <w:ind w:left="7093" w:right="-20"/>
        <w:jc w:val="left"/>
        <w:tabs>
          <w:tab w:pos="10060" w:val="left"/>
        </w:tabs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0pt;margin-top:38.595871pt;width:176.246497pt;height:.1pt;mso-position-horizontal-relative:page;mso-position-vertical-relative:page;z-index:-2407" coordorigin="0,772" coordsize="3525,2">
            <v:shape style="position:absolute;left:0;top:772;width:3525;height:2" coordorigin="0,772" coordsize="3525,0" path="m0,772l3525,772e" filled="f" stroked="t" strokeweight=".473781pt" strokecolor="#ACACA3">
              <v:path arrowok="t"/>
            </v:shape>
          </v:group>
          <w10:wrap type="none"/>
        </w:pict>
      </w:r>
      <w:r>
        <w:rPr/>
        <w:pict>
          <v:group style="position:absolute;margin-left:178.615402pt;margin-top:35.500027pt;width:242.338935pt;height:2.022381pt;mso-position-horizontal-relative:page;mso-position-vertical-relative:page;z-index:-2406" coordorigin="3572,710" coordsize="4847,40">
            <v:group style="position:absolute;left:3577;top:746;width:3080;height:2" coordorigin="3577,746" coordsize="3080,2">
              <v:shape style="position:absolute;left:3577;top:746;width:3080;height:2" coordorigin="3577,746" coordsize="3080,0" path="m3577,746l6657,746e" filled="f" stroked="t" strokeweight=".473781pt" strokecolor="#97978C">
                <v:path arrowok="t"/>
              </v:shape>
            </v:group>
            <v:group style="position:absolute;left:5629;top:715;width:2786;height:2" coordorigin="5629,715" coordsize="2786,2">
              <v:shape style="position:absolute;left:5629;top:715;width:2786;height:2" coordorigin="5629,715" coordsize="2786,0" path="m5629,715l8414,715e" filled="f" stroked="t" strokeweight=".473781pt" strokecolor="#97979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21.428131pt;margin-top:32.879322pt;width:174.825155pt;height:1.665011pt;mso-position-horizontal-relative:page;mso-position-vertical-relative:page;z-index:-2405" coordorigin="8429,658" coordsize="3497,33">
            <v:group style="position:absolute;left:8433;top:686;width:2464;height:2" coordorigin="8433,686" coordsize="2464,2">
              <v:shape style="position:absolute;left:8433;top:686;width:2464;height:2" coordorigin="8433,686" coordsize="2464,0" path="m8433,686l10897,686e" filled="f" stroked="t" strokeweight=".473781pt" strokecolor="#9CA093">
                <v:path arrowok="t"/>
              </v:shape>
            </v:group>
            <v:group style="position:absolute;left:9874;top:662;width:2047;height:2" coordorigin="9874,662" coordsize="2047,2">
              <v:shape style="position:absolute;left:9874;top:662;width:2047;height:2" coordorigin="9874,662" coordsize="2047,0" path="m9874,662l11920,662e" filled="f" stroked="t" strokeweight=".473781pt" strokecolor="#747467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4.171875pt;margin-top:41.216579pt;width:.1pt;height:418.598433pt;mso-position-horizontal-relative:page;mso-position-vertical-relative:page;z-index:-2404" coordorigin="11683,824" coordsize="2,8372">
            <v:shape style="position:absolute;left:11683;top:824;width:2;height:8372" coordorigin="11683,824" coordsize="0,8372" path="m11683,9196l11683,824e" filled="f" stroked="t" strokeweight="1.658233pt" strokecolor="#343838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111316"/>
          <w:spacing w:val="0"/>
          <w:w w:val="100"/>
          <w:b/>
          <w:bCs/>
          <w:position w:val="-1"/>
        </w:rPr>
        <w:t>Chapte</w:t>
      </w:r>
      <w:r>
        <w:rPr>
          <w:rFonts w:ascii="Arial" w:hAnsi="Arial" w:cs="Arial" w:eastAsia="Arial"/>
          <w:sz w:val="17"/>
          <w:szCs w:val="17"/>
          <w:color w:val="111316"/>
          <w:spacing w:val="0"/>
          <w:w w:val="100"/>
          <w:b/>
          <w:bCs/>
          <w:position w:val="-1"/>
        </w:rPr>
        <w:t>r</w:t>
      </w:r>
      <w:r>
        <w:rPr>
          <w:rFonts w:ascii="Arial" w:hAnsi="Arial" w:cs="Arial" w:eastAsia="Arial"/>
          <w:sz w:val="17"/>
          <w:szCs w:val="17"/>
          <w:color w:val="111316"/>
          <w:spacing w:val="44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  <w:position w:val="-1"/>
        </w:rPr>
        <w:t>6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  <w:position w:val="-1"/>
        </w:rPr>
        <w:t>: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1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  <w:position w:val="-1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-1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  <w:position w:val="-1"/>
        </w:rPr>
        <w:t>Skeletal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-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  <w:position w:val="-1"/>
        </w:rPr>
        <w:t>System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-3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  <w:position w:val="-1"/>
        </w:rPr>
      </w:r>
      <w:r>
        <w:rPr>
          <w:rFonts w:ascii="Arial" w:hAnsi="Arial" w:cs="Arial" w:eastAsia="Arial"/>
          <w:sz w:val="17"/>
          <w:szCs w:val="17"/>
          <w:color w:val="111316"/>
          <w:spacing w:val="0"/>
          <w:w w:val="114"/>
          <w:b/>
          <w:bCs/>
          <w:position w:val="-1"/>
        </w:rPr>
        <w:t>51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3" w:after="0" w:line="294" w:lineRule="exact"/>
        <w:ind w:left="531" w:right="-20"/>
        <w:jc w:val="left"/>
        <w:rPr>
          <w:rFonts w:ascii="Arial" w:hAnsi="Arial" w:cs="Arial" w:eastAsia="Arial"/>
          <w:sz w:val="29"/>
          <w:szCs w:val="29"/>
        </w:rPr>
      </w:pPr>
      <w:rPr/>
      <w:r>
        <w:rPr>
          <w:rFonts w:ascii="Arial" w:hAnsi="Arial" w:cs="Arial" w:eastAsia="Arial"/>
          <w:sz w:val="29"/>
          <w:szCs w:val="29"/>
          <w:color w:val="111316"/>
          <w:spacing w:val="0"/>
          <w:w w:val="100"/>
          <w:b/>
          <w:bCs/>
          <w:position w:val="-4"/>
        </w:rPr>
        <w:t>BONE</w:t>
      </w:r>
      <w:r>
        <w:rPr>
          <w:rFonts w:ascii="Arial" w:hAnsi="Arial" w:cs="Arial" w:eastAsia="Arial"/>
          <w:sz w:val="29"/>
          <w:szCs w:val="29"/>
          <w:color w:val="111316"/>
          <w:spacing w:val="20"/>
          <w:w w:val="100"/>
          <w:b/>
          <w:bCs/>
          <w:position w:val="-4"/>
        </w:rPr>
        <w:t> </w:t>
      </w:r>
      <w:r>
        <w:rPr>
          <w:rFonts w:ascii="Arial" w:hAnsi="Arial" w:cs="Arial" w:eastAsia="Arial"/>
          <w:sz w:val="29"/>
          <w:szCs w:val="29"/>
          <w:color w:val="111316"/>
          <w:spacing w:val="0"/>
          <w:w w:val="100"/>
          <w:b/>
          <w:bCs/>
          <w:position w:val="-4"/>
        </w:rPr>
        <w:t>FORMATIO</w:t>
      </w:r>
      <w:r>
        <w:rPr>
          <w:rFonts w:ascii="Arial" w:hAnsi="Arial" w:cs="Arial" w:eastAsia="Arial"/>
          <w:sz w:val="29"/>
          <w:szCs w:val="29"/>
          <w:color w:val="111316"/>
          <w:spacing w:val="0"/>
          <w:w w:val="100"/>
          <w:b/>
          <w:bCs/>
          <w:position w:val="-4"/>
        </w:rPr>
        <w:t>N</w:t>
      </w:r>
      <w:r>
        <w:rPr>
          <w:rFonts w:ascii="Arial" w:hAnsi="Arial" w:cs="Arial" w:eastAsia="Arial"/>
          <w:sz w:val="29"/>
          <w:szCs w:val="29"/>
          <w:color w:val="111316"/>
          <w:spacing w:val="44"/>
          <w:w w:val="100"/>
          <w:b/>
          <w:bCs/>
          <w:position w:val="-4"/>
        </w:rPr>
        <w:t> </w:t>
      </w:r>
      <w:r>
        <w:rPr>
          <w:rFonts w:ascii="Arial" w:hAnsi="Arial" w:cs="Arial" w:eastAsia="Arial"/>
          <w:sz w:val="29"/>
          <w:szCs w:val="29"/>
          <w:color w:val="111316"/>
          <w:spacing w:val="0"/>
          <w:w w:val="100"/>
          <w:b/>
          <w:bCs/>
          <w:position w:val="-4"/>
        </w:rPr>
        <w:t>AND</w:t>
      </w:r>
      <w:r>
        <w:rPr>
          <w:rFonts w:ascii="Arial" w:hAnsi="Arial" w:cs="Arial" w:eastAsia="Arial"/>
          <w:sz w:val="29"/>
          <w:szCs w:val="29"/>
          <w:color w:val="111316"/>
          <w:spacing w:val="14"/>
          <w:w w:val="100"/>
          <w:b/>
          <w:bCs/>
          <w:position w:val="-4"/>
        </w:rPr>
        <w:t> </w:t>
      </w:r>
      <w:r>
        <w:rPr>
          <w:rFonts w:ascii="Arial" w:hAnsi="Arial" w:cs="Arial" w:eastAsia="Arial"/>
          <w:sz w:val="29"/>
          <w:szCs w:val="29"/>
          <w:color w:val="111316"/>
          <w:spacing w:val="0"/>
          <w:w w:val="105"/>
          <w:b/>
          <w:bCs/>
          <w:position w:val="-4"/>
        </w:rPr>
        <w:t>GROWTH</w:t>
      </w:r>
      <w:r>
        <w:rPr>
          <w:rFonts w:ascii="Arial" w:hAnsi="Arial" w:cs="Arial" w:eastAsia="Arial"/>
          <w:sz w:val="29"/>
          <w:szCs w:val="29"/>
          <w:color w:val="000000"/>
          <w:spacing w:val="0"/>
          <w:w w:val="100"/>
          <w:position w:val="0"/>
        </w:rPr>
      </w:r>
    </w:p>
    <w:p>
      <w:pPr>
        <w:spacing w:before="0" w:after="0" w:line="558" w:lineRule="exact"/>
        <w:ind w:left="14" w:right="-20"/>
        <w:jc w:val="left"/>
        <w:tabs>
          <w:tab w:pos="52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Arial" w:hAnsi="Arial" w:cs="Arial" w:eastAsia="Arial"/>
          <w:sz w:val="61"/>
          <w:szCs w:val="61"/>
          <w:color w:val="111316"/>
          <w:spacing w:val="0"/>
          <w:w w:val="100"/>
          <w:b/>
          <w:bCs/>
          <w:position w:val="-1"/>
        </w:rPr>
        <w:t>t</w:t>
      </w:r>
      <w:r>
        <w:rPr>
          <w:rFonts w:ascii="Arial" w:hAnsi="Arial" w:cs="Arial" w:eastAsia="Arial"/>
          <w:sz w:val="61"/>
          <w:szCs w:val="61"/>
          <w:color w:val="111316"/>
          <w:spacing w:val="-161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61"/>
          <w:szCs w:val="61"/>
          <w:color w:val="111316"/>
          <w:spacing w:val="0"/>
          <w:w w:val="100"/>
          <w:b/>
          <w:bCs/>
          <w:position w:val="-1"/>
        </w:rPr>
        <w:tab/>
      </w:r>
      <w:r>
        <w:rPr>
          <w:rFonts w:ascii="Arial" w:hAnsi="Arial" w:cs="Arial" w:eastAsia="Arial"/>
          <w:sz w:val="61"/>
          <w:szCs w:val="61"/>
          <w:color w:val="111316"/>
          <w:spacing w:val="0"/>
          <w:w w:val="100"/>
          <w:b/>
          <w:bCs/>
          <w:position w:val="-1"/>
        </w:rPr>
      </w:r>
      <w:r>
        <w:rPr>
          <w:rFonts w:ascii="Arial" w:hAnsi="Arial" w:cs="Arial" w:eastAsia="Arial"/>
          <w:sz w:val="27"/>
          <w:szCs w:val="27"/>
          <w:color w:val="111316"/>
          <w:spacing w:val="0"/>
          <w:w w:val="87"/>
          <w:i/>
          <w:position w:val="-1"/>
        </w:rPr>
        <w:t>lf</w:t>
      </w:r>
      <w:r>
        <w:rPr>
          <w:rFonts w:ascii="Arial" w:hAnsi="Arial" w:cs="Arial" w:eastAsia="Arial"/>
          <w:sz w:val="27"/>
          <w:szCs w:val="27"/>
          <w:color w:val="111316"/>
          <w:spacing w:val="-13"/>
          <w:w w:val="87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  <w:i/>
          <w:position w:val="-1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-1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  <w:i/>
          <w:position w:val="-1"/>
        </w:rPr>
        <w:t>statement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19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111316"/>
          <w:spacing w:val="0"/>
          <w:w w:val="100"/>
          <w:i/>
          <w:position w:val="-1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111316"/>
          <w:spacing w:val="0"/>
          <w:w w:val="100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111316"/>
          <w:spacing w:val="-19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  <w:i/>
          <w:position w:val="-1"/>
        </w:rPr>
        <w:t>true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  <w:i/>
          <w:position w:val="-1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2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  <w:i/>
          <w:position w:val="-1"/>
        </w:rPr>
        <w:t>write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-3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12324"/>
          <w:spacing w:val="0"/>
          <w:w w:val="100"/>
          <w:i/>
          <w:position w:val="-1"/>
        </w:rPr>
        <w:t>"T"</w:t>
      </w:r>
      <w:r>
        <w:rPr>
          <w:rFonts w:ascii="Times New Roman" w:hAnsi="Times New Roman" w:cs="Times New Roman" w:eastAsia="Times New Roman"/>
          <w:sz w:val="20"/>
          <w:szCs w:val="20"/>
          <w:color w:val="212324"/>
          <w:spacing w:val="44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  <w:i/>
          <w:position w:val="-1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  <w:i/>
          <w:position w:val="-1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10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  <w:i/>
          <w:position w:val="-1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-7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  <w:i/>
          <w:position w:val="-1"/>
        </w:rPr>
        <w:t>answe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  <w:i/>
          <w:position w:val="-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-1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  <w:i/>
          <w:position w:val="-1"/>
        </w:rPr>
        <w:t>blank.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1"/>
          <w:w w:val="100"/>
          <w:i/>
          <w:position w:val="-1"/>
        </w:rPr>
        <w:t> </w:t>
      </w:r>
      <w:r>
        <w:rPr>
          <w:rFonts w:ascii="Arial" w:hAnsi="Arial" w:cs="Arial" w:eastAsia="Arial"/>
          <w:sz w:val="27"/>
          <w:szCs w:val="27"/>
          <w:color w:val="111316"/>
          <w:spacing w:val="0"/>
          <w:w w:val="89"/>
          <w:i/>
          <w:position w:val="-1"/>
        </w:rPr>
        <w:t>If</w:t>
      </w:r>
      <w:r>
        <w:rPr>
          <w:rFonts w:ascii="Arial" w:hAnsi="Arial" w:cs="Arial" w:eastAsia="Arial"/>
          <w:sz w:val="27"/>
          <w:szCs w:val="27"/>
          <w:color w:val="111316"/>
          <w:spacing w:val="-17"/>
          <w:w w:val="89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  <w:i/>
          <w:position w:val="-1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12324"/>
          <w:spacing w:val="0"/>
          <w:w w:val="100"/>
          <w:i/>
          <w:position w:val="-1"/>
        </w:rPr>
        <w:t>statement</w:t>
      </w:r>
      <w:r>
        <w:rPr>
          <w:rFonts w:ascii="Times New Roman" w:hAnsi="Times New Roman" w:cs="Times New Roman" w:eastAsia="Times New Roman"/>
          <w:sz w:val="20"/>
          <w:szCs w:val="20"/>
          <w:color w:val="212324"/>
          <w:spacing w:val="23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  <w:i/>
          <w:position w:val="-1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3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94"/>
          <w:i/>
          <w:position w:val="-1"/>
        </w:rPr>
        <w:t>false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94"/>
          <w:i/>
          <w:position w:val="-1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-8"/>
          <w:w w:val="94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12324"/>
          <w:spacing w:val="0"/>
          <w:w w:val="94"/>
          <w:i/>
          <w:position w:val="-1"/>
        </w:rPr>
        <w:t>correct</w:t>
      </w:r>
      <w:r>
        <w:rPr>
          <w:rFonts w:ascii="Times New Roman" w:hAnsi="Times New Roman" w:cs="Times New Roman" w:eastAsia="Times New Roman"/>
          <w:sz w:val="20"/>
          <w:szCs w:val="20"/>
          <w:color w:val="212324"/>
          <w:spacing w:val="9"/>
          <w:w w:val="94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  <w:i/>
          <w:position w:val="-1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12324"/>
          <w:spacing w:val="0"/>
          <w:w w:val="100"/>
          <w:i/>
          <w:position w:val="-1"/>
        </w:rPr>
        <w:t>statement</w:t>
      </w:r>
      <w:r>
        <w:rPr>
          <w:rFonts w:ascii="Times New Roman" w:hAnsi="Times New Roman" w:cs="Times New Roman" w:eastAsia="Times New Roman"/>
          <w:sz w:val="20"/>
          <w:szCs w:val="20"/>
          <w:color w:val="212324"/>
          <w:spacing w:val="18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  <w:i/>
          <w:position w:val="-1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  <w:i/>
          <w:position w:val="-1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6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12324"/>
          <w:spacing w:val="0"/>
          <w:w w:val="100"/>
          <w:i/>
          <w:position w:val="-1"/>
        </w:rPr>
        <w:t>circlin</w:t>
      </w:r>
      <w:r>
        <w:rPr>
          <w:rFonts w:ascii="Times New Roman" w:hAnsi="Times New Roman" w:cs="Times New Roman" w:eastAsia="Times New Roman"/>
          <w:sz w:val="20"/>
          <w:szCs w:val="20"/>
          <w:color w:val="212324"/>
          <w:spacing w:val="0"/>
          <w:w w:val="100"/>
          <w:i/>
          <w:position w:val="-1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12324"/>
          <w:spacing w:val="1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  <w:i/>
          <w:position w:val="-1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-7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5"/>
          <w:i/>
          <w:position w:val="-1"/>
        </w:rPr>
        <w:t>in­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178" w:lineRule="exact"/>
        <w:ind w:left="14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8E8E83"/>
          <w:w w:val="60"/>
          <w:position w:val="1"/>
        </w:rPr>
        <w:t>\</w:t>
      </w:r>
      <w:r>
        <w:rPr>
          <w:rFonts w:ascii="Times New Roman" w:hAnsi="Times New Roman" w:cs="Times New Roman" w:eastAsia="Times New Roman"/>
          <w:sz w:val="20"/>
          <w:szCs w:val="20"/>
          <w:color w:val="8E8E83"/>
          <w:w w:val="61"/>
          <w:position w:val="1"/>
        </w:rPr>
        <w:t>...._...-</w:t>
      </w:r>
      <w:r>
        <w:rPr>
          <w:rFonts w:ascii="Times New Roman" w:hAnsi="Times New Roman" w:cs="Times New Roman" w:eastAsia="Times New Roman"/>
          <w:sz w:val="20"/>
          <w:szCs w:val="20"/>
          <w:color w:val="8E8E83"/>
          <w:spacing w:val="-35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94"/>
          <w:i/>
          <w:position w:val="1"/>
        </w:rPr>
        <w:t>correct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15"/>
          <w:w w:val="94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  <w:i/>
          <w:position w:val="1"/>
        </w:rPr>
        <w:t>ter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  <w:i/>
          <w:position w:val="1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2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  <w:i/>
          <w:position w:val="1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-1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  <w:i/>
          <w:position w:val="1"/>
        </w:rPr>
        <w:t>insertin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  <w:i/>
          <w:position w:val="1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35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  <w:i/>
          <w:position w:val="1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-15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12324"/>
          <w:spacing w:val="0"/>
          <w:w w:val="93"/>
          <w:i/>
          <w:position w:val="1"/>
        </w:rPr>
        <w:t>correct</w:t>
      </w:r>
      <w:r>
        <w:rPr>
          <w:rFonts w:ascii="Times New Roman" w:hAnsi="Times New Roman" w:cs="Times New Roman" w:eastAsia="Times New Roman"/>
          <w:sz w:val="20"/>
          <w:szCs w:val="20"/>
          <w:color w:val="212324"/>
          <w:spacing w:val="16"/>
          <w:w w:val="93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  <w:i/>
          <w:position w:val="1"/>
        </w:rPr>
        <w:t>ter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  <w:i/>
          <w:position w:val="1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3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  <w:i/>
          <w:position w:val="1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  <w:i/>
          <w:position w:val="1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21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  <w:i/>
          <w:position w:val="1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-7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  <w:i/>
          <w:position w:val="1"/>
        </w:rPr>
        <w:t>answe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  <w:i/>
          <w:position w:val="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5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1"/>
          <w:i/>
          <w:position w:val="1"/>
        </w:rPr>
        <w:t>blank.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7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8" w:lineRule="auto"/>
        <w:ind w:left="3653" w:right="1820" w:firstLine="-3160"/>
        <w:jc w:val="left"/>
        <w:tabs>
          <w:tab w:pos="3020" w:val="left"/>
          <w:tab w:pos="328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111316"/>
        </w:rPr>
      </w:r>
      <w:r>
        <w:rPr>
          <w:rFonts w:ascii="Times New Roman" w:hAnsi="Times New Roman" w:cs="Times New Roman" w:eastAsia="Times New Roman"/>
          <w:sz w:val="19"/>
          <w:szCs w:val="19"/>
          <w:color w:val="111316"/>
          <w:u w:val="single" w:color="2F282B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11316"/>
          <w:u w:val="single" w:color="2F282B"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111316"/>
          <w:u w:val="single" w:color="2F282B"/>
        </w:rPr>
      </w:r>
      <w:r>
        <w:rPr>
          <w:rFonts w:ascii="Times New Roman" w:hAnsi="Times New Roman" w:cs="Times New Roman" w:eastAsia="Times New Roman"/>
          <w:sz w:val="19"/>
          <w:szCs w:val="19"/>
          <w:color w:val="111316"/>
        </w:rPr>
      </w:r>
      <w:r>
        <w:rPr>
          <w:rFonts w:ascii="Times New Roman" w:hAnsi="Times New Roman" w:cs="Times New Roman" w:eastAsia="Times New Roman"/>
          <w:sz w:val="19"/>
          <w:szCs w:val="19"/>
          <w:color w:val="111316"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111316"/>
          <w:spacing w:val="0"/>
          <w:w w:val="100"/>
        </w:rPr>
        <w:t>21.</w:t>
      </w:r>
      <w:r>
        <w:rPr>
          <w:rFonts w:ascii="Times New Roman" w:hAnsi="Times New Roman" w:cs="Times New Roman" w:eastAsia="Times New Roman"/>
          <w:sz w:val="19"/>
          <w:szCs w:val="19"/>
          <w:color w:val="1113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11316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Whe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12324"/>
          <w:spacing w:val="0"/>
          <w:w w:val="113"/>
        </w:rPr>
        <w:t>skeleto</w:t>
      </w:r>
      <w:r>
        <w:rPr>
          <w:rFonts w:ascii="Times New Roman" w:hAnsi="Times New Roman" w:cs="Times New Roman" w:eastAsia="Times New Roman"/>
          <w:sz w:val="20"/>
          <w:szCs w:val="20"/>
          <w:color w:val="212324"/>
          <w:spacing w:val="0"/>
          <w:w w:val="113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12324"/>
          <w:spacing w:val="-17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13"/>
        </w:rPr>
        <w:t>form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-12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1131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111316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bab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before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birth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123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0"/>
          <w:szCs w:val="20"/>
          <w:color w:val="2123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10"/>
        </w:rPr>
        <w:t>consist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-10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12324"/>
          <w:spacing w:val="0"/>
          <w:w w:val="111"/>
        </w:rPr>
        <w:t>cartilage</w:t>
      </w:r>
      <w:r>
        <w:rPr>
          <w:rFonts w:ascii="Times New Roman" w:hAnsi="Times New Roman" w:cs="Times New Roman" w:eastAsia="Times New Roman"/>
          <w:sz w:val="20"/>
          <w:szCs w:val="20"/>
          <w:color w:val="212324"/>
          <w:spacing w:val="-8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12324"/>
          <w:spacing w:val="0"/>
          <w:w w:val="115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12324"/>
          <w:spacing w:val="0"/>
          <w:w w:val="11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10"/>
        </w:rPr>
        <w:t>fibrou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15"/>
        </w:rPr>
        <w:t>structures.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512" w:right="-20"/>
        <w:jc w:val="left"/>
        <w:tabs>
          <w:tab w:pos="3020" w:val="left"/>
          <w:tab w:pos="328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111316"/>
        </w:rPr>
      </w:r>
      <w:r>
        <w:rPr>
          <w:rFonts w:ascii="Times New Roman" w:hAnsi="Times New Roman" w:cs="Times New Roman" w:eastAsia="Times New Roman"/>
          <w:sz w:val="19"/>
          <w:szCs w:val="19"/>
          <w:color w:val="111316"/>
          <w:u w:val="single" w:color="23282B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11316"/>
          <w:u w:val="single" w:color="23282B"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111316"/>
          <w:u w:val="single" w:color="23282B"/>
        </w:rPr>
      </w:r>
      <w:r>
        <w:rPr>
          <w:rFonts w:ascii="Times New Roman" w:hAnsi="Times New Roman" w:cs="Times New Roman" w:eastAsia="Times New Roman"/>
          <w:sz w:val="19"/>
          <w:szCs w:val="19"/>
          <w:color w:val="111316"/>
        </w:rPr>
      </w:r>
      <w:r>
        <w:rPr>
          <w:rFonts w:ascii="Times New Roman" w:hAnsi="Times New Roman" w:cs="Times New Roman" w:eastAsia="Times New Roman"/>
          <w:sz w:val="19"/>
          <w:szCs w:val="19"/>
          <w:color w:val="111316"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111316"/>
          <w:spacing w:val="0"/>
          <w:w w:val="100"/>
        </w:rPr>
        <w:t>22.</w:t>
      </w:r>
      <w:r>
        <w:rPr>
          <w:rFonts w:ascii="Times New Roman" w:hAnsi="Times New Roman" w:cs="Times New Roman" w:eastAsia="Times New Roman"/>
          <w:sz w:val="19"/>
          <w:szCs w:val="19"/>
          <w:color w:val="1113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11316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15"/>
        </w:rPr>
        <w:t>diaphyse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15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-18"/>
          <w:w w:val="11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17"/>
        </w:rPr>
        <w:t>end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17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-19"/>
          <w:w w:val="11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11"/>
        </w:rPr>
        <w:t>bon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-7"/>
          <w:w w:val="11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494842"/>
          <w:spacing w:val="0"/>
          <w:w w:val="132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512" w:right="-20"/>
        <w:jc w:val="left"/>
        <w:tabs>
          <w:tab w:pos="3020" w:val="left"/>
          <w:tab w:pos="328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11316"/>
        </w:rPr>
      </w:r>
      <w:r>
        <w:rPr>
          <w:rFonts w:ascii="Times New Roman" w:hAnsi="Times New Roman" w:cs="Times New Roman" w:eastAsia="Times New Roman"/>
          <w:sz w:val="20"/>
          <w:szCs w:val="20"/>
          <w:color w:val="111316"/>
          <w:u w:val="single" w:color="28232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u w:val="single" w:color="282328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111316"/>
          <w:u w:val="single" w:color="282328"/>
        </w:rPr>
      </w:r>
      <w:r>
        <w:rPr>
          <w:rFonts w:ascii="Times New Roman" w:hAnsi="Times New Roman" w:cs="Times New Roman" w:eastAsia="Times New Roman"/>
          <w:sz w:val="20"/>
          <w:szCs w:val="20"/>
          <w:color w:val="111316"/>
        </w:rPr>
      </w:r>
      <w:r>
        <w:rPr>
          <w:rFonts w:ascii="Times New Roman" w:hAnsi="Times New Roman" w:cs="Times New Roman" w:eastAsia="Times New Roman"/>
          <w:sz w:val="20"/>
          <w:szCs w:val="20"/>
          <w:color w:val="111316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23.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8"/>
        </w:rPr>
        <w:t>Bone-formin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8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-9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cell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111316"/>
          <w:spacing w:val="0"/>
          <w:w w:val="100"/>
        </w:rPr>
        <w:t>are</w:t>
      </w:r>
      <w:r>
        <w:rPr>
          <w:rFonts w:ascii="Arial" w:hAnsi="Arial" w:cs="Arial" w:eastAsia="Arial"/>
          <w:sz w:val="18"/>
          <w:szCs w:val="18"/>
          <w:color w:val="111316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14"/>
        </w:rPr>
        <w:t>known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-8"/>
          <w:w w:val="11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10"/>
        </w:rPr>
        <w:t>osteoclast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-12"/>
          <w:w w:val="111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343638"/>
          <w:spacing w:val="0"/>
          <w:w w:val="132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53" w:lineRule="auto"/>
        <w:ind w:left="3648" w:right="1922" w:firstLine="-3136"/>
        <w:jc w:val="left"/>
        <w:tabs>
          <w:tab w:pos="3020" w:val="left"/>
          <w:tab w:pos="328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111316"/>
        </w:rPr>
      </w:r>
      <w:r>
        <w:rPr>
          <w:rFonts w:ascii="Times New Roman" w:hAnsi="Times New Roman" w:cs="Times New Roman" w:eastAsia="Times New Roman"/>
          <w:sz w:val="19"/>
          <w:szCs w:val="19"/>
          <w:color w:val="111316"/>
          <w:u w:val="single" w:color="232328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11316"/>
          <w:u w:val="single" w:color="232328"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111316"/>
          <w:u w:val="single" w:color="232328"/>
        </w:rPr>
      </w:r>
      <w:r>
        <w:rPr>
          <w:rFonts w:ascii="Times New Roman" w:hAnsi="Times New Roman" w:cs="Times New Roman" w:eastAsia="Times New Roman"/>
          <w:sz w:val="19"/>
          <w:szCs w:val="19"/>
          <w:color w:val="111316"/>
        </w:rPr>
      </w:r>
      <w:r>
        <w:rPr>
          <w:rFonts w:ascii="Times New Roman" w:hAnsi="Times New Roman" w:cs="Times New Roman" w:eastAsia="Times New Roman"/>
          <w:sz w:val="19"/>
          <w:szCs w:val="19"/>
          <w:color w:val="111316"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111316"/>
          <w:spacing w:val="0"/>
          <w:w w:val="100"/>
        </w:rPr>
        <w:t>24.</w:t>
      </w:r>
      <w:r>
        <w:rPr>
          <w:rFonts w:ascii="Times New Roman" w:hAnsi="Times New Roman" w:cs="Times New Roman" w:eastAsia="Times New Roman"/>
          <w:sz w:val="19"/>
          <w:szCs w:val="19"/>
          <w:color w:val="1113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11316"/>
          <w:spacing w:val="1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11316"/>
          <w:spacing w:val="0"/>
          <w:w w:val="148"/>
        </w:rPr>
        <w:t>It</w:t>
      </w:r>
      <w:r>
        <w:rPr>
          <w:rFonts w:ascii="Arial" w:hAnsi="Arial" w:cs="Arial" w:eastAsia="Arial"/>
          <w:sz w:val="19"/>
          <w:szCs w:val="19"/>
          <w:color w:val="111316"/>
          <w:spacing w:val="-43"/>
          <w:w w:val="14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12"/>
        </w:rPr>
        <w:t>combine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-6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actio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10"/>
        </w:rPr>
        <w:t>osteoblast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-15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12324"/>
          <w:spacing w:val="0"/>
          <w:w w:val="110"/>
        </w:rPr>
        <w:t>osteoclast</w:t>
      </w:r>
      <w:r>
        <w:rPr>
          <w:rFonts w:ascii="Times New Roman" w:hAnsi="Times New Roman" w:cs="Times New Roman" w:eastAsia="Times New Roman"/>
          <w:sz w:val="20"/>
          <w:szCs w:val="20"/>
          <w:color w:val="212324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12324"/>
          <w:spacing w:val="-2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12324"/>
          <w:spacing w:val="0"/>
          <w:w w:val="111"/>
        </w:rPr>
        <w:t>sculpt</w:t>
      </w:r>
      <w:r>
        <w:rPr>
          <w:rFonts w:ascii="Times New Roman" w:hAnsi="Times New Roman" w:cs="Times New Roman" w:eastAsia="Times New Roman"/>
          <w:sz w:val="20"/>
          <w:szCs w:val="20"/>
          <w:color w:val="2123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12324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11"/>
        </w:rPr>
        <w:t>bones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13"/>
        </w:rPr>
        <w:t>int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14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thei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15"/>
        </w:rPr>
        <w:t>adult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-2"/>
          <w:w w:val="11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12324"/>
          <w:spacing w:val="0"/>
          <w:w w:val="115"/>
        </w:rPr>
        <w:t>shapes.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53" w:lineRule="auto"/>
        <w:ind w:left="3643" w:right="2032" w:firstLine="-3136"/>
        <w:jc w:val="left"/>
        <w:tabs>
          <w:tab w:pos="3020" w:val="left"/>
          <w:tab w:pos="328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111316"/>
        </w:rPr>
      </w:r>
      <w:r>
        <w:rPr>
          <w:rFonts w:ascii="Times New Roman" w:hAnsi="Times New Roman" w:cs="Times New Roman" w:eastAsia="Times New Roman"/>
          <w:sz w:val="19"/>
          <w:szCs w:val="19"/>
          <w:color w:val="111316"/>
          <w:u w:val="single" w:color="28282B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11316"/>
          <w:u w:val="single" w:color="28282B"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111316"/>
          <w:u w:val="single" w:color="28282B"/>
        </w:rPr>
      </w:r>
      <w:r>
        <w:rPr>
          <w:rFonts w:ascii="Times New Roman" w:hAnsi="Times New Roman" w:cs="Times New Roman" w:eastAsia="Times New Roman"/>
          <w:sz w:val="19"/>
          <w:szCs w:val="19"/>
          <w:color w:val="111316"/>
        </w:rPr>
      </w:r>
      <w:r>
        <w:rPr>
          <w:rFonts w:ascii="Times New Roman" w:hAnsi="Times New Roman" w:cs="Times New Roman" w:eastAsia="Times New Roman"/>
          <w:sz w:val="19"/>
          <w:szCs w:val="19"/>
          <w:color w:val="111316"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111316"/>
          <w:spacing w:val="0"/>
          <w:w w:val="116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color w:val="111316"/>
          <w:spacing w:val="-20"/>
          <w:w w:val="116"/>
        </w:rPr>
        <w:t>5</w:t>
      </w:r>
      <w:r>
        <w:rPr>
          <w:rFonts w:ascii="Times New Roman" w:hAnsi="Times New Roman" w:cs="Times New Roman" w:eastAsia="Times New Roman"/>
          <w:sz w:val="19"/>
          <w:szCs w:val="19"/>
          <w:color w:val="343638"/>
          <w:spacing w:val="0"/>
          <w:w w:val="116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343638"/>
          <w:spacing w:val="38"/>
          <w:w w:val="11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12324"/>
          <w:spacing w:val="0"/>
          <w:w w:val="112"/>
        </w:rPr>
        <w:t>stresse</w:t>
      </w:r>
      <w:r>
        <w:rPr>
          <w:rFonts w:ascii="Times New Roman" w:hAnsi="Times New Roman" w:cs="Times New Roman" w:eastAsia="Times New Roman"/>
          <w:sz w:val="20"/>
          <w:szCs w:val="20"/>
          <w:color w:val="212324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12324"/>
          <w:spacing w:val="-10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place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12"/>
        </w:rPr>
        <w:t>certai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12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-3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bone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17"/>
        </w:rPr>
        <w:t>durin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17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-18"/>
          <w:w w:val="11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12324"/>
          <w:spacing w:val="0"/>
          <w:w w:val="100"/>
        </w:rPr>
        <w:t>exercise</w:t>
      </w:r>
      <w:r>
        <w:rPr>
          <w:rFonts w:ascii="Times New Roman" w:hAnsi="Times New Roman" w:cs="Times New Roman" w:eastAsia="Times New Roman"/>
          <w:sz w:val="20"/>
          <w:szCs w:val="20"/>
          <w:color w:val="2123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11"/>
        </w:rPr>
        <w:t>decrease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-3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rate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11"/>
        </w:rPr>
        <w:t>bon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13"/>
        </w:rPr>
        <w:t>deposition.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53" w:lineRule="auto"/>
        <w:ind w:left="3643" w:right="1753" w:firstLine="-3132"/>
        <w:jc w:val="left"/>
        <w:tabs>
          <w:tab w:pos="3020" w:val="left"/>
          <w:tab w:pos="328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111316"/>
        </w:rPr>
      </w:r>
      <w:r>
        <w:rPr>
          <w:rFonts w:ascii="Times New Roman" w:hAnsi="Times New Roman" w:cs="Times New Roman" w:eastAsia="Times New Roman"/>
          <w:sz w:val="19"/>
          <w:szCs w:val="19"/>
          <w:color w:val="111316"/>
          <w:u w:val="single" w:color="1F2328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11316"/>
          <w:u w:val="single" w:color="1F2328"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111316"/>
          <w:u w:val="single" w:color="1F2328"/>
        </w:rPr>
      </w:r>
      <w:r>
        <w:rPr>
          <w:rFonts w:ascii="Times New Roman" w:hAnsi="Times New Roman" w:cs="Times New Roman" w:eastAsia="Times New Roman"/>
          <w:sz w:val="19"/>
          <w:szCs w:val="19"/>
          <w:color w:val="111316"/>
        </w:rPr>
      </w:r>
      <w:r>
        <w:rPr>
          <w:rFonts w:ascii="Times New Roman" w:hAnsi="Times New Roman" w:cs="Times New Roman" w:eastAsia="Times New Roman"/>
          <w:sz w:val="19"/>
          <w:szCs w:val="19"/>
          <w:color w:val="111316"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111316"/>
          <w:spacing w:val="0"/>
          <w:w w:val="113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color w:val="111316"/>
          <w:spacing w:val="-10"/>
          <w:w w:val="113"/>
        </w:rPr>
        <w:t>6</w:t>
      </w:r>
      <w:r>
        <w:rPr>
          <w:rFonts w:ascii="Times New Roman" w:hAnsi="Times New Roman" w:cs="Times New Roman" w:eastAsia="Times New Roman"/>
          <w:sz w:val="19"/>
          <w:szCs w:val="19"/>
          <w:color w:val="343638"/>
          <w:spacing w:val="0"/>
          <w:w w:val="113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343638"/>
          <w:spacing w:val="35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14"/>
        </w:rPr>
        <w:t>epiphyseal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-5"/>
          <w:w w:val="11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plate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see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123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123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123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bot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12324"/>
          <w:spacing w:val="0"/>
          <w:w w:val="111"/>
        </w:rPr>
        <w:t>external</w:t>
      </w:r>
      <w:r>
        <w:rPr>
          <w:rFonts w:ascii="Times New Roman" w:hAnsi="Times New Roman" w:cs="Times New Roman" w:eastAsia="Times New Roman"/>
          <w:sz w:val="20"/>
          <w:szCs w:val="20"/>
          <w:color w:val="212324"/>
          <w:spacing w:val="-4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14"/>
        </w:rPr>
        <w:t>cutawa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14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-3"/>
          <w:w w:val="11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12324"/>
          <w:spacing w:val="0"/>
          <w:w w:val="100"/>
        </w:rPr>
        <w:t>view</w:t>
      </w:r>
      <w:r>
        <w:rPr>
          <w:rFonts w:ascii="Times New Roman" w:hAnsi="Times New Roman" w:cs="Times New Roman" w:eastAsia="Times New Roman"/>
          <w:sz w:val="20"/>
          <w:szCs w:val="20"/>
          <w:color w:val="2123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123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123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123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12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17"/>
        </w:rPr>
        <w:t>adult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lon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12"/>
        </w:rPr>
        <w:t>bon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-13"/>
          <w:w w:val="11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343638"/>
          <w:spacing w:val="0"/>
          <w:w w:val="154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516" w:right="-20"/>
        <w:jc w:val="left"/>
        <w:tabs>
          <w:tab w:pos="3020" w:val="left"/>
          <w:tab w:pos="328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111316"/>
        </w:rPr>
      </w:r>
      <w:r>
        <w:rPr>
          <w:rFonts w:ascii="Times New Roman" w:hAnsi="Times New Roman" w:cs="Times New Roman" w:eastAsia="Times New Roman"/>
          <w:sz w:val="19"/>
          <w:szCs w:val="19"/>
          <w:color w:val="111316"/>
          <w:u w:val="single" w:color="23282F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11316"/>
          <w:u w:val="single" w:color="23282F"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111316"/>
          <w:u w:val="single" w:color="23282F"/>
        </w:rPr>
      </w:r>
      <w:r>
        <w:rPr>
          <w:rFonts w:ascii="Times New Roman" w:hAnsi="Times New Roman" w:cs="Times New Roman" w:eastAsia="Times New Roman"/>
          <w:sz w:val="19"/>
          <w:szCs w:val="19"/>
          <w:color w:val="111316"/>
        </w:rPr>
      </w:r>
      <w:r>
        <w:rPr>
          <w:rFonts w:ascii="Times New Roman" w:hAnsi="Times New Roman" w:cs="Times New Roman" w:eastAsia="Times New Roman"/>
          <w:sz w:val="19"/>
          <w:szCs w:val="19"/>
          <w:color w:val="111316"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111316"/>
          <w:spacing w:val="0"/>
          <w:w w:val="100"/>
        </w:rPr>
        <w:t>27.</w:t>
      </w:r>
      <w:r>
        <w:rPr>
          <w:rFonts w:ascii="Times New Roman" w:hAnsi="Times New Roman" w:cs="Times New Roman" w:eastAsia="Times New Roman"/>
          <w:sz w:val="19"/>
          <w:szCs w:val="19"/>
          <w:color w:val="1113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11316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shaft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lon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bon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14"/>
        </w:rPr>
        <w:t>known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-8"/>
          <w:w w:val="11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11"/>
        </w:rPr>
        <w:t>articulation.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53" w:lineRule="auto"/>
        <w:ind w:left="3634" w:right="1907" w:firstLine="-3122"/>
        <w:jc w:val="left"/>
        <w:tabs>
          <w:tab w:pos="3020" w:val="left"/>
          <w:tab w:pos="328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111316"/>
        </w:rPr>
      </w:r>
      <w:r>
        <w:rPr>
          <w:rFonts w:ascii="Times New Roman" w:hAnsi="Times New Roman" w:cs="Times New Roman" w:eastAsia="Times New Roman"/>
          <w:sz w:val="19"/>
          <w:szCs w:val="19"/>
          <w:color w:val="111316"/>
          <w:u w:val="single" w:color="232828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11316"/>
          <w:u w:val="single" w:color="232828"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111316"/>
          <w:u w:val="single" w:color="232828"/>
        </w:rPr>
      </w:r>
      <w:r>
        <w:rPr>
          <w:rFonts w:ascii="Times New Roman" w:hAnsi="Times New Roman" w:cs="Times New Roman" w:eastAsia="Times New Roman"/>
          <w:sz w:val="19"/>
          <w:szCs w:val="19"/>
          <w:color w:val="111316"/>
        </w:rPr>
      </w:r>
      <w:r>
        <w:rPr>
          <w:rFonts w:ascii="Times New Roman" w:hAnsi="Times New Roman" w:cs="Times New Roman" w:eastAsia="Times New Roman"/>
          <w:sz w:val="19"/>
          <w:szCs w:val="19"/>
          <w:color w:val="111316"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111316"/>
          <w:w w:val="108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color w:val="111316"/>
          <w:spacing w:val="-16"/>
          <w:w w:val="108"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color w:val="343638"/>
          <w:spacing w:val="0"/>
          <w:w w:val="16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34363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43638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11"/>
        </w:rPr>
        <w:t>Cartilage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-7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10"/>
        </w:rPr>
        <w:t>newbor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1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26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10"/>
        </w:rPr>
        <w:t>become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-19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bon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whe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10"/>
        </w:rPr>
        <w:t>replace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1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6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4"/>
        </w:rPr>
        <w:t>calcified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14"/>
        </w:rPr>
        <w:t>bon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matri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14"/>
        </w:rPr>
        <w:t>deposite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14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-9"/>
          <w:w w:val="11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10"/>
        </w:rPr>
        <w:t>osteoblasts.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516" w:right="-20"/>
        <w:jc w:val="left"/>
        <w:tabs>
          <w:tab w:pos="3020" w:val="left"/>
          <w:tab w:pos="328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111316"/>
        </w:rPr>
      </w:r>
      <w:r>
        <w:rPr>
          <w:rFonts w:ascii="Times New Roman" w:hAnsi="Times New Roman" w:cs="Times New Roman" w:eastAsia="Times New Roman"/>
          <w:sz w:val="19"/>
          <w:szCs w:val="19"/>
          <w:color w:val="111316"/>
          <w:u w:val="single" w:color="282B2F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11316"/>
          <w:u w:val="single" w:color="282B2F"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111316"/>
          <w:u w:val="single" w:color="282B2F"/>
        </w:rPr>
      </w:r>
      <w:r>
        <w:rPr>
          <w:rFonts w:ascii="Times New Roman" w:hAnsi="Times New Roman" w:cs="Times New Roman" w:eastAsia="Times New Roman"/>
          <w:sz w:val="19"/>
          <w:szCs w:val="19"/>
          <w:color w:val="111316"/>
        </w:rPr>
      </w:r>
      <w:r>
        <w:rPr>
          <w:rFonts w:ascii="Times New Roman" w:hAnsi="Times New Roman" w:cs="Times New Roman" w:eastAsia="Times New Roman"/>
          <w:sz w:val="19"/>
          <w:szCs w:val="19"/>
          <w:color w:val="111316"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111316"/>
          <w:spacing w:val="0"/>
          <w:w w:val="100"/>
        </w:rPr>
        <w:t>29.</w:t>
      </w:r>
      <w:r>
        <w:rPr>
          <w:rFonts w:ascii="Times New Roman" w:hAnsi="Times New Roman" w:cs="Times New Roman" w:eastAsia="Times New Roman"/>
          <w:sz w:val="19"/>
          <w:szCs w:val="19"/>
          <w:color w:val="1113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11316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Whe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12"/>
        </w:rPr>
        <w:t>epiphyseal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10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12"/>
        </w:rPr>
        <w:t>cartilage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-14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become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bone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12324"/>
          <w:spacing w:val="0"/>
          <w:w w:val="110"/>
        </w:rPr>
        <w:t>growt</w:t>
      </w:r>
      <w:r>
        <w:rPr>
          <w:rFonts w:ascii="Times New Roman" w:hAnsi="Times New Roman" w:cs="Times New Roman" w:eastAsia="Times New Roman"/>
          <w:sz w:val="20"/>
          <w:szCs w:val="20"/>
          <w:color w:val="212324"/>
          <w:spacing w:val="0"/>
          <w:w w:val="11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12324"/>
          <w:spacing w:val="18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10"/>
        </w:rPr>
        <w:t>begins.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516" w:right="-20"/>
        <w:jc w:val="left"/>
        <w:tabs>
          <w:tab w:pos="3020" w:val="left"/>
          <w:tab w:pos="328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Arial" w:hAnsi="Arial" w:cs="Arial" w:eastAsia="Arial"/>
          <w:sz w:val="18"/>
          <w:szCs w:val="18"/>
          <w:color w:val="111316"/>
          <w:w w:val="99"/>
        </w:rPr>
      </w:r>
      <w:r>
        <w:rPr>
          <w:rFonts w:ascii="Arial" w:hAnsi="Arial" w:cs="Arial" w:eastAsia="Arial"/>
          <w:sz w:val="18"/>
          <w:szCs w:val="18"/>
          <w:color w:val="111316"/>
          <w:w w:val="99"/>
          <w:u w:val="single" w:color="2F2F34"/>
        </w:rPr>
        <w:t> </w:t>
      </w:r>
      <w:r>
        <w:rPr>
          <w:rFonts w:ascii="Arial" w:hAnsi="Arial" w:cs="Arial" w:eastAsia="Arial"/>
          <w:sz w:val="18"/>
          <w:szCs w:val="18"/>
          <w:color w:val="111316"/>
          <w:w w:val="100"/>
          <w:u w:val="single" w:color="2F2F34"/>
        </w:rPr>
        <w:tab/>
      </w:r>
      <w:r>
        <w:rPr>
          <w:rFonts w:ascii="Arial" w:hAnsi="Arial" w:cs="Arial" w:eastAsia="Arial"/>
          <w:sz w:val="18"/>
          <w:szCs w:val="18"/>
          <w:color w:val="111316"/>
          <w:w w:val="100"/>
          <w:u w:val="single" w:color="2F2F34"/>
        </w:rPr>
      </w:r>
      <w:r>
        <w:rPr>
          <w:rFonts w:ascii="Arial" w:hAnsi="Arial" w:cs="Arial" w:eastAsia="Arial"/>
          <w:sz w:val="18"/>
          <w:szCs w:val="18"/>
          <w:color w:val="111316"/>
          <w:w w:val="100"/>
        </w:rPr>
      </w:r>
      <w:r>
        <w:rPr>
          <w:rFonts w:ascii="Arial" w:hAnsi="Arial" w:cs="Arial" w:eastAsia="Arial"/>
          <w:sz w:val="18"/>
          <w:szCs w:val="18"/>
          <w:color w:val="111316"/>
          <w:w w:val="100"/>
        </w:rPr>
        <w:tab/>
      </w:r>
      <w:r>
        <w:rPr>
          <w:rFonts w:ascii="Arial" w:hAnsi="Arial" w:cs="Arial" w:eastAsia="Arial"/>
          <w:sz w:val="18"/>
          <w:szCs w:val="18"/>
          <w:color w:val="111316"/>
          <w:spacing w:val="0"/>
          <w:w w:val="100"/>
        </w:rPr>
        <w:t>30</w:t>
      </w:r>
      <w:r>
        <w:rPr>
          <w:rFonts w:ascii="Arial" w:hAnsi="Arial" w:cs="Arial" w:eastAsia="Arial"/>
          <w:sz w:val="18"/>
          <w:szCs w:val="18"/>
          <w:color w:val="111316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111316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111316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12324"/>
          <w:spacing w:val="0"/>
          <w:w w:val="112"/>
        </w:rPr>
        <w:t>epiphyseal</w:t>
      </w:r>
      <w:r>
        <w:rPr>
          <w:rFonts w:ascii="Times New Roman" w:hAnsi="Times New Roman" w:cs="Times New Roman" w:eastAsia="Times New Roman"/>
          <w:sz w:val="20"/>
          <w:szCs w:val="20"/>
          <w:color w:val="212324"/>
          <w:spacing w:val="4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12"/>
        </w:rPr>
        <w:t>cartilage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-15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visible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10"/>
        </w:rPr>
        <w:t>present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1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-19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12324"/>
          <w:spacing w:val="0"/>
          <w:w w:val="100"/>
        </w:rPr>
        <w:t>x-ra</w:t>
      </w:r>
      <w:r>
        <w:rPr>
          <w:rFonts w:ascii="Times New Roman" w:hAnsi="Times New Roman" w:cs="Times New Roman" w:eastAsia="Times New Roman"/>
          <w:sz w:val="20"/>
          <w:szCs w:val="20"/>
          <w:color w:val="2123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123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12324"/>
          <w:spacing w:val="0"/>
          <w:w w:val="109"/>
        </w:rPr>
        <w:t>films.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26" w:lineRule="exact"/>
        <w:ind w:left="51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  <w:i/>
          <w:position w:val="-1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  <w:i/>
          <w:position w:val="-1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1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  <w:i/>
          <w:position w:val="-1"/>
        </w:rPr>
        <w:t>yo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  <w:i/>
          <w:position w:val="-1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-7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  <w:i/>
          <w:position w:val="-1"/>
        </w:rPr>
        <w:t>have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-9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  <w:i/>
          <w:position w:val="-1"/>
        </w:rPr>
        <w:t>had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-13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  <w:i/>
          <w:position w:val="-1"/>
        </w:rPr>
        <w:t>difficulty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13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  <w:i/>
          <w:position w:val="-1"/>
        </w:rPr>
        <w:t>wit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  <w:i/>
          <w:position w:val="-1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27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  <w:i/>
          <w:position w:val="-1"/>
        </w:rPr>
        <w:t>thi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5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12324"/>
          <w:spacing w:val="0"/>
          <w:w w:val="100"/>
          <w:i/>
          <w:position w:val="-1"/>
        </w:rPr>
        <w:t>section</w:t>
      </w:r>
      <w:r>
        <w:rPr>
          <w:rFonts w:ascii="Times New Roman" w:hAnsi="Times New Roman" w:cs="Times New Roman" w:eastAsia="Times New Roman"/>
          <w:sz w:val="20"/>
          <w:szCs w:val="20"/>
          <w:color w:val="212324"/>
          <w:spacing w:val="0"/>
          <w:w w:val="100"/>
          <w:i/>
          <w:position w:val="-1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12324"/>
          <w:spacing w:val="-9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12324"/>
          <w:spacing w:val="0"/>
          <w:w w:val="100"/>
          <w:i/>
          <w:position w:val="-1"/>
        </w:rPr>
        <w:t>review</w:t>
      </w:r>
      <w:r>
        <w:rPr>
          <w:rFonts w:ascii="Times New Roman" w:hAnsi="Times New Roman" w:cs="Times New Roman" w:eastAsia="Times New Roman"/>
          <w:sz w:val="20"/>
          <w:szCs w:val="20"/>
          <w:color w:val="212324"/>
          <w:spacing w:val="18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91"/>
          <w:i/>
          <w:position w:val="-1"/>
        </w:rPr>
        <w:t>page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91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-1"/>
          <w:w w:val="91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3"/>
          <w:i/>
          <w:position w:val="-1"/>
        </w:rPr>
        <w:t>125-127.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23" w:after="0" w:line="240" w:lineRule="auto"/>
        <w:ind w:left="540" w:right="-20"/>
        <w:jc w:val="left"/>
        <w:rPr>
          <w:rFonts w:ascii="Arial" w:hAnsi="Arial" w:cs="Arial" w:eastAsia="Arial"/>
          <w:sz w:val="29"/>
          <w:szCs w:val="29"/>
        </w:rPr>
      </w:pPr>
      <w:rPr/>
      <w:r>
        <w:rPr/>
        <w:pict>
          <v:shape style="position:absolute;margin-left:588.479980pt;margin-top:18.847044pt;width:11.52pt;height:122.879997pt;mso-position-horizontal-relative:page;mso-position-vertical-relative:paragraph;z-index:-2409" type="#_x0000_t75">
            <v:imagedata r:id="rId13" o:title=""/>
          </v:shape>
        </w:pict>
      </w:r>
      <w:r>
        <w:rPr>
          <w:rFonts w:ascii="Arial" w:hAnsi="Arial" w:cs="Arial" w:eastAsia="Arial"/>
          <w:sz w:val="29"/>
          <w:szCs w:val="29"/>
          <w:color w:val="111316"/>
          <w:spacing w:val="0"/>
          <w:w w:val="100"/>
          <w:b/>
          <w:bCs/>
        </w:rPr>
        <w:t>DIVISIONS</w:t>
      </w:r>
      <w:r>
        <w:rPr>
          <w:rFonts w:ascii="Arial" w:hAnsi="Arial" w:cs="Arial" w:eastAsia="Arial"/>
          <w:sz w:val="29"/>
          <w:szCs w:val="29"/>
          <w:color w:val="111316"/>
          <w:spacing w:val="44"/>
          <w:w w:val="100"/>
          <w:b/>
          <w:bCs/>
        </w:rPr>
        <w:t> </w:t>
      </w:r>
      <w:r>
        <w:rPr>
          <w:rFonts w:ascii="Arial" w:hAnsi="Arial" w:cs="Arial" w:eastAsia="Arial"/>
          <w:sz w:val="29"/>
          <w:szCs w:val="29"/>
          <w:color w:val="111316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29"/>
          <w:szCs w:val="29"/>
          <w:color w:val="111316"/>
          <w:spacing w:val="6"/>
          <w:w w:val="100"/>
          <w:b/>
          <w:bCs/>
        </w:rPr>
        <w:t> </w:t>
      </w:r>
      <w:r>
        <w:rPr>
          <w:rFonts w:ascii="Arial" w:hAnsi="Arial" w:cs="Arial" w:eastAsia="Arial"/>
          <w:sz w:val="29"/>
          <w:szCs w:val="29"/>
          <w:color w:val="111316"/>
          <w:spacing w:val="0"/>
          <w:w w:val="102"/>
          <w:b/>
          <w:bCs/>
        </w:rPr>
        <w:t>SKELETON</w:t>
      </w:r>
      <w:r>
        <w:rPr>
          <w:rFonts w:ascii="Arial" w:hAnsi="Arial" w:cs="Arial" w:eastAsia="Arial"/>
          <w:sz w:val="29"/>
          <w:szCs w:val="29"/>
          <w:color w:val="000000"/>
          <w:spacing w:val="0"/>
          <w:w w:val="10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52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  <w:i/>
        </w:rPr>
        <w:t>Circle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-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  <w:i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  <w:i/>
        </w:rPr>
        <w:t>cor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-12"/>
          <w:w w:val="100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343638"/>
          <w:spacing w:val="-8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  <w:i/>
        </w:rPr>
        <w:t>ct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12324"/>
          <w:spacing w:val="0"/>
          <w:w w:val="100"/>
          <w:i/>
        </w:rPr>
        <w:t>choice.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40" w:lineRule="exact"/>
        <w:ind w:left="52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Arial" w:hAnsi="Arial" w:cs="Arial" w:eastAsia="Arial"/>
          <w:sz w:val="18"/>
          <w:szCs w:val="18"/>
          <w:color w:val="111316"/>
          <w:spacing w:val="0"/>
          <w:w w:val="100"/>
        </w:rPr>
        <w:t>31</w:t>
      </w:r>
      <w:r>
        <w:rPr>
          <w:rFonts w:ascii="Arial" w:hAnsi="Arial" w:cs="Arial" w:eastAsia="Arial"/>
          <w:sz w:val="18"/>
          <w:szCs w:val="18"/>
          <w:color w:val="111316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111316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111316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Whic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9"/>
        </w:rPr>
        <w:t>followin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9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2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111316"/>
          <w:spacing w:val="0"/>
          <w:w w:val="100"/>
          <w:i/>
        </w:rPr>
        <w:t>no</w:t>
      </w:r>
      <w:r>
        <w:rPr>
          <w:rFonts w:ascii="Times New Roman" w:hAnsi="Times New Roman" w:cs="Times New Roman" w:eastAsia="Times New Roman"/>
          <w:sz w:val="21"/>
          <w:szCs w:val="21"/>
          <w:color w:val="111316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color w:val="111316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part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12324"/>
          <w:spacing w:val="0"/>
          <w:w w:val="100"/>
        </w:rPr>
        <w:t>axial</w:t>
      </w:r>
      <w:r>
        <w:rPr>
          <w:rFonts w:ascii="Times New Roman" w:hAnsi="Times New Roman" w:cs="Times New Roman" w:eastAsia="Times New Roman"/>
          <w:sz w:val="20"/>
          <w:szCs w:val="20"/>
          <w:color w:val="2123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12324"/>
          <w:spacing w:val="0"/>
          <w:w w:val="110"/>
        </w:rPr>
        <w:t>skeleton?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1" w:after="0" w:line="240" w:lineRule="auto"/>
        <w:ind w:left="88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A.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11"/>
        </w:rPr>
        <w:t>Scapula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8" w:after="0" w:line="240" w:lineRule="auto"/>
        <w:ind w:left="89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B.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11"/>
        </w:rPr>
        <w:t>Cranial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-7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11"/>
        </w:rPr>
        <w:t>bones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40" w:lineRule="exact"/>
        <w:ind w:left="88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111316"/>
          <w:spacing w:val="0"/>
          <w:w w:val="100"/>
        </w:rPr>
        <w:t>C.</w:t>
      </w:r>
      <w:r>
        <w:rPr>
          <w:rFonts w:ascii="Times New Roman" w:hAnsi="Times New Roman" w:cs="Times New Roman" w:eastAsia="Times New Roman"/>
          <w:sz w:val="21"/>
          <w:szCs w:val="21"/>
          <w:color w:val="1113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color w:val="111316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5"/>
        </w:rPr>
        <w:t>Vertebra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6" w:after="0" w:line="240" w:lineRule="auto"/>
        <w:ind w:left="88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111316"/>
          <w:spacing w:val="0"/>
          <w:w w:val="100"/>
        </w:rPr>
        <w:t>D.</w:t>
      </w:r>
      <w:r>
        <w:rPr>
          <w:rFonts w:ascii="Times New Roman" w:hAnsi="Times New Roman" w:cs="Times New Roman" w:eastAsia="Times New Roman"/>
          <w:sz w:val="19"/>
          <w:szCs w:val="19"/>
          <w:color w:val="1113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color w:val="111316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4"/>
        </w:rPr>
        <w:t>Ribs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8" w:after="0" w:line="240" w:lineRule="auto"/>
        <w:ind w:left="89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111316"/>
          <w:spacing w:val="0"/>
          <w:w w:val="100"/>
        </w:rPr>
        <w:t>E.</w:t>
      </w:r>
      <w:r>
        <w:rPr>
          <w:rFonts w:ascii="Times New Roman" w:hAnsi="Times New Roman" w:cs="Times New Roman" w:eastAsia="Times New Roman"/>
          <w:sz w:val="19"/>
          <w:szCs w:val="19"/>
          <w:color w:val="1113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color w:val="111316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12"/>
        </w:rPr>
        <w:t>Sternum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40" w:lineRule="exact"/>
        <w:ind w:left="53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32.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Whic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9"/>
        </w:rPr>
        <w:t>followin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9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111316"/>
          <w:spacing w:val="0"/>
          <w:w w:val="100"/>
          <w:i/>
        </w:rPr>
        <w:t>no</w:t>
      </w:r>
      <w:r>
        <w:rPr>
          <w:rFonts w:ascii="Times New Roman" w:hAnsi="Times New Roman" w:cs="Times New Roman" w:eastAsia="Times New Roman"/>
          <w:sz w:val="21"/>
          <w:szCs w:val="21"/>
          <w:color w:val="111316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color w:val="111316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cranial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10"/>
        </w:rPr>
        <w:t>bone?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1" w:after="0" w:line="240" w:lineRule="auto"/>
        <w:ind w:left="881" w:right="9965" w:firstLine="5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A.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10"/>
        </w:rPr>
        <w:t>Frontal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111316"/>
          <w:spacing w:val="0"/>
          <w:w w:val="92"/>
        </w:rPr>
        <w:t>B.</w:t>
      </w:r>
      <w:r>
        <w:rPr>
          <w:rFonts w:ascii="Times New Roman" w:hAnsi="Times New Roman" w:cs="Times New Roman" w:eastAsia="Times New Roman"/>
          <w:sz w:val="21"/>
          <w:szCs w:val="21"/>
          <w:color w:val="111316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21"/>
          <w:szCs w:val="21"/>
          <w:color w:val="111316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11"/>
        </w:rPr>
        <w:t>Parietal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111316"/>
          <w:spacing w:val="0"/>
          <w:w w:val="100"/>
        </w:rPr>
        <w:t>C.</w:t>
      </w:r>
      <w:r>
        <w:rPr>
          <w:rFonts w:ascii="Times New Roman" w:hAnsi="Times New Roman" w:cs="Times New Roman" w:eastAsia="Times New Roman"/>
          <w:sz w:val="21"/>
          <w:szCs w:val="21"/>
          <w:color w:val="1113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color w:val="111316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9"/>
        </w:rPr>
        <w:t>Occipital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D.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8"/>
        </w:rPr>
        <w:t>Lacrimal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8" w:after="0" w:line="240" w:lineRule="auto"/>
        <w:ind w:left="89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-4"/>
          <w:w w:val="95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343638"/>
          <w:spacing w:val="0"/>
          <w:w w:val="154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34363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34363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12"/>
        </w:rPr>
        <w:t>Sphenoid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40" w:lineRule="exact"/>
        <w:ind w:left="53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33.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WhiC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11"/>
        </w:rPr>
        <w:t>followin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11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-25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12324"/>
          <w:spacing w:val="0"/>
          <w:w w:val="111"/>
        </w:rPr>
        <w:t>statement</w:t>
      </w:r>
      <w:r>
        <w:rPr>
          <w:rFonts w:ascii="Times New Roman" w:hAnsi="Times New Roman" w:cs="Times New Roman" w:eastAsia="Times New Roman"/>
          <w:sz w:val="20"/>
          <w:szCs w:val="20"/>
          <w:color w:val="2123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12324"/>
          <w:spacing w:val="14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111316"/>
          <w:spacing w:val="0"/>
          <w:w w:val="100"/>
          <w:i/>
        </w:rPr>
        <w:t>no</w:t>
      </w:r>
      <w:r>
        <w:rPr>
          <w:rFonts w:ascii="Times New Roman" w:hAnsi="Times New Roman" w:cs="Times New Roman" w:eastAsia="Times New Roman"/>
          <w:sz w:val="21"/>
          <w:szCs w:val="21"/>
          <w:color w:val="111316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color w:val="111316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12"/>
        </w:rPr>
        <w:t>true?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6" w:after="0" w:line="240" w:lineRule="auto"/>
        <w:ind w:left="88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A.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bab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3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11316"/>
          <w:spacing w:val="0"/>
          <w:w w:val="100"/>
        </w:rPr>
        <w:t>is</w:t>
      </w:r>
      <w:r>
        <w:rPr>
          <w:rFonts w:ascii="Arial" w:hAnsi="Arial" w:cs="Arial" w:eastAsia="Arial"/>
          <w:sz w:val="19"/>
          <w:szCs w:val="19"/>
          <w:color w:val="111316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born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12324"/>
          <w:spacing w:val="0"/>
          <w:w w:val="114"/>
        </w:rPr>
        <w:t>straight</w:t>
      </w:r>
      <w:r>
        <w:rPr>
          <w:rFonts w:ascii="Times New Roman" w:hAnsi="Times New Roman" w:cs="Times New Roman" w:eastAsia="Times New Roman"/>
          <w:sz w:val="20"/>
          <w:szCs w:val="20"/>
          <w:color w:val="212324"/>
          <w:spacing w:val="-22"/>
          <w:w w:val="11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12324"/>
          <w:spacing w:val="0"/>
          <w:w w:val="114"/>
        </w:rPr>
        <w:t>spine.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3" w:after="0" w:line="240" w:lineRule="auto"/>
        <w:ind w:left="886" w:right="-20"/>
        <w:jc w:val="left"/>
        <w:tabs>
          <w:tab w:pos="632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111316"/>
          <w:spacing w:val="0"/>
          <w:w w:val="100"/>
        </w:rPr>
        <w:t>B.</w:t>
      </w:r>
      <w:r>
        <w:rPr>
          <w:rFonts w:ascii="Times New Roman" w:hAnsi="Times New Roman" w:cs="Times New Roman" w:eastAsia="Times New Roman"/>
          <w:sz w:val="21"/>
          <w:szCs w:val="21"/>
          <w:color w:val="1113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color w:val="111316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11316"/>
          <w:spacing w:val="0"/>
          <w:w w:val="133"/>
        </w:rPr>
        <w:t>I</w:t>
      </w:r>
      <w:r>
        <w:rPr>
          <w:rFonts w:ascii="Arial" w:hAnsi="Arial" w:cs="Arial" w:eastAsia="Arial"/>
          <w:sz w:val="20"/>
          <w:szCs w:val="20"/>
          <w:color w:val="111316"/>
          <w:spacing w:val="0"/>
          <w:w w:val="134"/>
        </w:rPr>
        <w:t>n</w:t>
      </w:r>
      <w:r>
        <w:rPr>
          <w:rFonts w:ascii="Arial" w:hAnsi="Arial" w:cs="Arial" w:eastAsia="Arial"/>
          <w:sz w:val="20"/>
          <w:szCs w:val="20"/>
          <w:color w:val="111316"/>
          <w:spacing w:val="-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16"/>
        </w:rPr>
        <w:t>adult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16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-13"/>
          <w:w w:val="11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12324"/>
          <w:spacing w:val="0"/>
          <w:w w:val="92"/>
        </w:rPr>
        <w:t>sacx:al</w:t>
      </w:r>
      <w:r>
        <w:rPr>
          <w:rFonts w:ascii="Times New Roman" w:hAnsi="Times New Roman" w:cs="Times New Roman" w:eastAsia="Times New Roman"/>
          <w:sz w:val="20"/>
          <w:szCs w:val="20"/>
          <w:color w:val="212324"/>
          <w:spacing w:val="-2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thoracic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12"/>
        </w:rPr>
        <w:t>curve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-3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12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11"/>
          <w:w w:val="112"/>
        </w:rPr>
        <w:t>!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12"/>
        </w:rPr>
        <w:t>convex.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</w:r>
      <w:r>
        <w:rPr>
          <w:rFonts w:ascii="Times New Roman" w:hAnsi="Times New Roman" w:cs="Times New Roman" w:eastAsia="Times New Roman"/>
          <w:sz w:val="20"/>
          <w:szCs w:val="20"/>
          <w:color w:val="9EA099"/>
          <w:spacing w:val="0"/>
          <w:w w:val="66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33" w:lineRule="exact"/>
        <w:ind w:left="89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4.8pt;margin-top:4.041041pt;width:305.171159pt;height:146.879979pt;mso-position-horizontal-relative:page;mso-position-vertical-relative:paragraph;z-index:-2408" coordorigin="96,81" coordsize="6103,2938">
            <v:shape style="position:absolute;left:96;top:81;width:691;height:2938" type="#_x0000_t75">
              <v:imagedata r:id="rId14" o:title=""/>
            </v:shape>
            <v:group style="position:absolute;left:483;top:2952;width:5695;height:2" coordorigin="483,2952" coordsize="5695,2">
              <v:shape style="position:absolute;left:483;top:2952;width:5695;height:2" coordorigin="483,2952" coordsize="5695,0" path="m483,2952l6178,2952e" filled="f" stroked="t" strokeweight="2.132014pt" strokecolor="#0C0C0C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1"/>
          <w:szCs w:val="21"/>
          <w:color w:val="111316"/>
          <w:spacing w:val="0"/>
          <w:w w:val="100"/>
        </w:rPr>
        <w:t>C.</w:t>
      </w:r>
      <w:r>
        <w:rPr>
          <w:rFonts w:ascii="Times New Roman" w:hAnsi="Times New Roman" w:cs="Times New Roman" w:eastAsia="Times New Roman"/>
          <w:sz w:val="21"/>
          <w:szCs w:val="21"/>
          <w:color w:val="1113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111316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12"/>
        </w:rPr>
        <w:t>normal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-12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12"/>
        </w:rPr>
        <w:t>curve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-17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17"/>
        </w:rPr>
        <w:t>adult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-20"/>
          <w:w w:val="11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12324"/>
          <w:spacing w:val="0"/>
          <w:w w:val="100"/>
        </w:rPr>
        <w:t>spine</w:t>
      </w:r>
      <w:r>
        <w:rPr>
          <w:rFonts w:ascii="Times New Roman" w:hAnsi="Times New Roman" w:cs="Times New Roman" w:eastAsia="Times New Roman"/>
          <w:sz w:val="20"/>
          <w:szCs w:val="20"/>
          <w:color w:val="2123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123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14"/>
        </w:rPr>
        <w:t>provide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-19"/>
          <w:w w:val="11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14"/>
        </w:rPr>
        <w:t>greate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-12"/>
          <w:w w:val="11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12324"/>
          <w:spacing w:val="0"/>
          <w:w w:val="100"/>
        </w:rPr>
        <w:t>s.</w:t>
      </w:r>
      <w:r>
        <w:rPr>
          <w:rFonts w:ascii="Times New Roman" w:hAnsi="Times New Roman" w:cs="Times New Roman" w:eastAsia="Times New Roman"/>
          <w:sz w:val="20"/>
          <w:szCs w:val="20"/>
          <w:color w:val="2123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12324"/>
          <w:spacing w:val="0"/>
          <w:w w:val="118"/>
        </w:rPr>
        <w:t>engt</w:t>
      </w:r>
      <w:r>
        <w:rPr>
          <w:rFonts w:ascii="Times New Roman" w:hAnsi="Times New Roman" w:cs="Times New Roman" w:eastAsia="Times New Roman"/>
          <w:sz w:val="20"/>
          <w:szCs w:val="20"/>
          <w:color w:val="212324"/>
          <w:spacing w:val="0"/>
          <w:w w:val="118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12324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tha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12324"/>
          <w:spacing w:val="0"/>
          <w:w w:val="114"/>
        </w:rPr>
        <w:t>straight</w:t>
      </w:r>
      <w:r>
        <w:rPr>
          <w:rFonts w:ascii="Times New Roman" w:hAnsi="Times New Roman" w:cs="Times New Roman" w:eastAsia="Times New Roman"/>
          <w:sz w:val="20"/>
          <w:szCs w:val="20"/>
          <w:color w:val="212324"/>
          <w:spacing w:val="-10"/>
          <w:w w:val="11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12324"/>
          <w:spacing w:val="0"/>
          <w:w w:val="114"/>
        </w:rPr>
        <w:t>spine.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6" w:after="0" w:line="253" w:lineRule="auto"/>
        <w:ind w:left="891" w:right="2964" w:firstLine="5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D.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13"/>
        </w:rPr>
        <w:t>curve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13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-10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12324"/>
          <w:spacing w:val="0"/>
          <w:w w:val="113"/>
        </w:rPr>
        <w:t>structure</w:t>
      </w:r>
      <w:r>
        <w:rPr>
          <w:rFonts w:ascii="Times New Roman" w:hAnsi="Times New Roman" w:cs="Times New Roman" w:eastAsia="Times New Roman"/>
          <w:sz w:val="20"/>
          <w:szCs w:val="20"/>
          <w:color w:val="212324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14"/>
        </w:rPr>
        <w:t>strengt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14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7"/>
          <w:w w:val="11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tha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12324"/>
          <w:spacing w:val="0"/>
          <w:w w:val="115"/>
        </w:rPr>
        <w:t>straight</w:t>
      </w:r>
      <w:r>
        <w:rPr>
          <w:rFonts w:ascii="Times New Roman" w:hAnsi="Times New Roman" w:cs="Times New Roman" w:eastAsia="Times New Roman"/>
          <w:sz w:val="20"/>
          <w:szCs w:val="20"/>
          <w:color w:val="212324"/>
          <w:spacing w:val="-13"/>
          <w:w w:val="11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12324"/>
          <w:spacing w:val="0"/>
          <w:w w:val="100"/>
        </w:rPr>
        <w:t>same</w:t>
      </w:r>
      <w:r>
        <w:rPr>
          <w:rFonts w:ascii="Times New Roman" w:hAnsi="Times New Roman" w:cs="Times New Roman" w:eastAsia="Times New Roman"/>
          <w:sz w:val="20"/>
          <w:szCs w:val="20"/>
          <w:color w:val="2123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size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13"/>
        </w:rPr>
        <w:t>material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-11"/>
          <w:w w:val="114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343638"/>
          <w:spacing w:val="0"/>
          <w:w w:val="154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343638"/>
          <w:spacing w:val="0"/>
          <w:w w:val="15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True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7"/>
        </w:rPr>
        <w:t>ribs: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21" w:lineRule="exact"/>
        <w:ind w:left="90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A.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Attac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10"/>
        </w:rPr>
        <w:t>cartilage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-13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othe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10"/>
        </w:rPr>
        <w:t>ribs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40" w:lineRule="exact"/>
        <w:ind w:left="90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111316"/>
          <w:spacing w:val="0"/>
          <w:w w:val="100"/>
        </w:rPr>
        <w:t>B.</w:t>
      </w:r>
      <w:r>
        <w:rPr>
          <w:rFonts w:ascii="Times New Roman" w:hAnsi="Times New Roman" w:cs="Times New Roman" w:eastAsia="Times New Roman"/>
          <w:sz w:val="21"/>
          <w:szCs w:val="21"/>
          <w:color w:val="1113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111316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attac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14"/>
        </w:rPr>
        <w:t>sternum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240" w:lineRule="auto"/>
        <w:ind w:left="90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111316"/>
          <w:spacing w:val="0"/>
          <w:w w:val="100"/>
        </w:rPr>
        <w:t>C.</w:t>
      </w:r>
      <w:r>
        <w:rPr>
          <w:rFonts w:ascii="Times New Roman" w:hAnsi="Times New Roman" w:cs="Times New Roman" w:eastAsia="Times New Roman"/>
          <w:sz w:val="21"/>
          <w:szCs w:val="21"/>
          <w:color w:val="1113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111316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Attac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10"/>
        </w:rPr>
        <w:t>directl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1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12324"/>
          <w:spacing w:val="0"/>
          <w:w w:val="112"/>
        </w:rPr>
        <w:t>sternum</w:t>
      </w:r>
      <w:r>
        <w:rPr>
          <w:rFonts w:ascii="Times New Roman" w:hAnsi="Times New Roman" w:cs="Times New Roman" w:eastAsia="Times New Roman"/>
          <w:sz w:val="20"/>
          <w:szCs w:val="20"/>
          <w:color w:val="212324"/>
          <w:spacing w:val="16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12"/>
        </w:rPr>
        <w:t>without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1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12"/>
        </w:rPr>
        <w:t>cartilage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240" w:lineRule="auto"/>
        <w:ind w:left="90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-8"/>
          <w:w w:val="103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343638"/>
          <w:spacing w:val="0"/>
          <w:w w:val="154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34363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343638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Attac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11"/>
        </w:rPr>
        <w:t>directl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11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12324"/>
          <w:spacing w:val="0"/>
          <w:w w:val="114"/>
        </w:rPr>
        <w:t>sternum</w:t>
      </w:r>
      <w:r>
        <w:rPr>
          <w:rFonts w:ascii="Times New Roman" w:hAnsi="Times New Roman" w:cs="Times New Roman" w:eastAsia="Times New Roman"/>
          <w:sz w:val="20"/>
          <w:szCs w:val="20"/>
          <w:color w:val="212324"/>
          <w:spacing w:val="-6"/>
          <w:w w:val="11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mean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111316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12324"/>
          <w:spacing w:val="0"/>
          <w:w w:val="111"/>
        </w:rPr>
        <w:t>cartilage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3653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212324"/>
          <w:spacing w:val="0"/>
          <w:w w:val="117"/>
        </w:rPr>
        <w:t>Copyright©</w:t>
      </w:r>
      <w:r>
        <w:rPr>
          <w:rFonts w:ascii="Times New Roman" w:hAnsi="Times New Roman" w:cs="Times New Roman" w:eastAsia="Times New Roman"/>
          <w:sz w:val="16"/>
          <w:szCs w:val="16"/>
          <w:color w:val="212324"/>
          <w:spacing w:val="-20"/>
          <w:w w:val="117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11316"/>
          <w:spacing w:val="0"/>
          <w:w w:val="100"/>
        </w:rPr>
        <w:t>2004</w:t>
      </w:r>
      <w:r>
        <w:rPr>
          <w:rFonts w:ascii="Times New Roman" w:hAnsi="Times New Roman" w:cs="Times New Roman" w:eastAsia="Times New Roman"/>
          <w:sz w:val="16"/>
          <w:szCs w:val="16"/>
          <w:color w:val="111316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11316"/>
          <w:spacing w:val="0"/>
          <w:w w:val="100"/>
        </w:rPr>
        <w:t>Mosby</w:t>
      </w:r>
      <w:r>
        <w:rPr>
          <w:rFonts w:ascii="Times New Roman" w:hAnsi="Times New Roman" w:cs="Times New Roman" w:eastAsia="Times New Roman"/>
          <w:sz w:val="16"/>
          <w:szCs w:val="16"/>
          <w:color w:val="1113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11316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11316"/>
          <w:spacing w:val="0"/>
          <w:w w:val="112"/>
        </w:rPr>
        <w:t>In</w:t>
      </w:r>
      <w:r>
        <w:rPr>
          <w:rFonts w:ascii="Times New Roman" w:hAnsi="Times New Roman" w:cs="Times New Roman" w:eastAsia="Times New Roman"/>
          <w:sz w:val="16"/>
          <w:szCs w:val="16"/>
          <w:color w:val="111316"/>
          <w:spacing w:val="-15"/>
          <w:w w:val="111"/>
        </w:rPr>
        <w:t>c</w:t>
      </w:r>
      <w:r>
        <w:rPr>
          <w:rFonts w:ascii="Times New Roman" w:hAnsi="Times New Roman" w:cs="Times New Roman" w:eastAsia="Times New Roman"/>
          <w:sz w:val="16"/>
          <w:szCs w:val="16"/>
          <w:color w:val="343638"/>
          <w:spacing w:val="0"/>
          <w:w w:val="137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343638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11316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16"/>
          <w:szCs w:val="16"/>
          <w:color w:val="111316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11316"/>
          <w:spacing w:val="0"/>
          <w:w w:val="100"/>
        </w:rPr>
        <w:t>right</w:t>
      </w:r>
      <w:r>
        <w:rPr>
          <w:rFonts w:ascii="Times New Roman" w:hAnsi="Times New Roman" w:cs="Times New Roman" w:eastAsia="Times New Roman"/>
          <w:sz w:val="16"/>
          <w:szCs w:val="16"/>
          <w:color w:val="111316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1113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11316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11316"/>
          <w:spacing w:val="0"/>
          <w:w w:val="110"/>
        </w:rPr>
        <w:t>reserve</w:t>
      </w:r>
      <w:r>
        <w:rPr>
          <w:rFonts w:ascii="Times New Roman" w:hAnsi="Times New Roman" w:cs="Times New Roman" w:eastAsia="Times New Roman"/>
          <w:sz w:val="16"/>
          <w:szCs w:val="16"/>
          <w:color w:val="111316"/>
          <w:spacing w:val="3"/>
          <w:w w:val="111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343638"/>
          <w:spacing w:val="0"/>
          <w:w w:val="165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5" w:after="0" w:line="240" w:lineRule="auto"/>
        <w:ind w:left="1136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3.27695pt;height:24.72pt;mso-position-horizontal-relative:char;mso-position-vertical-relative:line" type="#_x0000_t75">
            <v:imagedata r:id="rId1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Sz w:w="12080" w:h="16320"/>
          <w:pgMar w:top="1160" w:bottom="0" w:left="0" w:right="0"/>
        </w:sectPr>
      </w:pPr>
      <w:rPr/>
    </w:p>
    <w:p>
      <w:pPr>
        <w:spacing w:before="70" w:after="0" w:line="192" w:lineRule="exact"/>
        <w:ind w:left="1259" w:right="-20"/>
        <w:jc w:val="left"/>
        <w:tabs>
          <w:tab w:pos="180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161618"/>
          <w:spacing w:val="0"/>
          <w:w w:val="100"/>
          <w:b/>
          <w:bCs/>
          <w:position w:val="-1"/>
        </w:rPr>
        <w:t>52</w:t>
      </w:r>
      <w:r>
        <w:rPr>
          <w:rFonts w:ascii="Arial" w:hAnsi="Arial" w:cs="Arial" w:eastAsia="Arial"/>
          <w:sz w:val="17"/>
          <w:szCs w:val="17"/>
          <w:color w:val="161618"/>
          <w:spacing w:val="-25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161618"/>
          <w:spacing w:val="0"/>
          <w:w w:val="100"/>
          <w:b/>
          <w:bCs/>
          <w:position w:val="-1"/>
        </w:rPr>
        <w:tab/>
      </w:r>
      <w:r>
        <w:rPr>
          <w:rFonts w:ascii="Arial" w:hAnsi="Arial" w:cs="Arial" w:eastAsia="Arial"/>
          <w:sz w:val="17"/>
          <w:szCs w:val="17"/>
          <w:color w:val="161618"/>
          <w:spacing w:val="0"/>
          <w:w w:val="100"/>
          <w:b/>
          <w:bCs/>
          <w:position w:val="-1"/>
        </w:rPr>
        <w:t>Chapte</w:t>
      </w:r>
      <w:r>
        <w:rPr>
          <w:rFonts w:ascii="Arial" w:hAnsi="Arial" w:cs="Arial" w:eastAsia="Arial"/>
          <w:sz w:val="17"/>
          <w:szCs w:val="17"/>
          <w:color w:val="161618"/>
          <w:spacing w:val="0"/>
          <w:w w:val="100"/>
          <w:b/>
          <w:bCs/>
          <w:position w:val="-1"/>
        </w:rPr>
        <w:t>r</w:t>
      </w:r>
      <w:r>
        <w:rPr>
          <w:rFonts w:ascii="Arial" w:hAnsi="Arial" w:cs="Arial" w:eastAsia="Arial"/>
          <w:sz w:val="17"/>
          <w:szCs w:val="17"/>
          <w:color w:val="161618"/>
          <w:spacing w:val="27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161618"/>
          <w:spacing w:val="0"/>
          <w:w w:val="100"/>
          <w:position w:val="-1"/>
        </w:rPr>
        <w:t>6</w:t>
      </w:r>
      <w:r>
        <w:rPr>
          <w:rFonts w:ascii="Arial" w:hAnsi="Arial" w:cs="Arial" w:eastAsia="Arial"/>
          <w:sz w:val="17"/>
          <w:szCs w:val="17"/>
          <w:color w:val="161618"/>
          <w:spacing w:val="0"/>
          <w:w w:val="100"/>
          <w:position w:val="-1"/>
        </w:rPr>
        <w:t>:</w:t>
      </w:r>
      <w:r>
        <w:rPr>
          <w:rFonts w:ascii="Arial" w:hAnsi="Arial" w:cs="Arial" w:eastAsia="Arial"/>
          <w:sz w:val="17"/>
          <w:szCs w:val="17"/>
          <w:color w:val="161618"/>
          <w:spacing w:val="17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161618"/>
          <w:spacing w:val="0"/>
          <w:w w:val="100"/>
          <w:position w:val="-1"/>
        </w:rPr>
        <w:t>Th</w:t>
      </w:r>
      <w:r>
        <w:rPr>
          <w:rFonts w:ascii="Arial" w:hAnsi="Arial" w:cs="Arial" w:eastAsia="Arial"/>
          <w:sz w:val="17"/>
          <w:szCs w:val="17"/>
          <w:color w:val="161618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17"/>
          <w:szCs w:val="17"/>
          <w:color w:val="161618"/>
          <w:spacing w:val="5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161618"/>
          <w:spacing w:val="0"/>
          <w:w w:val="100"/>
          <w:position w:val="-1"/>
        </w:rPr>
        <w:t>Skeleta</w:t>
      </w:r>
      <w:r>
        <w:rPr>
          <w:rFonts w:ascii="Arial" w:hAnsi="Arial" w:cs="Arial" w:eastAsia="Arial"/>
          <w:sz w:val="17"/>
          <w:szCs w:val="17"/>
          <w:color w:val="161618"/>
          <w:spacing w:val="0"/>
          <w:w w:val="100"/>
          <w:position w:val="-1"/>
        </w:rPr>
        <w:t>l</w:t>
      </w:r>
      <w:r>
        <w:rPr>
          <w:rFonts w:ascii="Arial" w:hAnsi="Arial" w:cs="Arial" w:eastAsia="Arial"/>
          <w:sz w:val="17"/>
          <w:szCs w:val="17"/>
          <w:color w:val="161618"/>
          <w:spacing w:val="-1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161618"/>
          <w:spacing w:val="0"/>
          <w:w w:val="105"/>
          <w:position w:val="-1"/>
        </w:rPr>
        <w:t>System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2080" w:h="16320"/>
          <w:pgMar w:top="1260" w:bottom="0" w:left="0" w:right="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18.240pt;margin-top:38.337101pt;width:52.348722pt;height:128.702876pt;mso-position-horizontal-relative:page;mso-position-vertical-relative:page;z-index:-2403" coordorigin="365,767" coordsize="1047,2574">
            <v:shape style="position:absolute;left:365;top:1440;width:173;height:1901" type="#_x0000_t75">
              <v:imagedata r:id="rId16" o:title=""/>
            </v:shape>
            <v:group style="position:absolute;left:412;top:825;width:986;height:2" coordorigin="412,825" coordsize="986,2">
              <v:shape style="position:absolute;left:412;top:825;width:986;height:2" coordorigin="412,825" coordsize="986,0" path="m412,825l1398,825e" filled="f" stroked="t" strokeweight="1.388631pt" strokecolor="#0C0C0F">
                <v:path arrowok="t"/>
              </v:shape>
            </v:group>
            <v:group style="position:absolute;left:454;top:790;width:2;height:1956" coordorigin="454,790" coordsize="2,1956">
              <v:shape style="position:absolute;left:454;top:790;width:2;height:1956" coordorigin="454,790" coordsize="0,1956" path="m454,2746l454,790e" filled="f" stroked="t" strokeweight="2.314384pt" strokecolor="#28282B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37.599976pt;margin-top:720pt;width:63.360001pt;height:95.039979pt;mso-position-horizontal-relative:page;mso-position-vertical-relative:page;z-index:-2401" type="#_x0000_t75">
            <v:imagedata r:id="rId17" o:title=""/>
          </v:shape>
        </w:pict>
      </w:r>
      <w:r>
        <w:rPr/>
        <w:pict>
          <v:group style="position:absolute;margin-left:20.366583pt;margin-top:35.027676pt;width:195.334034pt;height:.1pt;mso-position-horizontal-relative:page;mso-position-vertical-relative:page;z-index:-2400" coordorigin="407,701" coordsize="3907,2">
            <v:shape style="position:absolute;left:407;top:701;width:3907;height:2" coordorigin="407,701" coordsize="3907,0" path="m407,701l4314,701e" filled="f" stroked="t" strokeweight=".231438pt" strokecolor="#B3B3AF">
              <v:path arrowok="t"/>
            </v:shape>
          </v:group>
          <w10:wrap type="none"/>
        </w:pict>
      </w:r>
      <w:r>
        <w:rPr/>
        <w:pict>
          <v:group style="position:absolute;margin-left:216.626373pt;margin-top:40.199551pt;width:153.675117pt;height:.1pt;mso-position-horizontal-relative:page;mso-position-vertical-relative:page;z-index:-2398" coordorigin="4333,804" coordsize="3074,2">
            <v:shape style="position:absolute;left:4333;top:804;width:3074;height:2" coordorigin="4333,804" coordsize="3074,0" path="m4333,804l7406,804e" filled="f" stroked="t" strokeweight=".462877pt" strokecolor="#A8A8A0">
              <v:path arrowok="t"/>
            </v:shape>
          </v:group>
          <w10:wrap type="none"/>
        </w:pict>
      </w:r>
      <w:r>
        <w:rPr/>
        <w:pict>
          <v:group style="position:absolute;margin-left:405.480133pt;margin-top:46.076675pt;width:197.185542pt;height:.1pt;mso-position-horizontal-relative:page;mso-position-vertical-relative:page;z-index:-2397" coordorigin="8110,922" coordsize="3944,2">
            <v:shape style="position:absolute;left:8110;top:922;width:3944;height:2" coordorigin="8110,922" coordsize="3944,0" path="m8110,922l12053,922e" filled="f" stroked="t" strokeweight=".462877pt" strokecolor="#7C806B">
              <v:path arrowok="t"/>
            </v:shape>
          </v:group>
          <w10:wrap type="none"/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20" w:lineRule="exact"/>
        <w:ind w:right="54"/>
        <w:jc w:val="righ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0"/>
          <w:szCs w:val="10"/>
          <w:color w:val="AEAEAF"/>
          <w:spacing w:val="0"/>
          <w:w w:val="100"/>
          <w:position w:val="-2"/>
        </w:rPr>
        <w:t>,</w:t>
      </w:r>
      <w:r>
        <w:rPr>
          <w:rFonts w:ascii="Arial" w:hAnsi="Arial" w:cs="Arial" w:eastAsia="Arial"/>
          <w:sz w:val="10"/>
          <w:szCs w:val="10"/>
          <w:color w:val="AEAEAF"/>
          <w:spacing w:val="-5"/>
          <w:w w:val="100"/>
          <w:position w:val="-2"/>
        </w:rPr>
        <w:t> </w:t>
      </w:r>
      <w:r>
        <w:rPr>
          <w:rFonts w:ascii="Arial" w:hAnsi="Arial" w:cs="Arial" w:eastAsia="Arial"/>
          <w:sz w:val="10"/>
          <w:szCs w:val="10"/>
          <w:color w:val="80807C"/>
          <w:spacing w:val="-38"/>
          <w:w w:val="145"/>
          <w:position w:val="-2"/>
        </w:rPr>
        <w:t>I</w:t>
      </w:r>
      <w:r>
        <w:rPr>
          <w:rFonts w:ascii="Arial" w:hAnsi="Arial" w:cs="Arial" w:eastAsia="Arial"/>
          <w:sz w:val="17"/>
          <w:szCs w:val="17"/>
          <w:color w:val="80807C"/>
          <w:spacing w:val="0"/>
          <w:w w:val="93"/>
          <w:position w:val="2"/>
        </w:rPr>
        <w:t>i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366" w:lineRule="exact"/>
        <w:ind w:right="51"/>
        <w:jc w:val="righ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AEAEAF"/>
          <w:spacing w:val="2"/>
          <w:w w:val="50"/>
          <w:position w:val="-4"/>
        </w:rPr>
        <w:t>.</w:t>
      </w:r>
      <w:r>
        <w:rPr>
          <w:rFonts w:ascii="Arial" w:hAnsi="Arial" w:cs="Arial" w:eastAsia="Arial"/>
          <w:sz w:val="29"/>
          <w:szCs w:val="29"/>
          <w:color w:val="6B696B"/>
          <w:spacing w:val="-64"/>
          <w:w w:val="66"/>
          <w:position w:val="6"/>
        </w:rPr>
        <w:t>I</w:t>
      </w:r>
      <w:r>
        <w:rPr>
          <w:rFonts w:ascii="Arial" w:hAnsi="Arial" w:cs="Arial" w:eastAsia="Arial"/>
          <w:sz w:val="18"/>
          <w:szCs w:val="18"/>
          <w:color w:val="979795"/>
          <w:spacing w:val="0"/>
          <w:w w:val="72"/>
          <w:position w:val="-4"/>
        </w:rPr>
        <w:t>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6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9.6pt;height:41.28pt;mso-position-horizontal-relative:char;mso-position-vertical-relative:line" type="#_x0000_t75">
            <v:imagedata r:id="rId1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right="133"/>
        <w:jc w:val="right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12.844833pt;margin-top:69.814407pt;width:.1pt;height:118.247796pt;mso-position-horizontal-relative:page;mso-position-vertical-relative:paragraph;z-index:-2399" coordorigin="257,1396" coordsize="2,2365">
            <v:shape style="position:absolute;left:257;top:1396;width:2;height:2365" coordorigin="257,1396" coordsize="0,2365" path="m257,3761l257,1396e" filled="f" stroked="t" strokeweight=".462877pt" strokecolor="#57575B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979795"/>
          <w:w w:val="132"/>
        </w:rPr>
        <w:t>!</w:t>
      </w:r>
      <w:r>
        <w:rPr>
          <w:rFonts w:ascii="Arial" w:hAnsi="Arial" w:cs="Arial" w:eastAsia="Arial"/>
          <w:sz w:val="16"/>
          <w:szCs w:val="16"/>
          <w:color w:val="979795"/>
          <w:spacing w:val="-20"/>
          <w:w w:val="100"/>
        </w:rPr>
        <w:t> </w:t>
      </w:r>
      <w:r>
        <w:rPr>
          <w:rFonts w:ascii="Arial" w:hAnsi="Arial" w:cs="Arial" w:eastAsia="Arial"/>
          <w:sz w:val="8"/>
          <w:szCs w:val="8"/>
          <w:color w:val="979795"/>
          <w:spacing w:val="-12"/>
          <w:w w:val="115"/>
          <w:position w:val="8"/>
        </w:rPr>
        <w:t>.</w:t>
      </w:r>
      <w:r>
        <w:rPr>
          <w:rFonts w:ascii="Arial" w:hAnsi="Arial" w:cs="Arial" w:eastAsia="Arial"/>
          <w:sz w:val="16"/>
          <w:szCs w:val="16"/>
          <w:color w:val="AEAEAF"/>
          <w:spacing w:val="-29"/>
          <w:w w:val="49"/>
          <w:position w:val="0"/>
        </w:rPr>
        <w:t>:</w:t>
      </w:r>
      <w:r>
        <w:rPr>
          <w:rFonts w:ascii="Arial" w:hAnsi="Arial" w:cs="Arial" w:eastAsia="Arial"/>
          <w:sz w:val="8"/>
          <w:szCs w:val="8"/>
          <w:color w:val="80807C"/>
          <w:spacing w:val="0"/>
          <w:w w:val="197"/>
          <w:position w:val="8"/>
        </w:rPr>
        <w:t>l</w:t>
      </w:r>
      <w:r>
        <w:rPr>
          <w:rFonts w:ascii="Arial" w:hAnsi="Arial" w:cs="Arial" w:eastAsia="Arial"/>
          <w:sz w:val="16"/>
          <w:szCs w:val="16"/>
          <w:color w:val="AEAEAF"/>
          <w:spacing w:val="0"/>
          <w:w w:val="49"/>
          <w:position w:val="0"/>
        </w:rPr>
        <w:t>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34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35.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bon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runs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828"/>
          <w:spacing w:val="0"/>
          <w:w w:val="100"/>
        </w:rPr>
        <w:t>alon</w:t>
      </w:r>
      <w:r>
        <w:rPr>
          <w:rFonts w:ascii="Times New Roman" w:hAnsi="Times New Roman" w:cs="Times New Roman" w:eastAsia="Times New Roman"/>
          <w:sz w:val="20"/>
          <w:szCs w:val="20"/>
          <w:color w:val="2628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62828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lateral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828"/>
          <w:spacing w:val="0"/>
          <w:w w:val="100"/>
        </w:rPr>
        <w:t>side</w:t>
      </w:r>
      <w:r>
        <w:rPr>
          <w:rFonts w:ascii="Times New Roman" w:hAnsi="Times New Roman" w:cs="Times New Roman" w:eastAsia="Times New Roman"/>
          <w:sz w:val="20"/>
          <w:szCs w:val="20"/>
          <w:color w:val="26282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828"/>
          <w:spacing w:val="0"/>
          <w:w w:val="100"/>
        </w:rPr>
        <w:t>your</w:t>
      </w:r>
      <w:r>
        <w:rPr>
          <w:rFonts w:ascii="Times New Roman" w:hAnsi="Times New Roman" w:cs="Times New Roman" w:eastAsia="Times New Roman"/>
          <w:sz w:val="20"/>
          <w:szCs w:val="20"/>
          <w:color w:val="262828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828"/>
          <w:spacing w:val="0"/>
          <w:w w:val="100"/>
        </w:rPr>
        <w:t>forearm</w:t>
      </w:r>
      <w:r>
        <w:rPr>
          <w:rFonts w:ascii="Times New Roman" w:hAnsi="Times New Roman" w:cs="Times New Roman" w:eastAsia="Times New Roman"/>
          <w:sz w:val="20"/>
          <w:szCs w:val="20"/>
          <w:color w:val="262828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8"/>
        </w:rPr>
        <w:t>the: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9" w:after="0" w:line="240" w:lineRule="auto"/>
        <w:ind w:left="35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Arial" w:hAnsi="Arial" w:cs="Arial" w:eastAsia="Arial"/>
          <w:sz w:val="19"/>
          <w:szCs w:val="19"/>
          <w:color w:val="161618"/>
          <w:spacing w:val="0"/>
          <w:w w:val="100"/>
        </w:rPr>
        <w:t>A.</w:t>
      </w:r>
      <w:r>
        <w:rPr>
          <w:rFonts w:ascii="Arial" w:hAnsi="Arial" w:cs="Arial" w:eastAsia="Arial"/>
          <w:sz w:val="19"/>
          <w:szCs w:val="19"/>
          <w:color w:val="161618"/>
          <w:spacing w:val="0"/>
          <w:w w:val="100"/>
        </w:rPr>
        <w:t>  </w:t>
      </w:r>
      <w:r>
        <w:rPr>
          <w:rFonts w:ascii="Arial" w:hAnsi="Arial" w:cs="Arial" w:eastAsia="Arial"/>
          <w:sz w:val="19"/>
          <w:szCs w:val="19"/>
          <w:color w:val="16161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12"/>
        </w:rPr>
        <w:t>Humerus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40" w:lineRule="auto"/>
        <w:ind w:left="35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Courier New" w:hAnsi="Courier New" w:cs="Courier New" w:eastAsia="Courier New"/>
          <w:sz w:val="23"/>
          <w:szCs w:val="23"/>
          <w:color w:val="161618"/>
          <w:spacing w:val="0"/>
          <w:w w:val="71"/>
        </w:rPr>
        <w:t>B.</w:t>
      </w:r>
      <w:r>
        <w:rPr>
          <w:rFonts w:ascii="Courier New" w:hAnsi="Courier New" w:cs="Courier New" w:eastAsia="Courier New"/>
          <w:sz w:val="23"/>
          <w:szCs w:val="23"/>
          <w:color w:val="161618"/>
          <w:spacing w:val="62"/>
          <w:w w:val="7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18"/>
        </w:rPr>
        <w:t>tnna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09" w:lineRule="exact"/>
        <w:ind w:left="35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C.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9"/>
        </w:rPr>
        <w:t>Radius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240" w:lineRule="auto"/>
        <w:ind w:left="35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-9"/>
          <w:w w:val="108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3B3B3D"/>
          <w:spacing w:val="0"/>
          <w:w w:val="15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3B3B3D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3B3B3D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2"/>
        </w:rPr>
        <w:t>Tibia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26" w:lineRule="exact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36.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10"/>
        </w:rPr>
        <w:t>shinbone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-14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als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known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8"/>
        </w:rPr>
        <w:t>the: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245" w:lineRule="auto"/>
        <w:ind w:left="361" w:right="6504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Arial" w:hAnsi="Arial" w:cs="Arial" w:eastAsia="Arial"/>
          <w:sz w:val="19"/>
          <w:szCs w:val="19"/>
          <w:color w:val="161618"/>
          <w:spacing w:val="0"/>
          <w:w w:val="100"/>
        </w:rPr>
        <w:t>A.</w:t>
      </w:r>
      <w:r>
        <w:rPr>
          <w:rFonts w:ascii="Arial" w:hAnsi="Arial" w:cs="Arial" w:eastAsia="Arial"/>
          <w:sz w:val="19"/>
          <w:szCs w:val="19"/>
          <w:color w:val="161618"/>
          <w:spacing w:val="0"/>
          <w:w w:val="100"/>
        </w:rPr>
        <w:t>  </w:t>
      </w:r>
      <w:r>
        <w:rPr>
          <w:rFonts w:ascii="Arial" w:hAnsi="Arial" w:cs="Arial" w:eastAsia="Arial"/>
          <w:sz w:val="19"/>
          <w:szCs w:val="19"/>
          <w:color w:val="16161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5"/>
        </w:rPr>
        <w:t>Fibula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6161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8"/>
          <w:szCs w:val="18"/>
          <w:color w:val="3B3B3D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3B3B3D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8"/>
          <w:szCs w:val="18"/>
          <w:color w:val="3B3B3D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8"/>
        </w:rPr>
        <w:t>Femur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8"/>
        </w:rPr>
        <w:t> </w:t>
      </w:r>
      <w:r>
        <w:rPr>
          <w:rFonts w:ascii="Arial" w:hAnsi="Arial" w:cs="Arial" w:eastAsia="Arial"/>
          <w:sz w:val="19"/>
          <w:szCs w:val="19"/>
          <w:color w:val="161618"/>
          <w:spacing w:val="0"/>
          <w:w w:val="100"/>
        </w:rPr>
        <w:t>C.</w:t>
      </w:r>
      <w:r>
        <w:rPr>
          <w:rFonts w:ascii="Arial" w:hAnsi="Arial" w:cs="Arial" w:eastAsia="Arial"/>
          <w:sz w:val="19"/>
          <w:szCs w:val="19"/>
          <w:color w:val="161618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61618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2"/>
        </w:rPr>
        <w:t>Tibia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D.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20"/>
        </w:rPr>
        <w:t>tnna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40" w:lineRule="auto"/>
        <w:ind w:left="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Arial" w:hAnsi="Arial" w:cs="Arial" w:eastAsia="Arial"/>
          <w:sz w:val="18"/>
          <w:szCs w:val="18"/>
          <w:color w:val="262828"/>
          <w:spacing w:val="0"/>
          <w:w w:val="100"/>
        </w:rPr>
        <w:t>37</w:t>
      </w:r>
      <w:r>
        <w:rPr>
          <w:rFonts w:ascii="Arial" w:hAnsi="Arial" w:cs="Arial" w:eastAsia="Arial"/>
          <w:sz w:val="18"/>
          <w:szCs w:val="18"/>
          <w:color w:val="26282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62828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bone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3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61618"/>
          <w:spacing w:val="0"/>
          <w:w w:val="136"/>
        </w:rPr>
        <w:t>in</w:t>
      </w:r>
      <w:r>
        <w:rPr>
          <w:rFonts w:ascii="Arial" w:hAnsi="Arial" w:cs="Arial" w:eastAsia="Arial"/>
          <w:sz w:val="19"/>
          <w:szCs w:val="19"/>
          <w:color w:val="161618"/>
          <w:spacing w:val="-40"/>
          <w:w w:val="13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palm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82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6282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han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7"/>
        </w:rPr>
        <w:t>calle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-4"/>
          <w:w w:val="108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3B3B3D"/>
          <w:spacing w:val="0"/>
          <w:w w:val="126"/>
        </w:rPr>
        <w:t>: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5" w:after="0" w:line="240" w:lineRule="auto"/>
        <w:ind w:left="35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Arial" w:hAnsi="Arial" w:cs="Arial" w:eastAsia="Arial"/>
          <w:sz w:val="19"/>
          <w:szCs w:val="19"/>
          <w:color w:val="161618"/>
          <w:spacing w:val="0"/>
          <w:w w:val="100"/>
        </w:rPr>
        <w:t>A.</w:t>
      </w:r>
      <w:r>
        <w:rPr>
          <w:rFonts w:ascii="Arial" w:hAnsi="Arial" w:cs="Arial" w:eastAsia="Arial"/>
          <w:sz w:val="19"/>
          <w:szCs w:val="19"/>
          <w:color w:val="161618"/>
          <w:spacing w:val="0"/>
          <w:w w:val="100"/>
        </w:rPr>
        <w:t>  </w:t>
      </w:r>
      <w:r>
        <w:rPr>
          <w:rFonts w:ascii="Arial" w:hAnsi="Arial" w:cs="Arial" w:eastAsia="Arial"/>
          <w:sz w:val="19"/>
          <w:szCs w:val="19"/>
          <w:color w:val="16161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9"/>
        </w:rPr>
        <w:t>Metatarsals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240" w:lineRule="auto"/>
        <w:ind w:left="35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Arial" w:hAnsi="Arial" w:cs="Arial" w:eastAsia="Arial"/>
          <w:sz w:val="19"/>
          <w:szCs w:val="19"/>
          <w:color w:val="161618"/>
          <w:spacing w:val="0"/>
          <w:w w:val="100"/>
        </w:rPr>
        <w:t>B.</w:t>
      </w:r>
      <w:r>
        <w:rPr>
          <w:rFonts w:ascii="Arial" w:hAnsi="Arial" w:cs="Arial" w:eastAsia="Arial"/>
          <w:sz w:val="19"/>
          <w:szCs w:val="19"/>
          <w:color w:val="161618"/>
          <w:spacing w:val="0"/>
          <w:w w:val="100"/>
        </w:rPr>
        <w:t>  </w:t>
      </w:r>
      <w:r>
        <w:rPr>
          <w:rFonts w:ascii="Arial" w:hAnsi="Arial" w:cs="Arial" w:eastAsia="Arial"/>
          <w:sz w:val="19"/>
          <w:szCs w:val="19"/>
          <w:color w:val="16161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6"/>
        </w:rPr>
        <w:t>Tarsals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5" w:after="0" w:line="240" w:lineRule="auto"/>
        <w:ind w:left="35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C.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12"/>
        </w:rPr>
        <w:t>Carpals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5" w:after="0" w:line="240" w:lineRule="auto"/>
        <w:ind w:left="36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D.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8"/>
        </w:rPr>
        <w:t>Metacarpals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39" w:lineRule="exact"/>
        <w:ind w:left="1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8"/>
        </w:rPr>
        <w:t>3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-16"/>
          <w:w w:val="108"/>
        </w:rPr>
        <w:t>8</w:t>
      </w:r>
      <w:r>
        <w:rPr>
          <w:rFonts w:ascii="Times New Roman" w:hAnsi="Times New Roman" w:cs="Times New Roman" w:eastAsia="Times New Roman"/>
          <w:sz w:val="20"/>
          <w:szCs w:val="20"/>
          <w:color w:val="545454"/>
          <w:spacing w:val="0"/>
          <w:w w:val="108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545454"/>
          <w:spacing w:val="43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Whic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followin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161618"/>
          <w:spacing w:val="0"/>
          <w:w w:val="100"/>
          <w:i/>
        </w:rPr>
        <w:t>no</w:t>
      </w:r>
      <w:r>
        <w:rPr>
          <w:rFonts w:ascii="Times New Roman" w:hAnsi="Times New Roman" w:cs="Times New Roman" w:eastAsia="Times New Roman"/>
          <w:sz w:val="22"/>
          <w:szCs w:val="22"/>
          <w:color w:val="161618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161618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bon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11"/>
        </w:rPr>
        <w:t>uppe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828"/>
          <w:spacing w:val="0"/>
          <w:w w:val="111"/>
        </w:rPr>
        <w:t>extremity?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5" w:after="0" w:line="245" w:lineRule="auto"/>
        <w:ind w:left="366" w:right="6233" w:firstLine="-5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Arial" w:hAnsi="Arial" w:cs="Arial" w:eastAsia="Arial"/>
          <w:sz w:val="19"/>
          <w:szCs w:val="19"/>
          <w:color w:val="161618"/>
          <w:spacing w:val="0"/>
          <w:w w:val="100"/>
        </w:rPr>
        <w:t>A.</w:t>
      </w:r>
      <w:r>
        <w:rPr>
          <w:rFonts w:ascii="Arial" w:hAnsi="Arial" w:cs="Arial" w:eastAsia="Arial"/>
          <w:sz w:val="19"/>
          <w:szCs w:val="19"/>
          <w:color w:val="161618"/>
          <w:spacing w:val="0"/>
          <w:w w:val="100"/>
        </w:rPr>
        <w:t>  </w:t>
      </w:r>
      <w:r>
        <w:rPr>
          <w:rFonts w:ascii="Arial" w:hAnsi="Arial" w:cs="Arial" w:eastAsia="Arial"/>
          <w:sz w:val="19"/>
          <w:szCs w:val="19"/>
          <w:color w:val="16161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Radius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61618"/>
          <w:spacing w:val="0"/>
          <w:w w:val="100"/>
        </w:rPr>
        <w:t>B.</w:t>
      </w:r>
      <w:r>
        <w:rPr>
          <w:rFonts w:ascii="Arial" w:hAnsi="Arial" w:cs="Arial" w:eastAsia="Arial"/>
          <w:sz w:val="20"/>
          <w:szCs w:val="20"/>
          <w:color w:val="161618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color w:val="161618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Clavicle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4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61618"/>
          <w:spacing w:val="0"/>
          <w:w w:val="106"/>
        </w:rPr>
        <w:t>C.</w:t>
      </w:r>
      <w:r>
        <w:rPr>
          <w:rFonts w:ascii="Arial" w:hAnsi="Arial" w:cs="Arial" w:eastAsia="Arial"/>
          <w:sz w:val="19"/>
          <w:szCs w:val="19"/>
          <w:color w:val="161618"/>
          <w:spacing w:val="0"/>
          <w:w w:val="100"/>
        </w:rPr>
        <w:t>  </w:t>
      </w:r>
      <w:r>
        <w:rPr>
          <w:rFonts w:ascii="Arial" w:hAnsi="Arial" w:cs="Arial" w:eastAsia="Arial"/>
          <w:sz w:val="19"/>
          <w:szCs w:val="19"/>
          <w:color w:val="161618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10"/>
        </w:rPr>
        <w:t>Humerus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23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10"/>
        </w:rPr>
        <w:t>D.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7"/>
        </w:rPr>
        <w:t>Ilium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40" w:lineRule="auto"/>
        <w:ind w:left="1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39.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heel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bon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known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6"/>
        </w:rPr>
        <w:t>the: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240" w:lineRule="auto"/>
        <w:ind w:left="37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Arial" w:hAnsi="Arial" w:cs="Arial" w:eastAsia="Arial"/>
          <w:sz w:val="19"/>
          <w:szCs w:val="19"/>
          <w:color w:val="161618"/>
          <w:spacing w:val="0"/>
          <w:w w:val="100"/>
        </w:rPr>
        <w:t>A.</w:t>
      </w:r>
      <w:r>
        <w:rPr>
          <w:rFonts w:ascii="Arial" w:hAnsi="Arial" w:cs="Arial" w:eastAsia="Arial"/>
          <w:sz w:val="19"/>
          <w:szCs w:val="19"/>
          <w:color w:val="161618"/>
          <w:spacing w:val="0"/>
          <w:w w:val="100"/>
        </w:rPr>
        <w:t>  </w:t>
      </w:r>
      <w:r>
        <w:rPr>
          <w:rFonts w:ascii="Arial" w:hAnsi="Arial" w:cs="Arial" w:eastAsia="Arial"/>
          <w:sz w:val="19"/>
          <w:szCs w:val="19"/>
          <w:color w:val="16161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8"/>
        </w:rPr>
        <w:t>Calcaneus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5" w:after="0" w:line="240" w:lineRule="auto"/>
        <w:ind w:left="37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B.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3"/>
        </w:rPr>
        <w:t>Talus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5" w:after="0" w:line="240" w:lineRule="auto"/>
        <w:ind w:left="37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Arial" w:hAnsi="Arial" w:cs="Arial" w:eastAsia="Arial"/>
          <w:sz w:val="19"/>
          <w:szCs w:val="19"/>
          <w:color w:val="161618"/>
          <w:spacing w:val="0"/>
          <w:w w:val="100"/>
        </w:rPr>
        <w:t>C.</w:t>
      </w:r>
      <w:r>
        <w:rPr>
          <w:rFonts w:ascii="Arial" w:hAnsi="Arial" w:cs="Arial" w:eastAsia="Arial"/>
          <w:sz w:val="19"/>
          <w:szCs w:val="19"/>
          <w:color w:val="161618"/>
          <w:spacing w:val="0"/>
          <w:w w:val="100"/>
        </w:rPr>
        <w:t>  </w:t>
      </w:r>
      <w:r>
        <w:rPr>
          <w:rFonts w:ascii="Arial" w:hAnsi="Arial" w:cs="Arial" w:eastAsia="Arial"/>
          <w:sz w:val="19"/>
          <w:szCs w:val="19"/>
          <w:color w:val="16161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8"/>
        </w:rPr>
        <w:t>Metatarsal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5" w:after="0" w:line="240" w:lineRule="auto"/>
        <w:ind w:left="37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D.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8"/>
        </w:rPr>
        <w:t>Phalanges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5" w:after="0" w:line="240" w:lineRule="auto"/>
        <w:ind w:left="19" w:right="-20"/>
        <w:jc w:val="left"/>
        <w:tabs>
          <w:tab w:pos="450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40.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mastoi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proces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8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628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6282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part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82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6282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11"/>
          <w:w w:val="100"/>
          <w:u w:val="single" w:color="3B3B4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  <w:u w:val="single" w:color="3B3B44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  <w:u w:val="single" w:color="3B3B44"/>
        </w:rPr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8"/>
        </w:rPr>
        <w:t>bone.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40" w:lineRule="auto"/>
        <w:ind w:left="37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Arial" w:hAnsi="Arial" w:cs="Arial" w:eastAsia="Arial"/>
          <w:sz w:val="19"/>
          <w:szCs w:val="19"/>
          <w:color w:val="161618"/>
          <w:spacing w:val="0"/>
          <w:w w:val="100"/>
        </w:rPr>
        <w:t>A.</w:t>
      </w:r>
      <w:r>
        <w:rPr>
          <w:rFonts w:ascii="Arial" w:hAnsi="Arial" w:cs="Arial" w:eastAsia="Arial"/>
          <w:sz w:val="19"/>
          <w:szCs w:val="19"/>
          <w:color w:val="161618"/>
          <w:spacing w:val="0"/>
          <w:w w:val="100"/>
        </w:rPr>
        <w:t>  </w:t>
      </w:r>
      <w:r>
        <w:rPr>
          <w:rFonts w:ascii="Arial" w:hAnsi="Arial" w:cs="Arial" w:eastAsia="Arial"/>
          <w:sz w:val="19"/>
          <w:szCs w:val="19"/>
          <w:color w:val="16161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7"/>
        </w:rPr>
        <w:t>Parietal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5" w:after="0" w:line="245" w:lineRule="auto"/>
        <w:ind w:left="370" w:right="6237" w:firstLine="5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-4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54545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54545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6"/>
        </w:rPr>
        <w:t>Temporal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6"/>
        </w:rPr>
        <w:t> </w:t>
      </w:r>
      <w:r>
        <w:rPr>
          <w:rFonts w:ascii="Arial" w:hAnsi="Arial" w:cs="Arial" w:eastAsia="Arial"/>
          <w:sz w:val="19"/>
          <w:szCs w:val="19"/>
          <w:color w:val="161618"/>
          <w:spacing w:val="0"/>
          <w:w w:val="100"/>
        </w:rPr>
        <w:t>C.</w:t>
      </w:r>
      <w:r>
        <w:rPr>
          <w:rFonts w:ascii="Arial" w:hAnsi="Arial" w:cs="Arial" w:eastAsia="Arial"/>
          <w:sz w:val="19"/>
          <w:szCs w:val="19"/>
          <w:color w:val="1616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6"/>
        </w:rPr>
        <w:t>Occipital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D.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5"/>
        </w:rPr>
        <w:t>Frontal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5" w:after="0" w:line="240" w:lineRule="auto"/>
        <w:ind w:left="23" w:right="-70"/>
        <w:jc w:val="left"/>
        <w:tabs>
          <w:tab w:pos="482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41.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Whe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bab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learn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9"/>
        </w:rPr>
        <w:t>wal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-10"/>
          <w:w w:val="109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color w:val="3B3B3D"/>
          <w:spacing w:val="0"/>
          <w:w w:val="109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3B3B3D"/>
          <w:spacing w:val="1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-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area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828"/>
          <w:spacing w:val="0"/>
          <w:w w:val="100"/>
        </w:rPr>
        <w:t>spine</w:t>
      </w:r>
      <w:r>
        <w:rPr>
          <w:rFonts w:ascii="Times New Roman" w:hAnsi="Times New Roman" w:cs="Times New Roman" w:eastAsia="Times New Roman"/>
          <w:sz w:val="20"/>
          <w:szCs w:val="20"/>
          <w:color w:val="262828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become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6"/>
        </w:rPr>
        <w:t>concave.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46" w:lineRule="auto"/>
        <w:ind w:left="370" w:right="6304" w:firstLine="5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Arial" w:hAnsi="Arial" w:cs="Arial" w:eastAsia="Arial"/>
          <w:sz w:val="19"/>
          <w:szCs w:val="19"/>
          <w:color w:val="161618"/>
          <w:spacing w:val="0"/>
          <w:w w:val="100"/>
        </w:rPr>
        <w:t>A.</w:t>
      </w:r>
      <w:r>
        <w:rPr>
          <w:rFonts w:ascii="Arial" w:hAnsi="Arial" w:cs="Arial" w:eastAsia="Arial"/>
          <w:sz w:val="19"/>
          <w:szCs w:val="19"/>
          <w:color w:val="161618"/>
          <w:spacing w:val="0"/>
          <w:w w:val="100"/>
        </w:rPr>
        <w:t>  </w:t>
      </w:r>
      <w:r>
        <w:rPr>
          <w:rFonts w:ascii="Arial" w:hAnsi="Arial" w:cs="Arial" w:eastAsia="Arial"/>
          <w:sz w:val="19"/>
          <w:szCs w:val="19"/>
          <w:color w:val="16161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8"/>
        </w:rPr>
        <w:t>Lumbar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-10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54545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54545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54545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6"/>
        </w:rPr>
        <w:t>Thoracic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6"/>
        </w:rPr>
        <w:t> </w:t>
      </w:r>
      <w:r>
        <w:rPr>
          <w:rFonts w:ascii="Arial" w:hAnsi="Arial" w:cs="Arial" w:eastAsia="Arial"/>
          <w:sz w:val="19"/>
          <w:szCs w:val="19"/>
          <w:color w:val="161618"/>
          <w:spacing w:val="0"/>
          <w:w w:val="100"/>
        </w:rPr>
        <w:t>C.</w:t>
      </w:r>
      <w:r>
        <w:rPr>
          <w:rFonts w:ascii="Arial" w:hAnsi="Arial" w:cs="Arial" w:eastAsia="Arial"/>
          <w:sz w:val="19"/>
          <w:szCs w:val="19"/>
          <w:color w:val="161618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61618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7"/>
        </w:rPr>
        <w:t>Cervical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D.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3"/>
        </w:rPr>
        <w:t>Coccyx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29" w:lineRule="exact"/>
        <w:ind w:left="2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4"/>
        </w:rPr>
        <w:t>4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-9"/>
          <w:w w:val="104"/>
        </w:rPr>
        <w:t>2</w:t>
      </w:r>
      <w:r>
        <w:rPr>
          <w:rFonts w:ascii="Times New Roman" w:hAnsi="Times New Roman" w:cs="Times New Roman" w:eastAsia="Times New Roman"/>
          <w:sz w:val="20"/>
          <w:szCs w:val="20"/>
          <w:color w:val="3B3B3D"/>
          <w:spacing w:val="0"/>
          <w:w w:val="104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3B3B3D"/>
          <w:spacing w:val="49"/>
          <w:w w:val="10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Whic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bon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828"/>
          <w:spacing w:val="0"/>
          <w:w w:val="109"/>
        </w:rPr>
        <w:t>"funny"</w:t>
      </w:r>
      <w:r>
        <w:rPr>
          <w:rFonts w:ascii="Times New Roman" w:hAnsi="Times New Roman" w:cs="Times New Roman" w:eastAsia="Times New Roman"/>
          <w:sz w:val="20"/>
          <w:szCs w:val="20"/>
          <w:color w:val="262828"/>
          <w:spacing w:val="24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9"/>
        </w:rPr>
        <w:t>bone?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5" w:after="0" w:line="240" w:lineRule="auto"/>
        <w:ind w:left="37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Arial" w:hAnsi="Arial" w:cs="Arial" w:eastAsia="Arial"/>
          <w:sz w:val="19"/>
          <w:szCs w:val="19"/>
          <w:color w:val="161618"/>
          <w:spacing w:val="0"/>
          <w:w w:val="100"/>
        </w:rPr>
        <w:t>A.</w:t>
      </w:r>
      <w:r>
        <w:rPr>
          <w:rFonts w:ascii="Arial" w:hAnsi="Arial" w:cs="Arial" w:eastAsia="Arial"/>
          <w:sz w:val="19"/>
          <w:szCs w:val="19"/>
          <w:color w:val="161618"/>
          <w:spacing w:val="0"/>
          <w:w w:val="100"/>
        </w:rPr>
        <w:t>  </w:t>
      </w:r>
      <w:r>
        <w:rPr>
          <w:rFonts w:ascii="Arial" w:hAnsi="Arial" w:cs="Arial" w:eastAsia="Arial"/>
          <w:sz w:val="19"/>
          <w:szCs w:val="19"/>
          <w:color w:val="16161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8"/>
        </w:rPr>
        <w:t>Radius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4" w:after="0" w:line="240" w:lineRule="auto"/>
        <w:ind w:left="375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shape style="position:absolute;margin-left:1.92pt;margin-top:.939619pt;width:27.84pt;height:284.159978pt;mso-position-horizontal-relative:page;mso-position-vertical-relative:paragraph;z-index:-2402" type="#_x0000_t75">
            <v:imagedata r:id="rId19" o:title=""/>
          </v:shape>
        </w:pict>
      </w:r>
      <w:r>
        <w:rPr>
          <w:rFonts w:ascii="Arial" w:hAnsi="Arial" w:cs="Arial" w:eastAsia="Arial"/>
          <w:sz w:val="19"/>
          <w:szCs w:val="19"/>
          <w:color w:val="161618"/>
          <w:spacing w:val="0"/>
          <w:w w:val="100"/>
        </w:rPr>
        <w:t>B.</w:t>
      </w:r>
      <w:r>
        <w:rPr>
          <w:rFonts w:ascii="Arial" w:hAnsi="Arial" w:cs="Arial" w:eastAsia="Arial"/>
          <w:sz w:val="19"/>
          <w:szCs w:val="19"/>
          <w:color w:val="161618"/>
          <w:spacing w:val="0"/>
          <w:w w:val="100"/>
        </w:rPr>
        <w:t>  </w:t>
      </w:r>
      <w:r>
        <w:rPr>
          <w:rFonts w:ascii="Arial" w:hAnsi="Arial" w:cs="Arial" w:eastAsia="Arial"/>
          <w:sz w:val="19"/>
          <w:szCs w:val="19"/>
          <w:color w:val="161618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61618"/>
          <w:spacing w:val="0"/>
          <w:w w:val="73"/>
        </w:rPr>
        <w:t>T..nna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6" w:after="0" w:line="240" w:lineRule="auto"/>
        <w:ind w:left="37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Arial" w:hAnsi="Arial" w:cs="Arial" w:eastAsia="Arial"/>
          <w:sz w:val="19"/>
          <w:szCs w:val="19"/>
          <w:color w:val="161618"/>
          <w:spacing w:val="0"/>
          <w:w w:val="100"/>
        </w:rPr>
        <w:t>C.</w:t>
      </w:r>
      <w:r>
        <w:rPr>
          <w:rFonts w:ascii="Arial" w:hAnsi="Arial" w:cs="Arial" w:eastAsia="Arial"/>
          <w:sz w:val="19"/>
          <w:szCs w:val="19"/>
          <w:color w:val="161618"/>
          <w:spacing w:val="0"/>
          <w:w w:val="100"/>
        </w:rPr>
        <w:t>  </w:t>
      </w:r>
      <w:r>
        <w:rPr>
          <w:rFonts w:ascii="Arial" w:hAnsi="Arial" w:cs="Arial" w:eastAsia="Arial"/>
          <w:sz w:val="19"/>
          <w:szCs w:val="19"/>
          <w:color w:val="1616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13"/>
        </w:rPr>
        <w:t>Humerus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240" w:lineRule="auto"/>
        <w:ind w:left="37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D.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10"/>
        </w:rPr>
        <w:t>Carpal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5" w:after="0" w:line="240" w:lineRule="auto"/>
        <w:ind w:left="19" w:right="-20"/>
        <w:jc w:val="left"/>
        <w:tabs>
          <w:tab w:pos="206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9.697769pt;margin-top:11.53920pt;width:32.720756pt;height:38.192444pt;mso-position-horizontal-relative:page;mso-position-vertical-relative:paragraph;z-index:-2395" type="#_x0000_t202" filled="f" stroked="f">
            <v:textbox inset="0,0,0,0">
              <w:txbxContent>
                <w:tbl>
                  <w:tblPr>
                    <w:tblW w:w="0" w:type="auto"/>
                    <w:tblLook w:val="01E0"/>
                    <w:tblLayout w:type="fixed"/>
                    <w:tblCellMar>
                      <w:left w:w="0" w:type="dxa"/>
                      <w:right w:w="0" w:type="dxa"/>
                      <w:bottom w:w="0" w:type="dxa"/>
                      <w:top w:w="0" w:type="dxa"/>
                    </w:tblCellMar>
                    <w:jc w:val="left"/>
                  </w:tblPr>
                  <w:tblGrid/>
                  <w:tr>
                    <w:trPr>
                      <w:trHeight w:val="261" w:hRule="exact"/>
                    </w:trPr>
                    <w:tc>
                      <w:tcPr>
                        <w:tcW w:w="322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22" w:after="0" w:line="240" w:lineRule="auto"/>
                          <w:ind w:left="45" w:right="-2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161618"/>
                            <w:spacing w:val="0"/>
                            <w:w w:val="110"/>
                          </w:rPr>
                          <w:t>A.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33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14" w:after="0" w:line="240" w:lineRule="auto"/>
                          <w:ind w:left="75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61618"/>
                            <w:spacing w:val="0"/>
                            <w:w w:val="109"/>
                          </w:rPr>
                          <w:t>14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4" w:hRule="exact"/>
                    </w:trPr>
                    <w:tc>
                      <w:tcPr>
                        <w:tcW w:w="322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0" w:after="0" w:line="194" w:lineRule="exact"/>
                          <w:ind w:left="45" w:right="-2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161618"/>
                            <w:spacing w:val="-4"/>
                            <w:w w:val="98"/>
                            <w:position w:val="-2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B3B3D"/>
                            <w:spacing w:val="0"/>
                            <w:w w:val="145"/>
                            <w:position w:val="-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333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0" w:after="0" w:line="194" w:lineRule="exact"/>
                          <w:ind w:left="75" w:right="-2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161618"/>
                            <w:spacing w:val="0"/>
                            <w:w w:val="100"/>
                            <w:position w:val="-2"/>
                          </w:rPr>
                          <w:t>7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</w:tr>
                  <w:tr>
                    <w:trPr>
                      <w:trHeight w:val="309" w:hRule="exact"/>
                    </w:trPr>
                    <w:tc>
                      <w:tcPr>
                        <w:tcW w:w="322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0" w:after="0" w:line="279" w:lineRule="exact"/>
                          <w:ind w:left="40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9"/>
                            <w:szCs w:val="29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9"/>
                            <w:szCs w:val="29"/>
                            <w:color w:val="161618"/>
                            <w:spacing w:val="0"/>
                            <w:w w:val="160"/>
                            <w:position w:val="1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9"/>
                            <w:szCs w:val="29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333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29" w:after="0" w:line="240" w:lineRule="auto"/>
                          <w:ind w:left="75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61618"/>
                            <w:spacing w:val="0"/>
                            <w:w w:val="108"/>
                          </w:rPr>
                          <w:t>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</w:tbl>
                <w:p>
                  <w:pPr>
                    <w:spacing w:before="0" w:after="0" w:line="240" w:lineRule="auto"/>
                    <w:jc w:val="left"/>
                  </w:pPr>
                  <w:rPr/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43.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There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pair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true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6"/>
        </w:rPr>
        <w:t>ribs.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4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8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2"/>
        </w:rPr>
        <w:t>D.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16" w:lineRule="exact"/>
        <w:ind w:left="2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61618"/>
        </w:rPr>
        <w:t>4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-12"/>
        </w:rPr>
        <w:t>4</w:t>
      </w:r>
      <w:r>
        <w:rPr>
          <w:rFonts w:ascii="Times New Roman" w:hAnsi="Times New Roman" w:cs="Times New Roman" w:eastAsia="Times New Roman"/>
          <w:sz w:val="20"/>
          <w:szCs w:val="20"/>
          <w:color w:val="3B3B3D"/>
          <w:spacing w:val="0"/>
          <w:w w:val="15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3B3B3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B3B3D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27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bone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wrist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han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allo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7"/>
        </w:rPr>
        <w:t>more: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5" w:after="0" w:line="247" w:lineRule="auto"/>
        <w:ind w:left="380" w:right="6171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A.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8"/>
        </w:rPr>
        <w:t>Strength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88"/>
        </w:rPr>
        <w:t>B.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6"/>
        </w:rPr>
        <w:t>Dexterity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6"/>
        </w:rPr>
        <w:t> </w:t>
      </w:r>
      <w:r>
        <w:rPr>
          <w:rFonts w:ascii="Arial" w:hAnsi="Arial" w:cs="Arial" w:eastAsia="Arial"/>
          <w:sz w:val="19"/>
          <w:szCs w:val="19"/>
          <w:color w:val="161618"/>
          <w:spacing w:val="0"/>
          <w:w w:val="100"/>
        </w:rPr>
        <w:t>C.</w:t>
      </w:r>
      <w:r>
        <w:rPr>
          <w:rFonts w:ascii="Arial" w:hAnsi="Arial" w:cs="Arial" w:eastAsia="Arial"/>
          <w:sz w:val="19"/>
          <w:szCs w:val="19"/>
          <w:color w:val="161618"/>
          <w:spacing w:val="0"/>
          <w:w w:val="100"/>
        </w:rPr>
        <w:t>  </w:t>
      </w:r>
      <w:r>
        <w:rPr>
          <w:rFonts w:ascii="Arial" w:hAnsi="Arial" w:cs="Arial" w:eastAsia="Arial"/>
          <w:sz w:val="19"/>
          <w:szCs w:val="19"/>
          <w:color w:val="16161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6"/>
        </w:rPr>
        <w:t>Protection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28" w:lineRule="exact"/>
        <w:ind w:left="38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D.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bloo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cell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10"/>
        </w:rPr>
        <w:t>production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45" w:lineRule="auto"/>
        <w:ind w:left="384" w:right="4342" w:firstLine="-356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61618"/>
          <w:w w:val="101"/>
        </w:rPr>
        <w:t>4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-17"/>
          <w:w w:val="101"/>
        </w:rPr>
        <w:t>5</w:t>
      </w:r>
      <w:r>
        <w:rPr>
          <w:rFonts w:ascii="Times New Roman" w:hAnsi="Times New Roman" w:cs="Times New Roman" w:eastAsia="Times New Roman"/>
          <w:sz w:val="20"/>
          <w:szCs w:val="20"/>
          <w:color w:val="545454"/>
          <w:spacing w:val="0"/>
          <w:w w:val="171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54545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50505"/>
          <w:spacing w:val="0"/>
          <w:w w:val="100"/>
        </w:rPr>
        <w:t>longest</w:t>
      </w:r>
      <w:r>
        <w:rPr>
          <w:rFonts w:ascii="Times New Roman" w:hAnsi="Times New Roman" w:cs="Times New Roman" w:eastAsia="Times New Roman"/>
          <w:sz w:val="20"/>
          <w:szCs w:val="20"/>
          <w:color w:val="050505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bon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body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6"/>
        </w:rPr>
        <w:t>the: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-3"/>
          <w:w w:val="99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3B3B3D"/>
          <w:spacing w:val="0"/>
          <w:w w:val="15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3B3B3D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3B3B3D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Tibia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40" w:lineRule="auto"/>
        <w:ind w:left="38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B.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5"/>
        </w:rPr>
        <w:t>Fibula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240" w:lineRule="auto"/>
        <w:ind w:left="38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Arial" w:hAnsi="Arial" w:cs="Arial" w:eastAsia="Arial"/>
          <w:sz w:val="19"/>
          <w:szCs w:val="19"/>
          <w:color w:val="161618"/>
          <w:spacing w:val="0"/>
          <w:w w:val="100"/>
        </w:rPr>
        <w:t>C.</w:t>
      </w:r>
      <w:r>
        <w:rPr>
          <w:rFonts w:ascii="Arial" w:hAnsi="Arial" w:cs="Arial" w:eastAsia="Arial"/>
          <w:sz w:val="19"/>
          <w:szCs w:val="19"/>
          <w:color w:val="161618"/>
          <w:spacing w:val="0"/>
          <w:w w:val="100"/>
        </w:rPr>
        <w:t>  </w:t>
      </w:r>
      <w:r>
        <w:rPr>
          <w:rFonts w:ascii="Arial" w:hAnsi="Arial" w:cs="Arial" w:eastAsia="Arial"/>
          <w:sz w:val="19"/>
          <w:szCs w:val="19"/>
          <w:color w:val="1616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8"/>
        </w:rPr>
        <w:t>Femur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40" w:lineRule="auto"/>
        <w:ind w:left="38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D.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8"/>
          <w:spacing w:val="0"/>
          <w:w w:val="112"/>
        </w:rPr>
        <w:t>Humerus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3087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pict>
          <v:group style="position:absolute;margin-left:297.166931pt;margin-top:32.501938pt;width:222.643769pt;height:.1pt;mso-position-horizontal-relative:page;mso-position-vertical-relative:paragraph;z-index:-2396" coordorigin="5943,650" coordsize="4453,2">
            <v:shape style="position:absolute;left:5943;top:650;width:4453;height:2" coordorigin="5943,650" coordsize="4453,0" path="m5943,650l10396,650e" filled="f" stroked="t" strokeweight="4.628769pt" strokecolor="#030303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7"/>
          <w:szCs w:val="17"/>
          <w:color w:val="161618"/>
          <w:spacing w:val="0"/>
          <w:w w:val="100"/>
        </w:rPr>
        <w:t>Copyright</w:t>
      </w:r>
      <w:r>
        <w:rPr>
          <w:rFonts w:ascii="Times New Roman" w:hAnsi="Times New Roman" w:cs="Times New Roman" w:eastAsia="Times New Roman"/>
          <w:sz w:val="17"/>
          <w:szCs w:val="17"/>
          <w:color w:val="16161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00"/>
        </w:rPr>
        <w:t>©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61618"/>
          <w:spacing w:val="0"/>
          <w:w w:val="95"/>
        </w:rPr>
        <w:t>2004</w:t>
      </w:r>
      <w:r>
        <w:rPr>
          <w:rFonts w:ascii="Times New Roman" w:hAnsi="Times New Roman" w:cs="Times New Roman" w:eastAsia="Times New Roman"/>
          <w:sz w:val="17"/>
          <w:szCs w:val="17"/>
          <w:color w:val="161618"/>
          <w:spacing w:val="-7"/>
          <w:w w:val="95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61618"/>
          <w:spacing w:val="0"/>
          <w:w w:val="100"/>
        </w:rPr>
        <w:t>Mosby</w:t>
      </w:r>
      <w:r>
        <w:rPr>
          <w:rFonts w:ascii="Times New Roman" w:hAnsi="Times New Roman" w:cs="Times New Roman" w:eastAsia="Times New Roman"/>
          <w:sz w:val="17"/>
          <w:szCs w:val="17"/>
          <w:color w:val="16161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61618"/>
          <w:spacing w:val="0"/>
          <w:w w:val="100"/>
        </w:rPr>
        <w:t>Inc</w:t>
      </w:r>
      <w:r>
        <w:rPr>
          <w:rFonts w:ascii="Times New Roman" w:hAnsi="Times New Roman" w:cs="Times New Roman" w:eastAsia="Times New Roman"/>
          <w:sz w:val="17"/>
          <w:szCs w:val="17"/>
          <w:color w:val="16161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161618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61618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17"/>
          <w:szCs w:val="17"/>
          <w:color w:val="161618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61618"/>
          <w:spacing w:val="0"/>
          <w:w w:val="100"/>
        </w:rPr>
        <w:t>right</w:t>
      </w:r>
      <w:r>
        <w:rPr>
          <w:rFonts w:ascii="Times New Roman" w:hAnsi="Times New Roman" w:cs="Times New Roman" w:eastAsia="Times New Roman"/>
          <w:sz w:val="17"/>
          <w:szCs w:val="17"/>
          <w:color w:val="16161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16161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62828"/>
          <w:spacing w:val="0"/>
          <w:w w:val="102"/>
        </w:rPr>
        <w:t>reserved.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5" w:after="0" w:line="180" w:lineRule="exact"/>
        <w:jc w:val="left"/>
        <w:rPr>
          <w:sz w:val="18"/>
          <w:szCs w:val="18"/>
        </w:rPr>
      </w:pPr>
      <w:rPr/>
      <w:r>
        <w:rPr/>
        <w:br w:type="column"/>
      </w:r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387"/>
        <w:jc w:val="righ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BCBFBD"/>
          <w:spacing w:val="0"/>
          <w:w w:val="71"/>
        </w:rPr>
        <w:t>\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0" w:after="0" w:line="139" w:lineRule="exact"/>
        <w:ind w:right="394"/>
        <w:jc w:val="right"/>
        <w:tabs>
          <w:tab w:pos="260" w:val="left"/>
        </w:tabs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979795"/>
          <w:spacing w:val="0"/>
          <w:w w:val="100"/>
        </w:rPr>
        <w:t>.</w:t>
      </w:r>
      <w:r>
        <w:rPr>
          <w:rFonts w:ascii="Arial" w:hAnsi="Arial" w:cs="Arial" w:eastAsia="Arial"/>
          <w:sz w:val="13"/>
          <w:szCs w:val="13"/>
          <w:color w:val="979795"/>
          <w:spacing w:val="3"/>
          <w:w w:val="100"/>
          <w:u w:val="single" w:color="969694"/>
        </w:rPr>
        <w:t> </w:t>
      </w:r>
      <w:r>
        <w:rPr>
          <w:rFonts w:ascii="Arial" w:hAnsi="Arial" w:cs="Arial" w:eastAsia="Arial"/>
          <w:sz w:val="13"/>
          <w:szCs w:val="13"/>
          <w:color w:val="979795"/>
          <w:spacing w:val="0"/>
          <w:w w:val="100"/>
          <w:u w:val="single" w:color="969694"/>
        </w:rPr>
        <w:tab/>
      </w:r>
      <w:r>
        <w:rPr>
          <w:rFonts w:ascii="Arial" w:hAnsi="Arial" w:cs="Arial" w:eastAsia="Arial"/>
          <w:sz w:val="13"/>
          <w:szCs w:val="13"/>
          <w:color w:val="979795"/>
          <w:spacing w:val="0"/>
          <w:w w:val="100"/>
          <w:u w:val="single" w:color="969694"/>
        </w:rPr>
      </w:r>
      <w:r>
        <w:rPr>
          <w:rFonts w:ascii="Arial" w:hAnsi="Arial" w:cs="Arial" w:eastAsia="Arial"/>
          <w:sz w:val="13"/>
          <w:szCs w:val="13"/>
          <w:color w:val="979795"/>
          <w:spacing w:val="0"/>
          <w:w w:val="100"/>
        </w:rPr>
      </w:r>
      <w:r>
        <w:rPr>
          <w:rFonts w:ascii="Arial" w:hAnsi="Arial" w:cs="Arial" w:eastAsia="Arial"/>
          <w:sz w:val="13"/>
          <w:szCs w:val="13"/>
          <w:color w:val="979795"/>
          <w:spacing w:val="0"/>
          <w:w w:val="109"/>
        </w:rPr>
        <w:t>/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jc w:val="right"/>
        <w:spacing w:after="0"/>
        <w:sectPr>
          <w:type w:val="continuous"/>
          <w:pgSz w:w="12080" w:h="16320"/>
          <w:pgMar w:top="1520" w:bottom="280" w:left="0" w:right="0"/>
          <w:cols w:num="3" w:equalWidth="0">
            <w:col w:w="596" w:space="663"/>
            <w:col w:w="7841" w:space="1652"/>
            <w:col w:w="1328"/>
          </w:cols>
        </w:sectPr>
      </w:pPr>
      <w:rPr/>
    </w:p>
    <w:p>
      <w:pPr>
        <w:spacing w:before="81" w:after="0" w:line="240" w:lineRule="auto"/>
        <w:ind w:right="81"/>
        <w:jc w:val="right"/>
        <w:tabs>
          <w:tab w:pos="298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151618"/>
          <w:spacing w:val="0"/>
          <w:w w:val="100"/>
          <w:b/>
          <w:bCs/>
        </w:rPr>
        <w:t>Chapte</w:t>
      </w:r>
      <w:r>
        <w:rPr>
          <w:rFonts w:ascii="Arial" w:hAnsi="Arial" w:cs="Arial" w:eastAsia="Arial"/>
          <w:sz w:val="17"/>
          <w:szCs w:val="17"/>
          <w:color w:val="151618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17"/>
          <w:szCs w:val="17"/>
          <w:color w:val="151618"/>
          <w:spacing w:val="46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151618"/>
          <w:spacing w:val="0"/>
          <w:w w:val="100"/>
        </w:rPr>
        <w:t>6</w:t>
      </w:r>
      <w:r>
        <w:rPr>
          <w:rFonts w:ascii="Arial" w:hAnsi="Arial" w:cs="Arial" w:eastAsia="Arial"/>
          <w:sz w:val="17"/>
          <w:szCs w:val="17"/>
          <w:color w:val="151618"/>
          <w:spacing w:val="0"/>
          <w:w w:val="100"/>
        </w:rPr>
        <w:t>:</w:t>
      </w:r>
      <w:r>
        <w:rPr>
          <w:rFonts w:ascii="Arial" w:hAnsi="Arial" w:cs="Arial" w:eastAsia="Arial"/>
          <w:sz w:val="17"/>
          <w:szCs w:val="17"/>
          <w:color w:val="151618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51618"/>
          <w:spacing w:val="0"/>
          <w:w w:val="100"/>
        </w:rPr>
        <w:t>Th</w:t>
      </w:r>
      <w:r>
        <w:rPr>
          <w:rFonts w:ascii="Arial" w:hAnsi="Arial" w:cs="Arial" w:eastAsia="Arial"/>
          <w:sz w:val="17"/>
          <w:szCs w:val="17"/>
          <w:color w:val="151618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151618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51618"/>
          <w:spacing w:val="0"/>
          <w:w w:val="100"/>
        </w:rPr>
        <w:t>Skeleta</w:t>
      </w:r>
      <w:r>
        <w:rPr>
          <w:rFonts w:ascii="Arial" w:hAnsi="Arial" w:cs="Arial" w:eastAsia="Arial"/>
          <w:sz w:val="17"/>
          <w:szCs w:val="17"/>
          <w:color w:val="151618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151618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51618"/>
          <w:spacing w:val="0"/>
          <w:w w:val="100"/>
        </w:rPr>
        <w:t>System</w:t>
      </w:r>
      <w:r>
        <w:rPr>
          <w:rFonts w:ascii="Arial" w:hAnsi="Arial" w:cs="Arial" w:eastAsia="Arial"/>
          <w:sz w:val="17"/>
          <w:szCs w:val="17"/>
          <w:color w:val="151618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51618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151618"/>
          <w:spacing w:val="0"/>
          <w:w w:val="112"/>
        </w:rPr>
        <w:t>53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824" w:right="-20"/>
        <w:jc w:val="left"/>
        <w:tabs>
          <w:tab w:pos="394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</w:rPr>
        <w:t>46.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</w:rPr>
        <w:t>Distally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14"/>
        </w:rPr>
        <w:t>articulate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-7"/>
          <w:w w:val="11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11"/>
        </w:rPr>
        <w:t>patella.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4" w:after="0" w:line="251" w:lineRule="auto"/>
        <w:ind w:left="1196" w:right="8530" w:firstLine="-5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</w:rPr>
        <w:t>A.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12"/>
        </w:rPr>
        <w:t>Femur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</w:rPr>
        <w:t>B.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9"/>
        </w:rPr>
        <w:t>Fibula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</w:rPr>
        <w:t>C.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3"/>
        </w:rPr>
        <w:t>Tibia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28" w:lineRule="exact"/>
        <w:ind w:left="119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</w:rPr>
        <w:t>D.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15"/>
        </w:rPr>
        <w:t>Humerus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8" w:after="0" w:line="240" w:lineRule="auto"/>
        <w:ind w:left="834" w:right="-20"/>
        <w:jc w:val="left"/>
        <w:tabs>
          <w:tab w:pos="268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</w:rPr>
        <w:t>47.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</w:rPr>
        <w:t>bone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11"/>
        </w:rPr>
        <w:t>cheekbones.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4" w:after="0" w:line="251" w:lineRule="auto"/>
        <w:ind w:left="1196" w:right="8249" w:firstLine="5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</w:rPr>
        <w:t>A.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12"/>
        </w:rPr>
        <w:t>Mandible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</w:rPr>
        <w:t>B.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12"/>
        </w:rPr>
        <w:t>Palatine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8"/>
        </w:rPr>
        <w:t>C.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54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8"/>
        </w:rPr>
        <w:t>Maxillary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3" w:after="0" w:line="240" w:lineRule="auto"/>
        <w:ind w:left="119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</w:rPr>
        <w:t>D.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12"/>
        </w:rPr>
        <w:t>Zygomatic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3" w:after="0" w:line="240" w:lineRule="auto"/>
        <w:ind w:left="82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</w:rPr>
        <w:t>48.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</w:rPr>
        <w:t>child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</w:rPr>
        <w:t>there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</w:rPr>
        <w:t>five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12"/>
        </w:rPr>
        <w:t>bones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12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-23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16"/>
        </w:rPr>
        <w:t>adult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16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-4"/>
          <w:w w:val="11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</w:rPr>
        <w:t>fuse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</w:rPr>
        <w:t>int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10"/>
        </w:rPr>
        <w:t>one.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4" w:after="0" w:line="240" w:lineRule="auto"/>
        <w:ind w:left="119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</w:rPr>
        <w:t>A.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9"/>
        </w:rPr>
        <w:t>Pelvic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3" w:after="0" w:line="240" w:lineRule="auto"/>
        <w:ind w:left="119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</w:rPr>
        <w:t>B.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12"/>
        </w:rPr>
        <w:t>Lumba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1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12"/>
        </w:rPr>
        <w:t>vertebrae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9" w:after="0" w:line="240" w:lineRule="auto"/>
        <w:ind w:left="119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</w:rPr>
        <w:t>C.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13"/>
        </w:rPr>
        <w:t>Sacrum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3" w:after="0" w:line="240" w:lineRule="auto"/>
        <w:ind w:left="119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</w:rPr>
        <w:t>D.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15"/>
        </w:rPr>
        <w:t>Carpals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9" w:after="0" w:line="240" w:lineRule="auto"/>
        <w:ind w:left="829" w:right="-20"/>
        <w:jc w:val="left"/>
        <w:tabs>
          <w:tab w:pos="952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</w:rPr>
        <w:t>49.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15"/>
        </w:rPr>
        <w:t>spinal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-13"/>
          <w:w w:val="11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</w:rPr>
        <w:t>cor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13"/>
        </w:rPr>
        <w:t>enter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-7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14"/>
        </w:rPr>
        <w:t>cranium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-5"/>
          <w:w w:val="11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14"/>
        </w:rPr>
        <w:t>throug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14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-1"/>
          <w:w w:val="11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</w:rPr>
        <w:t>large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</w:rPr>
        <w:t>hole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11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11"/>
        </w:rPr>
        <w:t>forame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-2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11"/>
        </w:rPr>
        <w:t>magnum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11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6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15"/>
          <w:w w:val="100"/>
          <w:u w:val="single" w:color="14151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  <w:u w:val="single" w:color="141517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  <w:u w:val="single" w:color="141517"/>
        </w:rPr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</w:rPr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10"/>
        </w:rPr>
        <w:t>bone.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3" w:after="0" w:line="251" w:lineRule="auto"/>
        <w:ind w:left="1196" w:right="8258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</w:rPr>
        <w:t>A.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10"/>
        </w:rPr>
        <w:t>Temporal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</w:rPr>
        <w:t>B.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12"/>
        </w:rPr>
        <w:t>Parietal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11"/>
        </w:rPr>
        <w:t>C.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11"/>
        </w:rPr>
        <w:t>Occipital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24" w:lineRule="exact"/>
        <w:ind w:left="119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  <w:position w:val="-1"/>
        </w:rPr>
        <w:t>D.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  <w:position w:val="-1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1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14"/>
          <w:position w:val="-1"/>
        </w:rPr>
        <w:t>Sphenoid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1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40" w:lineRule="auto"/>
        <w:ind w:left="839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151618"/>
          <w:spacing w:val="0"/>
          <w:w w:val="100"/>
          <w:i/>
        </w:rPr>
        <w:t>Circle</w:t>
      </w:r>
      <w:r>
        <w:rPr>
          <w:rFonts w:ascii="Times New Roman" w:hAnsi="Times New Roman" w:cs="Times New Roman" w:eastAsia="Times New Roman"/>
          <w:sz w:val="19"/>
          <w:szCs w:val="19"/>
          <w:color w:val="151618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51618"/>
          <w:spacing w:val="0"/>
          <w:w w:val="100"/>
          <w:i/>
        </w:rPr>
        <w:t>the</w:t>
      </w:r>
      <w:r>
        <w:rPr>
          <w:rFonts w:ascii="Times New Roman" w:hAnsi="Times New Roman" w:cs="Times New Roman" w:eastAsia="Times New Roman"/>
          <w:sz w:val="19"/>
          <w:szCs w:val="19"/>
          <w:color w:val="151618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51618"/>
          <w:spacing w:val="0"/>
          <w:w w:val="100"/>
          <w:i/>
        </w:rPr>
        <w:t>on</w:t>
      </w:r>
      <w:r>
        <w:rPr>
          <w:rFonts w:ascii="Times New Roman" w:hAnsi="Times New Roman" w:cs="Times New Roman" w:eastAsia="Times New Roman"/>
          <w:sz w:val="19"/>
          <w:szCs w:val="19"/>
          <w:color w:val="15161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151618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51618"/>
          <w:spacing w:val="0"/>
          <w:w w:val="100"/>
          <w:i/>
        </w:rPr>
        <w:t>that</w:t>
      </w:r>
      <w:r>
        <w:rPr>
          <w:rFonts w:ascii="Times New Roman" w:hAnsi="Times New Roman" w:cs="Times New Roman" w:eastAsia="Times New Roman"/>
          <w:sz w:val="19"/>
          <w:szCs w:val="19"/>
          <w:color w:val="151618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51618"/>
          <w:spacing w:val="0"/>
          <w:w w:val="100"/>
          <w:i/>
        </w:rPr>
        <w:t>doe</w:t>
      </w:r>
      <w:r>
        <w:rPr>
          <w:rFonts w:ascii="Times New Roman" w:hAnsi="Times New Roman" w:cs="Times New Roman" w:eastAsia="Times New Roman"/>
          <w:sz w:val="19"/>
          <w:szCs w:val="19"/>
          <w:color w:val="151618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151618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51618"/>
          <w:spacing w:val="0"/>
          <w:w w:val="103"/>
          <w:i/>
        </w:rPr>
        <w:t>belong.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18" w:after="0" w:line="240" w:lineRule="auto"/>
        <w:ind w:left="839" w:right="-20"/>
        <w:jc w:val="left"/>
        <w:tabs>
          <w:tab w:pos="3000" w:val="left"/>
          <w:tab w:pos="4940" w:val="left"/>
          <w:tab w:pos="688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</w:rPr>
        <w:t>50.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10"/>
        </w:rPr>
        <w:t>Cervical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</w:rPr>
        <w:t>Thoracic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</w:rPr>
      </w:r>
      <w:r>
        <w:rPr>
          <w:rFonts w:ascii="Times New Roman" w:hAnsi="Times New Roman" w:cs="Times New Roman" w:eastAsia="Times New Roman"/>
          <w:sz w:val="20"/>
          <w:szCs w:val="20"/>
          <w:color w:val="282A2D"/>
          <w:spacing w:val="0"/>
          <w:w w:val="100"/>
        </w:rPr>
        <w:t>Coxal</w:t>
      </w:r>
      <w:r>
        <w:rPr>
          <w:rFonts w:ascii="Times New Roman" w:hAnsi="Times New Roman" w:cs="Times New Roman" w:eastAsia="Times New Roman"/>
          <w:sz w:val="20"/>
          <w:szCs w:val="20"/>
          <w:color w:val="282A2D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82A2D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282A2D"/>
          <w:spacing w:val="0"/>
          <w:w w:val="105"/>
        </w:rPr>
        <w:t>Coccyx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9" w:after="0" w:line="240" w:lineRule="auto"/>
        <w:ind w:left="839" w:right="-20"/>
        <w:jc w:val="left"/>
        <w:tabs>
          <w:tab w:pos="3020" w:val="left"/>
          <w:tab w:pos="4940" w:val="left"/>
          <w:tab w:pos="688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</w:rPr>
        <w:t>51.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</w:rPr>
        <w:t>Pelvic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82A2D"/>
          <w:spacing w:val="0"/>
          <w:w w:val="100"/>
        </w:rPr>
        <w:t>girdle</w:t>
      </w:r>
      <w:r>
        <w:rPr>
          <w:rFonts w:ascii="Times New Roman" w:hAnsi="Times New Roman" w:cs="Times New Roman" w:eastAsia="Times New Roman"/>
          <w:sz w:val="20"/>
          <w:szCs w:val="20"/>
          <w:color w:val="282A2D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82A2D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282A2D"/>
          <w:spacing w:val="0"/>
          <w:w w:val="100"/>
        </w:rPr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</w:rPr>
        <w:t>Ankle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</w:rPr>
        <w:t>Wrist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-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3"/>
        </w:rPr>
        <w:t>Axial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9" w:after="0" w:line="240" w:lineRule="auto"/>
        <w:ind w:left="839" w:right="-20"/>
        <w:jc w:val="left"/>
        <w:tabs>
          <w:tab w:pos="3000" w:val="left"/>
          <w:tab w:pos="4940" w:val="left"/>
          <w:tab w:pos="688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</w:rPr>
        <w:t>52.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</w:rPr>
        <w:t>Frontal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</w:rPr>
        <w:t>Occipital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</w:rPr>
        <w:t>Maxilla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12"/>
        </w:rPr>
        <w:t>Sphenoid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3" w:after="0" w:line="240" w:lineRule="auto"/>
        <w:ind w:left="839" w:right="-20"/>
        <w:jc w:val="left"/>
        <w:tabs>
          <w:tab w:pos="3020" w:val="left"/>
          <w:tab w:pos="4940" w:val="left"/>
          <w:tab w:pos="688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  <w:position w:val="1"/>
        </w:rPr>
        <w:t>53.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39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11"/>
          <w:position w:val="1"/>
        </w:rPr>
        <w:t>Scapula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  <w:position w:val="0"/>
        </w:rPr>
        <w:t>Pectoral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  <w:position w:val="0"/>
        </w:rPr>
        <w:t>girdle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  <w:position w:val="0"/>
        </w:rPr>
        <w:t>Ribs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-2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  <w:position w:val="0"/>
        </w:rPr>
      </w:r>
      <w:r>
        <w:rPr>
          <w:rFonts w:ascii="Times New Roman" w:hAnsi="Times New Roman" w:cs="Times New Roman" w:eastAsia="Times New Roman"/>
          <w:sz w:val="20"/>
          <w:szCs w:val="20"/>
          <w:color w:val="282A2D"/>
          <w:spacing w:val="0"/>
          <w:w w:val="108"/>
          <w:position w:val="0"/>
        </w:rPr>
        <w:t>Clavicle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39" w:lineRule="exact"/>
        <w:ind w:left="843" w:right="-20"/>
        <w:jc w:val="left"/>
        <w:tabs>
          <w:tab w:pos="3000" w:val="left"/>
          <w:tab w:pos="4940" w:val="left"/>
          <w:tab w:pos="688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  <w:position w:val="1"/>
        </w:rPr>
        <w:t>54.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9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10"/>
          <w:position w:val="1"/>
        </w:rPr>
        <w:t>Malleus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  <w:position w:val="1"/>
        </w:rPr>
        <w:t>Vomer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-28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  <w:position w:val="0"/>
        </w:rPr>
        <w:t>Incus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-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12"/>
          <w:position w:val="0"/>
        </w:rPr>
        <w:t>Stapes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Sz w:w="12080" w:h="16320"/>
          <w:pgMar w:top="1020" w:bottom="280" w:left="100" w:right="1240"/>
        </w:sectPr>
      </w:pPr>
      <w:rPr/>
    </w:p>
    <w:p>
      <w:pPr>
        <w:spacing w:before="0" w:after="0" w:line="229" w:lineRule="exact"/>
        <w:ind w:left="839" w:right="-7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.053785pt;margin-top:-26.575628pt;width:18.701281pt;height:72pt;mso-position-horizontal-relative:page;mso-position-vertical-relative:paragraph;z-index:-2392" type="#_x0000_t202" filled="f" stroked="f">
            <v:textbox inset="0,0,0,0">
              <w:txbxContent>
                <w:p>
                  <w:pPr>
                    <w:spacing w:before="0" w:after="0" w:line="1440" w:lineRule="exact"/>
                    <w:ind w:right="-256"/>
                    <w:jc w:val="left"/>
                    <w:rPr>
                      <w:rFonts w:ascii="Arial" w:hAnsi="Arial" w:cs="Arial" w:eastAsia="Arial"/>
                      <w:sz w:val="144"/>
                      <w:szCs w:val="144"/>
                    </w:rPr>
                  </w:pPr>
                  <w:rPr/>
                  <w:r>
                    <w:rPr>
                      <w:rFonts w:ascii="Arial" w:hAnsi="Arial" w:cs="Arial" w:eastAsia="Arial"/>
                      <w:sz w:val="144"/>
                      <w:szCs w:val="144"/>
                      <w:color w:val="151618"/>
                      <w:spacing w:val="0"/>
                      <w:w w:val="78"/>
                      <w:position w:val="-1"/>
                    </w:rPr>
                    <w:t>-</w:t>
                  </w:r>
                  <w:r>
                    <w:rPr>
                      <w:rFonts w:ascii="Arial" w:hAnsi="Arial" w:cs="Arial" w:eastAsia="Arial"/>
                      <w:sz w:val="144"/>
                      <w:szCs w:val="144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</w:rPr>
        <w:t>55.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9"/>
        </w:rPr>
        <w:t>Ulna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4" w:after="0" w:line="240" w:lineRule="auto"/>
        <w:ind w:right="-7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8"/>
        </w:rPr>
        <w:t>Ilium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4" w:after="0" w:line="240" w:lineRule="auto"/>
        <w:ind w:right="-20"/>
        <w:jc w:val="left"/>
        <w:tabs>
          <w:tab w:pos="192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12"/>
        </w:rPr>
        <w:t>Ischium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</w:rPr>
      </w:r>
      <w:r>
        <w:rPr>
          <w:rFonts w:ascii="Times New Roman" w:hAnsi="Times New Roman" w:cs="Times New Roman" w:eastAsia="Times New Roman"/>
          <w:sz w:val="20"/>
          <w:szCs w:val="20"/>
          <w:color w:val="282A2D"/>
          <w:spacing w:val="0"/>
          <w:w w:val="112"/>
        </w:rPr>
        <w:t>Pubis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080" w:h="16320"/>
          <w:pgMar w:top="1520" w:bottom="280" w:left="100" w:right="1240"/>
          <w:cols w:num="3" w:equalWidth="0">
            <w:col w:w="1633" w:space="1387"/>
            <w:col w:w="472" w:space="1467"/>
            <w:col w:w="5781"/>
          </w:cols>
        </w:sectPr>
      </w:pPr>
      <w:rPr/>
    </w:p>
    <w:p>
      <w:pPr>
        <w:spacing w:before="13" w:after="0" w:line="240" w:lineRule="auto"/>
        <w:ind w:left="843" w:right="-20"/>
        <w:jc w:val="left"/>
        <w:tabs>
          <w:tab w:pos="3020" w:val="left"/>
          <w:tab w:pos="4940" w:val="left"/>
          <w:tab w:pos="688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</w:rPr>
        <w:t>56.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11"/>
        </w:rPr>
        <w:t>Carpal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-45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11"/>
        </w:rPr>
        <w:t>Phalanges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11"/>
        </w:rPr>
        <w:t>Metacarpal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11"/>
        </w:rPr>
        <w:t>Ethmoid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9" w:after="0" w:line="240" w:lineRule="auto"/>
        <w:ind w:left="65" w:right="3269"/>
        <w:jc w:val="center"/>
        <w:tabs>
          <w:tab w:pos="800" w:val="left"/>
          <w:tab w:pos="2980" w:val="left"/>
          <w:tab w:pos="4900" w:val="left"/>
          <w:tab w:pos="686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Arial" w:hAnsi="Arial" w:cs="Arial" w:eastAsia="Arial"/>
          <w:sz w:val="13"/>
          <w:szCs w:val="13"/>
          <w:color w:val="BABAB6"/>
          <w:spacing w:val="0"/>
          <w:w w:val="68"/>
          <w:position w:val="3"/>
        </w:rPr>
        <w:t>\........_.</w:t>
      </w:r>
      <w:r>
        <w:rPr>
          <w:rFonts w:ascii="Arial" w:hAnsi="Arial" w:cs="Arial" w:eastAsia="Arial"/>
          <w:sz w:val="13"/>
          <w:szCs w:val="13"/>
          <w:color w:val="BABAB6"/>
          <w:spacing w:val="0"/>
          <w:w w:val="100"/>
          <w:position w:val="3"/>
        </w:rPr>
        <w:tab/>
      </w:r>
      <w:r>
        <w:rPr>
          <w:rFonts w:ascii="Arial" w:hAnsi="Arial" w:cs="Arial" w:eastAsia="Arial"/>
          <w:sz w:val="13"/>
          <w:szCs w:val="13"/>
          <w:color w:val="BABAB6"/>
          <w:spacing w:val="0"/>
          <w:w w:val="100"/>
          <w:position w:val="3"/>
        </w:rPr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  <w:position w:val="0"/>
        </w:rPr>
        <w:t>57.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2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10"/>
          <w:position w:val="0"/>
        </w:rPr>
        <w:t>Ethmoid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10"/>
          <w:position w:val="0"/>
        </w:rPr>
        <w:t>Parietal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10"/>
          <w:position w:val="0"/>
        </w:rPr>
        <w:t>Occipital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10"/>
          <w:position w:val="0"/>
        </w:rPr>
        <w:t>Nasal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9" w:after="0" w:line="240" w:lineRule="auto"/>
        <w:ind w:left="843" w:right="-20"/>
        <w:jc w:val="left"/>
        <w:tabs>
          <w:tab w:pos="3020" w:val="left"/>
          <w:tab w:pos="4940" w:val="left"/>
          <w:tab w:pos="688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</w:rPr>
        <w:t>58.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</w:rPr>
        <w:t>Anvil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</w:rPr>
        <w:t>Atlas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</w:rPr>
        <w:t>Axis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8"/>
        </w:rPr>
        <w:t>Cervical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834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Arial" w:hAnsi="Arial" w:cs="Arial" w:eastAsia="Arial"/>
          <w:sz w:val="24"/>
          <w:szCs w:val="24"/>
          <w:color w:val="151618"/>
          <w:spacing w:val="0"/>
          <w:w w:val="451"/>
        </w:rPr>
        <w:t>.</w:t>
      </w:r>
      <w:r>
        <w:rPr>
          <w:rFonts w:ascii="Arial" w:hAnsi="Arial" w:cs="Arial" w:eastAsia="Arial"/>
          <w:sz w:val="24"/>
          <w:szCs w:val="24"/>
          <w:color w:val="151618"/>
          <w:spacing w:val="-147"/>
          <w:w w:val="451"/>
        </w:rPr>
        <w:t> </w:t>
      </w:r>
      <w:r>
        <w:rPr>
          <w:rFonts w:ascii="Arial" w:hAnsi="Arial" w:cs="Arial" w:eastAsia="Arial"/>
          <w:sz w:val="24"/>
          <w:szCs w:val="24"/>
          <w:color w:val="151618"/>
          <w:spacing w:val="0"/>
          <w:w w:val="451"/>
        </w:rPr>
        <w:t>.</w:t>
      </w:r>
      <w:r>
        <w:rPr>
          <w:rFonts w:ascii="Arial" w:hAnsi="Arial" w:cs="Arial" w:eastAsia="Arial"/>
          <w:sz w:val="24"/>
          <w:szCs w:val="24"/>
          <w:color w:val="151618"/>
          <w:spacing w:val="-159"/>
          <w:w w:val="451"/>
        </w:rPr>
        <w:t> </w:t>
      </w:r>
      <w:r>
        <w:rPr>
          <w:rFonts w:ascii="Arial" w:hAnsi="Arial" w:cs="Arial" w:eastAsia="Arial"/>
          <w:sz w:val="24"/>
          <w:szCs w:val="24"/>
          <w:color w:val="151618"/>
          <w:spacing w:val="0"/>
          <w:w w:val="104"/>
          <w:i/>
        </w:rPr>
        <w:t>If</w:t>
      </w:r>
      <w:r>
        <w:rPr>
          <w:rFonts w:ascii="Arial" w:hAnsi="Arial" w:cs="Arial" w:eastAsia="Arial"/>
          <w:sz w:val="24"/>
          <w:szCs w:val="24"/>
          <w:color w:val="151618"/>
          <w:spacing w:val="-4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51618"/>
          <w:spacing w:val="0"/>
          <w:w w:val="100"/>
          <w:i/>
        </w:rPr>
        <w:t>yo</w:t>
      </w:r>
      <w:r>
        <w:rPr>
          <w:rFonts w:ascii="Times New Roman" w:hAnsi="Times New Roman" w:cs="Times New Roman" w:eastAsia="Times New Roman"/>
          <w:sz w:val="19"/>
          <w:szCs w:val="19"/>
          <w:color w:val="151618"/>
          <w:spacing w:val="0"/>
          <w:w w:val="100"/>
          <w:i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color w:val="151618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51618"/>
          <w:spacing w:val="0"/>
          <w:w w:val="100"/>
          <w:i/>
        </w:rPr>
        <w:t>have</w:t>
      </w:r>
      <w:r>
        <w:rPr>
          <w:rFonts w:ascii="Times New Roman" w:hAnsi="Times New Roman" w:cs="Times New Roman" w:eastAsia="Times New Roman"/>
          <w:sz w:val="19"/>
          <w:szCs w:val="19"/>
          <w:color w:val="151618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51618"/>
          <w:spacing w:val="0"/>
          <w:w w:val="100"/>
          <w:i/>
        </w:rPr>
        <w:t>had</w:t>
      </w:r>
      <w:r>
        <w:rPr>
          <w:rFonts w:ascii="Times New Roman" w:hAnsi="Times New Roman" w:cs="Times New Roman" w:eastAsia="Times New Roman"/>
          <w:sz w:val="19"/>
          <w:szCs w:val="19"/>
          <w:color w:val="151618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A2D"/>
          <w:spacing w:val="0"/>
          <w:w w:val="109"/>
          <w:i/>
        </w:rPr>
        <w:t>difficulty</w:t>
      </w:r>
      <w:r>
        <w:rPr>
          <w:rFonts w:ascii="Times New Roman" w:hAnsi="Times New Roman" w:cs="Times New Roman" w:eastAsia="Times New Roman"/>
          <w:sz w:val="19"/>
          <w:szCs w:val="19"/>
          <w:color w:val="282A2D"/>
          <w:spacing w:val="3"/>
          <w:w w:val="109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A2D"/>
          <w:spacing w:val="0"/>
          <w:w w:val="100"/>
          <w:i/>
        </w:rPr>
        <w:t>wit</w:t>
      </w:r>
      <w:r>
        <w:rPr>
          <w:rFonts w:ascii="Times New Roman" w:hAnsi="Times New Roman" w:cs="Times New Roman" w:eastAsia="Times New Roman"/>
          <w:sz w:val="19"/>
          <w:szCs w:val="19"/>
          <w:color w:val="282A2D"/>
          <w:spacing w:val="0"/>
          <w:w w:val="100"/>
          <w:i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color w:val="282A2D"/>
          <w:spacing w:val="4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51618"/>
          <w:spacing w:val="0"/>
          <w:w w:val="100"/>
          <w:i/>
        </w:rPr>
        <w:t>thi</w:t>
      </w:r>
      <w:r>
        <w:rPr>
          <w:rFonts w:ascii="Times New Roman" w:hAnsi="Times New Roman" w:cs="Times New Roman" w:eastAsia="Times New Roman"/>
          <w:sz w:val="19"/>
          <w:szCs w:val="19"/>
          <w:color w:val="151618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151618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A2D"/>
          <w:spacing w:val="0"/>
          <w:w w:val="100"/>
          <w:i/>
        </w:rPr>
        <w:t>section</w:t>
      </w:r>
      <w:r>
        <w:rPr>
          <w:rFonts w:ascii="Times New Roman" w:hAnsi="Times New Roman" w:cs="Times New Roman" w:eastAsia="Times New Roman"/>
          <w:sz w:val="19"/>
          <w:szCs w:val="19"/>
          <w:color w:val="282A2D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282A2D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51618"/>
          <w:spacing w:val="0"/>
          <w:w w:val="100"/>
          <w:i/>
        </w:rPr>
        <w:t>review</w:t>
      </w:r>
      <w:r>
        <w:rPr>
          <w:rFonts w:ascii="Times New Roman" w:hAnsi="Times New Roman" w:cs="Times New Roman" w:eastAsia="Times New Roman"/>
          <w:sz w:val="19"/>
          <w:szCs w:val="19"/>
          <w:color w:val="15161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51618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51618"/>
          <w:spacing w:val="0"/>
          <w:w w:val="95"/>
          <w:i/>
        </w:rPr>
        <w:t>page</w:t>
      </w:r>
      <w:r>
        <w:rPr>
          <w:rFonts w:ascii="Times New Roman" w:hAnsi="Times New Roman" w:cs="Times New Roman" w:eastAsia="Times New Roman"/>
          <w:sz w:val="19"/>
          <w:szCs w:val="19"/>
          <w:color w:val="151618"/>
          <w:spacing w:val="0"/>
          <w:w w:val="95"/>
          <w:i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151618"/>
          <w:spacing w:val="0"/>
          <w:w w:val="95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51618"/>
          <w:spacing w:val="0"/>
          <w:w w:val="107"/>
        </w:rPr>
        <w:t>127-142.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858" w:right="-20"/>
        <w:jc w:val="left"/>
        <w:rPr>
          <w:rFonts w:ascii="Arial" w:hAnsi="Arial" w:cs="Arial" w:eastAsia="Arial"/>
          <w:sz w:val="29"/>
          <w:szCs w:val="29"/>
        </w:rPr>
      </w:pPr>
      <w:rPr/>
      <w:r>
        <w:rPr>
          <w:rFonts w:ascii="Arial" w:hAnsi="Arial" w:cs="Arial" w:eastAsia="Arial"/>
          <w:sz w:val="29"/>
          <w:szCs w:val="29"/>
          <w:color w:val="000001"/>
          <w:spacing w:val="0"/>
          <w:w w:val="100"/>
          <w:b/>
          <w:bCs/>
        </w:rPr>
        <w:t>DIFFERENCES</w:t>
      </w:r>
      <w:r>
        <w:rPr>
          <w:rFonts w:ascii="Arial" w:hAnsi="Arial" w:cs="Arial" w:eastAsia="Arial"/>
          <w:sz w:val="29"/>
          <w:szCs w:val="29"/>
          <w:color w:val="000001"/>
          <w:spacing w:val="53"/>
          <w:w w:val="100"/>
          <w:b/>
          <w:bCs/>
        </w:rPr>
        <w:t> </w:t>
      </w:r>
      <w:r>
        <w:rPr>
          <w:rFonts w:ascii="Arial" w:hAnsi="Arial" w:cs="Arial" w:eastAsia="Arial"/>
          <w:sz w:val="29"/>
          <w:szCs w:val="29"/>
          <w:color w:val="000001"/>
          <w:spacing w:val="0"/>
          <w:w w:val="100"/>
          <w:b/>
          <w:bCs/>
        </w:rPr>
        <w:t>BETWEE</w:t>
      </w:r>
      <w:r>
        <w:rPr>
          <w:rFonts w:ascii="Arial" w:hAnsi="Arial" w:cs="Arial" w:eastAsia="Arial"/>
          <w:sz w:val="29"/>
          <w:szCs w:val="29"/>
          <w:color w:val="000001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9"/>
          <w:szCs w:val="29"/>
          <w:color w:val="000001"/>
          <w:spacing w:val="36"/>
          <w:w w:val="100"/>
          <w:b/>
          <w:bCs/>
        </w:rPr>
        <w:t> </w:t>
      </w:r>
      <w:r>
        <w:rPr>
          <w:rFonts w:ascii="Arial" w:hAnsi="Arial" w:cs="Arial" w:eastAsia="Arial"/>
          <w:sz w:val="29"/>
          <w:szCs w:val="29"/>
          <w:color w:val="000001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9"/>
          <w:szCs w:val="29"/>
          <w:color w:val="000001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9"/>
          <w:szCs w:val="29"/>
          <w:color w:val="000001"/>
          <w:spacing w:val="0"/>
          <w:w w:val="100"/>
          <w:b/>
          <w:bCs/>
        </w:rPr>
        <w:t>MAN'S</w:t>
      </w:r>
      <w:r>
        <w:rPr>
          <w:rFonts w:ascii="Arial" w:hAnsi="Arial" w:cs="Arial" w:eastAsia="Arial"/>
          <w:sz w:val="29"/>
          <w:szCs w:val="29"/>
          <w:color w:val="000001"/>
          <w:spacing w:val="76"/>
          <w:w w:val="100"/>
          <w:b/>
          <w:bCs/>
        </w:rPr>
        <w:t> </w:t>
      </w:r>
      <w:r>
        <w:rPr>
          <w:rFonts w:ascii="Arial" w:hAnsi="Arial" w:cs="Arial" w:eastAsia="Arial"/>
          <w:sz w:val="29"/>
          <w:szCs w:val="29"/>
          <w:color w:val="000001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29"/>
          <w:szCs w:val="29"/>
          <w:color w:val="000001"/>
          <w:spacing w:val="28"/>
          <w:w w:val="100"/>
          <w:b/>
          <w:bCs/>
        </w:rPr>
        <w:t> </w:t>
      </w:r>
      <w:r>
        <w:rPr>
          <w:rFonts w:ascii="Arial" w:hAnsi="Arial" w:cs="Arial" w:eastAsia="Arial"/>
          <w:sz w:val="29"/>
          <w:szCs w:val="29"/>
          <w:color w:val="000001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9"/>
          <w:szCs w:val="29"/>
          <w:color w:val="000001"/>
          <w:spacing w:val="4"/>
          <w:w w:val="100"/>
          <w:b/>
          <w:bCs/>
        </w:rPr>
        <w:t> </w:t>
      </w:r>
      <w:r>
        <w:rPr>
          <w:rFonts w:ascii="Arial" w:hAnsi="Arial" w:cs="Arial" w:eastAsia="Arial"/>
          <w:sz w:val="29"/>
          <w:szCs w:val="29"/>
          <w:color w:val="000001"/>
          <w:spacing w:val="0"/>
          <w:w w:val="100"/>
          <w:b/>
          <w:bCs/>
        </w:rPr>
        <w:t>WOMAN'S</w:t>
      </w:r>
      <w:r>
        <w:rPr>
          <w:rFonts w:ascii="Arial" w:hAnsi="Arial" w:cs="Arial" w:eastAsia="Arial"/>
          <w:sz w:val="29"/>
          <w:szCs w:val="29"/>
          <w:color w:val="000001"/>
          <w:spacing w:val="65"/>
          <w:w w:val="100"/>
          <w:b/>
          <w:bCs/>
        </w:rPr>
        <w:t> </w:t>
      </w:r>
      <w:r>
        <w:rPr>
          <w:rFonts w:ascii="Arial" w:hAnsi="Arial" w:cs="Arial" w:eastAsia="Arial"/>
          <w:sz w:val="29"/>
          <w:szCs w:val="29"/>
          <w:color w:val="000001"/>
          <w:spacing w:val="0"/>
          <w:w w:val="103"/>
          <w:b/>
          <w:bCs/>
        </w:rPr>
        <w:t>SKELETON</w:t>
      </w:r>
      <w:r>
        <w:rPr>
          <w:rFonts w:ascii="Arial" w:hAnsi="Arial" w:cs="Arial" w:eastAsia="Arial"/>
          <w:sz w:val="29"/>
          <w:szCs w:val="29"/>
          <w:color w:val="000000"/>
          <w:spacing w:val="0"/>
          <w:w w:val="10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14" w:lineRule="exact"/>
        <w:ind w:left="843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151618"/>
          <w:spacing w:val="0"/>
          <w:w w:val="100"/>
          <w:i/>
          <w:position w:val="-1"/>
        </w:rPr>
        <w:t>Choose</w:t>
      </w:r>
      <w:r>
        <w:rPr>
          <w:rFonts w:ascii="Times New Roman" w:hAnsi="Times New Roman" w:cs="Times New Roman" w:eastAsia="Times New Roman"/>
          <w:sz w:val="19"/>
          <w:szCs w:val="19"/>
          <w:color w:val="151618"/>
          <w:spacing w:val="4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51618"/>
          <w:spacing w:val="0"/>
          <w:w w:val="100"/>
          <w:i/>
          <w:position w:val="-1"/>
        </w:rPr>
        <w:t>the</w:t>
      </w:r>
      <w:r>
        <w:rPr>
          <w:rFonts w:ascii="Times New Roman" w:hAnsi="Times New Roman" w:cs="Times New Roman" w:eastAsia="Times New Roman"/>
          <w:sz w:val="19"/>
          <w:szCs w:val="19"/>
          <w:color w:val="151618"/>
          <w:spacing w:val="11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51618"/>
          <w:spacing w:val="0"/>
          <w:w w:val="100"/>
          <w:i/>
          <w:position w:val="-1"/>
        </w:rPr>
        <w:t>correct</w:t>
      </w:r>
      <w:r>
        <w:rPr>
          <w:rFonts w:ascii="Times New Roman" w:hAnsi="Times New Roman" w:cs="Times New Roman" w:eastAsia="Times New Roman"/>
          <w:sz w:val="19"/>
          <w:szCs w:val="19"/>
          <w:color w:val="151618"/>
          <w:spacing w:val="10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51618"/>
          <w:spacing w:val="0"/>
          <w:w w:val="109"/>
          <w:i/>
          <w:position w:val="-1"/>
        </w:rPr>
        <w:t>term.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1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2080" w:h="16320"/>
          <w:pgMar w:top="1520" w:bottom="280" w:left="100" w:right="1240"/>
        </w:sectPr>
      </w:pPr>
      <w:rPr/>
    </w:p>
    <w:p>
      <w:pPr>
        <w:spacing w:before="34" w:after="0" w:line="240" w:lineRule="auto"/>
        <w:ind w:left="84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</w:rPr>
        <w:t>(A)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7"/>
        </w:rPr>
        <w:t>Male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8" w:after="0" w:line="240" w:lineRule="auto"/>
        <w:ind w:right="-15"/>
        <w:jc w:val="righ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5"/>
        </w:rPr>
        <w:t>59.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3" w:after="0" w:line="226" w:lineRule="exact"/>
        <w:ind w:right="-20"/>
        <w:jc w:val="righ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7"/>
          <w:position w:val="-1"/>
        </w:rPr>
        <w:t>60.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39" w:after="0" w:line="240" w:lineRule="auto"/>
        <w:ind w:left="10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8"/>
        </w:rPr>
        <w:t>Female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8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10"/>
        </w:rPr>
        <w:t>Funnel-shape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1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25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10"/>
        </w:rPr>
        <w:t>pelvis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9" w:after="0" w:line="226" w:lineRule="exact"/>
        <w:ind w:left="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10"/>
          <w:position w:val="-1"/>
        </w:rPr>
        <w:t>Broader-shape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10"/>
          <w:position w:val="-1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3"/>
          <w:w w:val="11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10"/>
          <w:position w:val="-1"/>
        </w:rPr>
        <w:t>pelvis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080" w:h="16320"/>
          <w:pgMar w:top="1520" w:bottom="280" w:left="100" w:right="1240"/>
          <w:cols w:num="2" w:equalWidth="0">
            <w:col w:w="1835" w:space="99"/>
            <w:col w:w="8806"/>
          </w:cols>
        </w:sectPr>
      </w:pPr>
      <w:rPr/>
    </w:p>
    <w:p>
      <w:pPr>
        <w:spacing w:before="13" w:after="0" w:line="226" w:lineRule="exact"/>
        <w:ind w:left="156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  <w:position w:val="-1"/>
        </w:rPr>
        <w:t>61.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1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11"/>
          <w:position w:val="-1"/>
        </w:rPr>
        <w:t>Osteoporosi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11"/>
          <w:position w:val="-1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-21"/>
          <w:w w:val="111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  <w:position w:val="-1"/>
        </w:rPr>
        <w:t>occur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  <w:position w:val="-1"/>
        </w:rPr>
        <w:t>more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3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12"/>
          <w:position w:val="-1"/>
        </w:rPr>
        <w:t>frequently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080" w:h="16320"/>
          <w:pgMar w:top="1520" w:bottom="280" w:left="100" w:right="1240"/>
        </w:sectPr>
      </w:pPr>
      <w:rPr/>
    </w:p>
    <w:p>
      <w:pPr>
        <w:spacing w:before="8" w:after="0" w:line="240" w:lineRule="auto"/>
        <w:ind w:right="-16"/>
        <w:jc w:val="righ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7"/>
        </w:rPr>
        <w:t>62.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9" w:after="0" w:line="240" w:lineRule="auto"/>
        <w:ind w:right="-20"/>
        <w:jc w:val="righ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51618"/>
          <w:w w:val="114"/>
        </w:rPr>
        <w:t>6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-19"/>
          <w:w w:val="114"/>
        </w:rPr>
        <w:t>3</w:t>
      </w:r>
      <w:r>
        <w:rPr>
          <w:rFonts w:ascii="Times New Roman" w:hAnsi="Times New Roman" w:cs="Times New Roman" w:eastAsia="Times New Roman"/>
          <w:sz w:val="20"/>
          <w:szCs w:val="20"/>
          <w:color w:val="000001"/>
          <w:spacing w:val="0"/>
          <w:w w:val="132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3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</w:rPr>
        <w:t>Large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</w:rPr>
        <w:t>overall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</w:rPr>
        <w:t>bon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82A2D"/>
          <w:spacing w:val="0"/>
          <w:w w:val="115"/>
        </w:rPr>
        <w:t>structure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9" w:after="0" w:line="226" w:lineRule="exact"/>
        <w:ind w:left="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  <w:position w:val="-1"/>
        </w:rPr>
        <w:t>Wide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4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0"/>
          <w:position w:val="-1"/>
        </w:rPr>
        <w:t>pelvic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3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51618"/>
          <w:spacing w:val="0"/>
          <w:w w:val="109"/>
          <w:position w:val="-1"/>
        </w:rPr>
        <w:t>inlet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080" w:h="16320"/>
          <w:pgMar w:top="1520" w:bottom="280" w:left="100" w:right="1240"/>
          <w:cols w:num="2" w:equalWidth="0">
            <w:col w:w="1839" w:space="100"/>
            <w:col w:w="8801"/>
          </w:cols>
        </w:sectPr>
      </w:pPr>
      <w:rPr/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/>
        <w:pict>
          <v:group style="position:absolute;margin-left:1.92pt;margin-top:501.786621pt;width:596.675991pt;height:313.253371pt;mso-position-horizontal-relative:page;mso-position-vertical-relative:page;z-index:-2394" coordorigin="38,10036" coordsize="11934,6265">
            <v:shape style="position:absolute;left:38;top:11251;width:998;height:5050" type="#_x0000_t75">
              <v:imagedata r:id="rId20" o:title=""/>
            </v:shape>
            <v:group style="position:absolute;left:133;top:10055;width:2;height:1147" coordorigin="133,10055" coordsize="2,1147">
              <v:shape style="position:absolute;left:133;top:10055;width:2;height:1147" coordorigin="133,10055" coordsize="0,1147" path="m133,11202l133,10055e" filled="f" stroked="t" strokeweight="1.905598pt" strokecolor="#6B7070">
                <v:path arrowok="t"/>
              </v:shape>
            </v:group>
            <v:group style="position:absolute;left:1000;top:16181;width:10886;height:2" coordorigin="1000,16181" coordsize="10886,2">
              <v:shape style="position:absolute;left:1000;top:16181;width:10886;height:2" coordorigin="1000,16181" coordsize="10886,0" path="m1000,16181l11886,16181e" filled="f" stroked="t" strokeweight="8.575191pt" strokecolor="#030303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6.435783pt;margin-top:33.094196pt;width:582.755707pt;height:3.344108pt;mso-position-horizontal-relative:page;mso-position-vertical-relative:page;z-index:-2393" coordorigin="329,662" coordsize="11655,67">
            <v:group style="position:absolute;left:333;top:724;width:4926;height:2" coordorigin="333,724" coordsize="4926,2">
              <v:shape style="position:absolute;left:333;top:724;width:4926;height:2" coordorigin="333,724" coordsize="4926,0" path="m333,724l5259,724e" filled="f" stroked="t" strokeweight=".4764pt" strokecolor="#9CA093">
                <v:path arrowok="t"/>
              </v:shape>
            </v:group>
            <v:group style="position:absolute;left:1815;top:705;width:6774;height:2" coordorigin="1815,705" coordsize="6774,2">
              <v:shape style="position:absolute;left:1815;top:705;width:6774;height:2" coordorigin="1815,705" coordsize="6774,0" path="m1815,705l8589,705e" filled="f" stroked="t" strokeweight=".4764pt" strokecolor="#9C9C93">
                <v:path arrowok="t"/>
              </v:shape>
            </v:group>
            <v:group style="position:absolute;left:6184;top:686;width:4931;height:2" coordorigin="6184,686" coordsize="4931,2">
              <v:shape style="position:absolute;left:6184;top:686;width:4931;height:2" coordorigin="6184,686" coordsize="4931,0" path="m6184,686l11114,686e" filled="f" stroked="t" strokeweight=".4764pt" strokecolor="#BCBCB8">
                <v:path arrowok="t"/>
              </v:shape>
            </v:group>
            <v:group style="position:absolute;left:8170;top:664;width:3811;height:2" coordorigin="8170,664" coordsize="3811,2">
              <v:shape style="position:absolute;left:8170;top:664;width:3811;height:2" coordorigin="8170,664" coordsize="3811,0" path="m8170,664l11981,664e" filled="f" stroked="t" strokeweight=".2382pt" strokecolor="#A8ACA3">
                <v:path arrowok="t"/>
              </v:shape>
            </v:group>
            <w10:wrap type="none"/>
          </v:group>
        </w:pict>
      </w:r>
      <w:r>
        <w:rPr>
          <w:sz w:val="22"/>
          <w:szCs w:val="22"/>
        </w:rPr>
      </w:r>
    </w:p>
    <w:p>
      <w:pPr>
        <w:spacing w:before="27" w:after="0" w:line="240" w:lineRule="auto"/>
        <w:ind w:left="843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Arial" w:hAnsi="Arial" w:cs="Arial" w:eastAsia="Arial"/>
          <w:sz w:val="26"/>
          <w:szCs w:val="26"/>
          <w:color w:val="151618"/>
          <w:spacing w:val="-39"/>
          <w:w w:val="436"/>
        </w:rPr>
        <w:t>.</w:t>
      </w:r>
      <w:r>
        <w:rPr>
          <w:rFonts w:ascii="Arial" w:hAnsi="Arial" w:cs="Arial" w:eastAsia="Arial"/>
          <w:sz w:val="26"/>
          <w:szCs w:val="26"/>
          <w:color w:val="151618"/>
          <w:spacing w:val="0"/>
          <w:w w:val="436"/>
        </w:rPr>
        <w:t>.</w:t>
      </w:r>
      <w:r>
        <w:rPr>
          <w:rFonts w:ascii="Arial" w:hAnsi="Arial" w:cs="Arial" w:eastAsia="Arial"/>
          <w:sz w:val="26"/>
          <w:szCs w:val="26"/>
          <w:color w:val="151618"/>
          <w:spacing w:val="-161"/>
          <w:w w:val="436"/>
        </w:rPr>
        <w:t> </w:t>
      </w:r>
      <w:r>
        <w:rPr>
          <w:rFonts w:ascii="Arial" w:hAnsi="Arial" w:cs="Arial" w:eastAsia="Arial"/>
          <w:sz w:val="26"/>
          <w:szCs w:val="26"/>
          <w:color w:val="151618"/>
          <w:spacing w:val="0"/>
          <w:w w:val="90"/>
          <w:i/>
        </w:rPr>
        <w:t>If</w:t>
      </w:r>
      <w:r>
        <w:rPr>
          <w:rFonts w:ascii="Arial" w:hAnsi="Arial" w:cs="Arial" w:eastAsia="Arial"/>
          <w:sz w:val="26"/>
          <w:szCs w:val="26"/>
          <w:color w:val="151618"/>
          <w:spacing w:val="-5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51618"/>
          <w:spacing w:val="0"/>
          <w:w w:val="100"/>
          <w:i/>
        </w:rPr>
        <w:t>yo</w:t>
      </w:r>
      <w:r>
        <w:rPr>
          <w:rFonts w:ascii="Times New Roman" w:hAnsi="Times New Roman" w:cs="Times New Roman" w:eastAsia="Times New Roman"/>
          <w:sz w:val="19"/>
          <w:szCs w:val="19"/>
          <w:color w:val="151618"/>
          <w:spacing w:val="0"/>
          <w:w w:val="100"/>
          <w:i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color w:val="151618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51618"/>
          <w:spacing w:val="0"/>
          <w:w w:val="100"/>
          <w:i/>
        </w:rPr>
        <w:t>have</w:t>
      </w:r>
      <w:r>
        <w:rPr>
          <w:rFonts w:ascii="Times New Roman" w:hAnsi="Times New Roman" w:cs="Times New Roman" w:eastAsia="Times New Roman"/>
          <w:sz w:val="19"/>
          <w:szCs w:val="19"/>
          <w:color w:val="151618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51618"/>
          <w:spacing w:val="0"/>
          <w:w w:val="100"/>
          <w:i/>
        </w:rPr>
        <w:t>had</w:t>
      </w:r>
      <w:r>
        <w:rPr>
          <w:rFonts w:ascii="Times New Roman" w:hAnsi="Times New Roman" w:cs="Times New Roman" w:eastAsia="Times New Roman"/>
          <w:sz w:val="19"/>
          <w:szCs w:val="19"/>
          <w:color w:val="151618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51618"/>
          <w:spacing w:val="0"/>
          <w:w w:val="109"/>
          <w:i/>
        </w:rPr>
        <w:t>difficulty</w:t>
      </w:r>
      <w:r>
        <w:rPr>
          <w:rFonts w:ascii="Times New Roman" w:hAnsi="Times New Roman" w:cs="Times New Roman" w:eastAsia="Times New Roman"/>
          <w:sz w:val="19"/>
          <w:szCs w:val="19"/>
          <w:color w:val="151618"/>
          <w:spacing w:val="-1"/>
          <w:w w:val="109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51618"/>
          <w:spacing w:val="0"/>
          <w:w w:val="100"/>
          <w:i/>
        </w:rPr>
        <w:t>wit</w:t>
      </w:r>
      <w:r>
        <w:rPr>
          <w:rFonts w:ascii="Times New Roman" w:hAnsi="Times New Roman" w:cs="Times New Roman" w:eastAsia="Times New Roman"/>
          <w:sz w:val="19"/>
          <w:szCs w:val="19"/>
          <w:color w:val="151618"/>
          <w:spacing w:val="0"/>
          <w:w w:val="100"/>
          <w:i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color w:val="151618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51618"/>
          <w:spacing w:val="0"/>
          <w:w w:val="100"/>
          <w:i/>
        </w:rPr>
        <w:t>thi</w:t>
      </w:r>
      <w:r>
        <w:rPr>
          <w:rFonts w:ascii="Times New Roman" w:hAnsi="Times New Roman" w:cs="Times New Roman" w:eastAsia="Times New Roman"/>
          <w:sz w:val="19"/>
          <w:szCs w:val="19"/>
          <w:color w:val="151618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151618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A2D"/>
          <w:spacing w:val="0"/>
          <w:w w:val="100"/>
          <w:i/>
        </w:rPr>
        <w:t>section</w:t>
      </w:r>
      <w:r>
        <w:rPr>
          <w:rFonts w:ascii="Times New Roman" w:hAnsi="Times New Roman" w:cs="Times New Roman" w:eastAsia="Times New Roman"/>
          <w:sz w:val="19"/>
          <w:szCs w:val="19"/>
          <w:color w:val="282A2D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282A2D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51618"/>
          <w:spacing w:val="0"/>
          <w:w w:val="100"/>
          <w:i/>
        </w:rPr>
        <w:t>review</w:t>
      </w:r>
      <w:r>
        <w:rPr>
          <w:rFonts w:ascii="Times New Roman" w:hAnsi="Times New Roman" w:cs="Times New Roman" w:eastAsia="Times New Roman"/>
          <w:sz w:val="19"/>
          <w:szCs w:val="19"/>
          <w:color w:val="151618"/>
          <w:spacing w:val="4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51618"/>
          <w:spacing w:val="0"/>
          <w:w w:val="100"/>
          <w:i/>
        </w:rPr>
        <w:t>page</w:t>
      </w:r>
      <w:r>
        <w:rPr>
          <w:rFonts w:ascii="Times New Roman" w:hAnsi="Times New Roman" w:cs="Times New Roman" w:eastAsia="Times New Roman"/>
          <w:sz w:val="19"/>
          <w:szCs w:val="19"/>
          <w:color w:val="151618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151618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51618"/>
          <w:spacing w:val="0"/>
          <w:w w:val="100"/>
          <w:i/>
        </w:rPr>
        <w:t>142-143</w:t>
      </w:r>
      <w:r>
        <w:rPr>
          <w:rFonts w:ascii="Times New Roman" w:hAnsi="Times New Roman" w:cs="Times New Roman" w:eastAsia="Times New Roman"/>
          <w:sz w:val="19"/>
          <w:szCs w:val="19"/>
          <w:color w:val="151618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51618"/>
          <w:spacing w:val="0"/>
          <w:w w:val="100"/>
          <w:i/>
        </w:rPr>
        <w:t>and</w:t>
      </w:r>
      <w:r>
        <w:rPr>
          <w:rFonts w:ascii="Times New Roman" w:hAnsi="Times New Roman" w:cs="Times New Roman" w:eastAsia="Times New Roman"/>
          <w:sz w:val="19"/>
          <w:szCs w:val="19"/>
          <w:color w:val="151618"/>
          <w:spacing w:val="4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51618"/>
          <w:spacing w:val="0"/>
          <w:w w:val="100"/>
          <w:i/>
        </w:rPr>
        <w:t>pag</w:t>
      </w:r>
      <w:r>
        <w:rPr>
          <w:rFonts w:ascii="Times New Roman" w:hAnsi="Times New Roman" w:cs="Times New Roman" w:eastAsia="Times New Roman"/>
          <w:sz w:val="19"/>
          <w:szCs w:val="19"/>
          <w:color w:val="15161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151618"/>
          <w:spacing w:val="-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51618"/>
          <w:spacing w:val="0"/>
          <w:w w:val="108"/>
          <w:i/>
        </w:rPr>
        <w:t>127.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2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992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151618"/>
          <w:spacing w:val="0"/>
          <w:w w:val="100"/>
        </w:rPr>
        <w:t>Copyright</w:t>
      </w:r>
      <w:r>
        <w:rPr>
          <w:rFonts w:ascii="Times New Roman" w:hAnsi="Times New Roman" w:cs="Times New Roman" w:eastAsia="Times New Roman"/>
          <w:sz w:val="17"/>
          <w:szCs w:val="17"/>
          <w:color w:val="151618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82A2D"/>
          <w:spacing w:val="0"/>
          <w:w w:val="100"/>
        </w:rPr>
        <w:t>©</w:t>
      </w:r>
      <w:r>
        <w:rPr>
          <w:rFonts w:ascii="Times New Roman" w:hAnsi="Times New Roman" w:cs="Times New Roman" w:eastAsia="Times New Roman"/>
          <w:sz w:val="17"/>
          <w:szCs w:val="17"/>
          <w:color w:val="282A2D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51618"/>
          <w:spacing w:val="0"/>
          <w:w w:val="100"/>
        </w:rPr>
        <w:t>2004</w:t>
      </w:r>
      <w:r>
        <w:rPr>
          <w:rFonts w:ascii="Times New Roman" w:hAnsi="Times New Roman" w:cs="Times New Roman" w:eastAsia="Times New Roman"/>
          <w:sz w:val="17"/>
          <w:szCs w:val="17"/>
          <w:color w:val="151618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51618"/>
          <w:spacing w:val="0"/>
          <w:w w:val="100"/>
        </w:rPr>
        <w:t>Mosby</w:t>
      </w:r>
      <w:r>
        <w:rPr>
          <w:rFonts w:ascii="Times New Roman" w:hAnsi="Times New Roman" w:cs="Times New Roman" w:eastAsia="Times New Roman"/>
          <w:sz w:val="17"/>
          <w:szCs w:val="17"/>
          <w:color w:val="15161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51618"/>
          <w:spacing w:val="0"/>
          <w:w w:val="106"/>
        </w:rPr>
        <w:t>In</w:t>
      </w:r>
      <w:r>
        <w:rPr>
          <w:rFonts w:ascii="Times New Roman" w:hAnsi="Times New Roman" w:cs="Times New Roman" w:eastAsia="Times New Roman"/>
          <w:sz w:val="17"/>
          <w:szCs w:val="17"/>
          <w:color w:val="151618"/>
          <w:spacing w:val="-9"/>
          <w:w w:val="105"/>
        </w:rPr>
        <w:t>c</w:t>
      </w:r>
      <w:r>
        <w:rPr>
          <w:rFonts w:ascii="Times New Roman" w:hAnsi="Times New Roman" w:cs="Times New Roman" w:eastAsia="Times New Roman"/>
          <w:sz w:val="17"/>
          <w:szCs w:val="17"/>
          <w:color w:val="413F4B"/>
          <w:spacing w:val="0"/>
          <w:w w:val="130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413F4B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82A2D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17"/>
          <w:szCs w:val="17"/>
          <w:color w:val="282A2D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51618"/>
          <w:spacing w:val="0"/>
          <w:w w:val="100"/>
        </w:rPr>
        <w:t>right</w:t>
      </w:r>
      <w:r>
        <w:rPr>
          <w:rFonts w:ascii="Times New Roman" w:hAnsi="Times New Roman" w:cs="Times New Roman" w:eastAsia="Times New Roman"/>
          <w:sz w:val="17"/>
          <w:szCs w:val="17"/>
          <w:color w:val="15161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15161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51618"/>
          <w:spacing w:val="0"/>
          <w:w w:val="105"/>
        </w:rPr>
        <w:t>reserved.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080" w:h="16320"/>
          <w:pgMar w:top="1520" w:bottom="280" w:left="100" w:right="1240"/>
        </w:sectPr>
      </w:pPr>
      <w:rPr/>
    </w:p>
    <w:p>
      <w:pPr>
        <w:spacing w:before="87" w:after="0" w:line="240" w:lineRule="auto"/>
        <w:ind w:left="1322" w:right="-20"/>
        <w:jc w:val="left"/>
        <w:tabs>
          <w:tab w:pos="186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131316"/>
          <w:spacing w:val="0"/>
          <w:w w:val="100"/>
          <w:b/>
          <w:bCs/>
        </w:rPr>
        <w:t>54</w:t>
      </w:r>
      <w:r>
        <w:rPr>
          <w:rFonts w:ascii="Arial" w:hAnsi="Arial" w:cs="Arial" w:eastAsia="Arial"/>
          <w:sz w:val="17"/>
          <w:szCs w:val="17"/>
          <w:color w:val="131316"/>
          <w:spacing w:val="-28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131316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17"/>
          <w:szCs w:val="17"/>
          <w:color w:val="131316"/>
          <w:spacing w:val="0"/>
          <w:w w:val="100"/>
          <w:b/>
          <w:bCs/>
        </w:rPr>
        <w:t>Chapte</w:t>
      </w:r>
      <w:r>
        <w:rPr>
          <w:rFonts w:ascii="Arial" w:hAnsi="Arial" w:cs="Arial" w:eastAsia="Arial"/>
          <w:sz w:val="17"/>
          <w:szCs w:val="17"/>
          <w:color w:val="131316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17"/>
          <w:szCs w:val="17"/>
          <w:color w:val="131316"/>
          <w:spacing w:val="31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131316"/>
          <w:spacing w:val="0"/>
          <w:w w:val="100"/>
          <w:b/>
          <w:bCs/>
        </w:rPr>
        <w:t>6:</w:t>
      </w:r>
      <w:r>
        <w:rPr>
          <w:rFonts w:ascii="Arial" w:hAnsi="Arial" w:cs="Arial" w:eastAsia="Arial"/>
          <w:sz w:val="17"/>
          <w:szCs w:val="17"/>
          <w:color w:val="131316"/>
          <w:spacing w:val="26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131316"/>
          <w:spacing w:val="0"/>
          <w:w w:val="100"/>
        </w:rPr>
        <w:t>Th</w:t>
      </w:r>
      <w:r>
        <w:rPr>
          <w:rFonts w:ascii="Arial" w:hAnsi="Arial" w:cs="Arial" w:eastAsia="Arial"/>
          <w:sz w:val="17"/>
          <w:szCs w:val="17"/>
          <w:color w:val="131316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131316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31316"/>
          <w:spacing w:val="0"/>
          <w:w w:val="100"/>
        </w:rPr>
        <w:t>Skeleta</w:t>
      </w:r>
      <w:r>
        <w:rPr>
          <w:rFonts w:ascii="Arial" w:hAnsi="Arial" w:cs="Arial" w:eastAsia="Arial"/>
          <w:sz w:val="17"/>
          <w:szCs w:val="17"/>
          <w:color w:val="131316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131316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31316"/>
          <w:spacing w:val="0"/>
          <w:w w:val="105"/>
        </w:rPr>
        <w:t>System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341" w:right="-20"/>
        <w:jc w:val="left"/>
        <w:rPr>
          <w:rFonts w:ascii="Arial" w:hAnsi="Arial" w:cs="Arial" w:eastAsia="Arial"/>
          <w:sz w:val="29"/>
          <w:szCs w:val="29"/>
        </w:rPr>
      </w:pPr>
      <w:rPr/>
      <w:r>
        <w:rPr>
          <w:rFonts w:ascii="Arial" w:hAnsi="Arial" w:cs="Arial" w:eastAsia="Arial"/>
          <w:sz w:val="29"/>
          <w:szCs w:val="29"/>
          <w:color w:val="131316"/>
          <w:spacing w:val="0"/>
          <w:w w:val="100"/>
          <w:b/>
          <w:bCs/>
        </w:rPr>
        <w:t>BONE</w:t>
      </w:r>
      <w:r>
        <w:rPr>
          <w:rFonts w:ascii="Arial" w:hAnsi="Arial" w:cs="Arial" w:eastAsia="Arial"/>
          <w:sz w:val="29"/>
          <w:szCs w:val="29"/>
          <w:color w:val="131316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9"/>
          <w:szCs w:val="29"/>
          <w:color w:val="131316"/>
          <w:spacing w:val="0"/>
          <w:w w:val="103"/>
          <w:b/>
          <w:bCs/>
        </w:rPr>
        <w:t>MARKINGS</w:t>
      </w:r>
      <w:r>
        <w:rPr>
          <w:rFonts w:ascii="Arial" w:hAnsi="Arial" w:cs="Arial" w:eastAsia="Arial"/>
          <w:sz w:val="29"/>
          <w:szCs w:val="29"/>
          <w:color w:val="000000"/>
          <w:spacing w:val="0"/>
          <w:w w:val="100"/>
        </w:rPr>
      </w:r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60" w:lineRule="atLeast"/>
        <w:ind w:left="1341" w:right="1358" w:firstLine="-9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v:group style="position:absolute;margin-left:13.44pt;margin-top:21.841125pt;width:16.32pt;height:319.401187pt;mso-position-horizontal-relative:page;mso-position-vertical-relative:paragraph;z-index:-2391" coordorigin="269,437" coordsize="326,6388">
            <v:shape style="position:absolute;left:269;top:437;width:326;height:3149" type="#_x0000_t75">
              <v:imagedata r:id="rId21" o:title=""/>
            </v:shape>
            <v:group style="position:absolute;left:306;top:3468;width:2;height:3352" coordorigin="306,3468" coordsize="2,3352">
              <v:shape style="position:absolute;left:306;top:3468;width:2;height:3352" coordorigin="306,3468" coordsize="0,3352" path="m306,6820l306,3468e" filled="f" stroked="t" strokeweight=".463945pt" strokecolor="#7C7C7C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19"/>
          <w:szCs w:val="19"/>
          <w:color w:val="232426"/>
          <w:spacing w:val="0"/>
          <w:w w:val="100"/>
          <w:i/>
        </w:rPr>
        <w:t>Fro</w:t>
      </w:r>
      <w:r>
        <w:rPr>
          <w:rFonts w:ascii="Times New Roman" w:hAnsi="Times New Roman" w:cs="Times New Roman" w:eastAsia="Times New Roman"/>
          <w:sz w:val="19"/>
          <w:szCs w:val="19"/>
          <w:color w:val="232426"/>
          <w:spacing w:val="0"/>
          <w:w w:val="100"/>
          <w:i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color w:val="232426"/>
          <w:spacing w:val="-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0"/>
          <w:w w:val="100"/>
          <w:i/>
        </w:rPr>
        <w:t>the</w:t>
      </w:r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32426"/>
          <w:spacing w:val="0"/>
          <w:w w:val="100"/>
          <w:i/>
        </w:rPr>
        <w:t>choice</w:t>
      </w:r>
      <w:r>
        <w:rPr>
          <w:rFonts w:ascii="Times New Roman" w:hAnsi="Times New Roman" w:cs="Times New Roman" w:eastAsia="Times New Roman"/>
          <w:sz w:val="19"/>
          <w:szCs w:val="19"/>
          <w:color w:val="232426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232426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0"/>
          <w:w w:val="100"/>
          <w:i/>
        </w:rPr>
        <w:t>given</w:t>
      </w:r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0"/>
          <w:w w:val="100"/>
          <w:i/>
        </w:rPr>
        <w:t>matc</w:t>
      </w:r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0"/>
          <w:w w:val="100"/>
          <w:i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0"/>
          <w:w w:val="100"/>
          <w:i/>
        </w:rPr>
        <w:t>the</w:t>
      </w:r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0"/>
          <w:w w:val="100"/>
          <w:i/>
        </w:rPr>
        <w:t>bon</w:t>
      </w:r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0"/>
          <w:w w:val="100"/>
          <w:i/>
        </w:rPr>
        <w:t>wit</w:t>
      </w:r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0"/>
          <w:w w:val="100"/>
          <w:i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0"/>
          <w:w w:val="100"/>
          <w:i/>
        </w:rPr>
        <w:t>the</w:t>
      </w:r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0"/>
          <w:w w:val="108"/>
          <w:i/>
        </w:rPr>
        <w:t>identifyin</w:t>
      </w:r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0"/>
          <w:w w:val="108"/>
          <w:i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7"/>
          <w:w w:val="108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0"/>
          <w:w w:val="103"/>
          <w:i/>
        </w:rPr>
        <w:t>markin</w:t>
      </w:r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7"/>
          <w:w w:val="104"/>
          <w:i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color w:val="36383A"/>
          <w:spacing w:val="0"/>
          <w:w w:val="148"/>
          <w:i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36383A"/>
          <w:spacing w:val="-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0"/>
          <w:w w:val="100"/>
          <w:i/>
        </w:rPr>
        <w:t>There</w:t>
      </w:r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0"/>
          <w:w w:val="100"/>
          <w:i/>
        </w:rPr>
        <w:t>ma</w:t>
      </w:r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0"/>
          <w:w w:val="100"/>
          <w:i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0"/>
          <w:w w:val="100"/>
          <w:i/>
        </w:rPr>
        <w:t>mo</w:t>
      </w:r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-3"/>
          <w:w w:val="100"/>
          <w:i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36383A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36383A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0"/>
          <w:w w:val="100"/>
          <w:i/>
        </w:rPr>
        <w:t>tha</w:t>
      </w:r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0"/>
          <w:w w:val="100"/>
          <w:i/>
        </w:rPr>
        <w:t>on</w:t>
      </w:r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0"/>
          <w:w w:val="100"/>
          <w:i/>
        </w:rPr>
        <w:t>markin</w:t>
      </w:r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0"/>
          <w:w w:val="100"/>
          <w:i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0"/>
          <w:w w:val="100"/>
          <w:i/>
        </w:rPr>
        <w:t>fo</w:t>
      </w:r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32426"/>
          <w:spacing w:val="0"/>
          <w:w w:val="100"/>
          <w:i/>
        </w:rPr>
        <w:t>som</w:t>
      </w:r>
      <w:r>
        <w:rPr>
          <w:rFonts w:ascii="Times New Roman" w:hAnsi="Times New Roman" w:cs="Times New Roman" w:eastAsia="Times New Roman"/>
          <w:sz w:val="19"/>
          <w:szCs w:val="19"/>
          <w:color w:val="232426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232426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0"/>
          <w:w w:val="100"/>
          <w:i/>
        </w:rPr>
        <w:t>of</w:t>
      </w:r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32426"/>
          <w:spacing w:val="0"/>
          <w:w w:val="100"/>
          <w:i/>
        </w:rPr>
        <w:t>the</w:t>
      </w:r>
      <w:r>
        <w:rPr>
          <w:rFonts w:ascii="Times New Roman" w:hAnsi="Times New Roman" w:cs="Times New Roman" w:eastAsia="Times New Roman"/>
          <w:sz w:val="19"/>
          <w:szCs w:val="19"/>
          <w:color w:val="232426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0"/>
          <w:w w:val="101"/>
          <w:i/>
        </w:rPr>
        <w:t>bones.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jc w:val="left"/>
        <w:spacing w:after="0"/>
        <w:sectPr>
          <w:pgSz w:w="12080" w:h="16320"/>
          <w:pgMar w:top="1400" w:bottom="0" w:left="0" w:right="0"/>
        </w:sectPr>
      </w:pPr>
      <w:rPr/>
    </w:p>
    <w:p>
      <w:pPr>
        <w:spacing w:before="7" w:after="0" w:line="240" w:lineRule="auto"/>
        <w:ind w:left="133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Arial" w:hAnsi="Arial" w:cs="Arial" w:eastAsia="Arial"/>
          <w:sz w:val="19"/>
          <w:szCs w:val="19"/>
          <w:color w:val="131316"/>
          <w:spacing w:val="0"/>
          <w:w w:val="100"/>
        </w:rPr>
        <w:t>A.</w:t>
      </w:r>
      <w:r>
        <w:rPr>
          <w:rFonts w:ascii="Arial" w:hAnsi="Arial" w:cs="Arial" w:eastAsia="Arial"/>
          <w:sz w:val="19"/>
          <w:szCs w:val="19"/>
          <w:color w:val="131316"/>
          <w:spacing w:val="0"/>
          <w:w w:val="100"/>
        </w:rPr>
        <w:t>  </w:t>
      </w:r>
      <w:r>
        <w:rPr>
          <w:rFonts w:ascii="Arial" w:hAnsi="Arial" w:cs="Arial" w:eastAsia="Arial"/>
          <w:sz w:val="19"/>
          <w:szCs w:val="19"/>
          <w:color w:val="131316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8"/>
        </w:rPr>
        <w:t>Mastoid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45" w:lineRule="auto"/>
        <w:ind w:left="1332" w:right="-54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Arial" w:hAnsi="Arial" w:cs="Arial" w:eastAsia="Arial"/>
          <w:sz w:val="19"/>
          <w:szCs w:val="19"/>
          <w:color w:val="131316"/>
          <w:spacing w:val="0"/>
          <w:w w:val="100"/>
        </w:rPr>
        <w:t>B.</w:t>
      </w:r>
      <w:r>
        <w:rPr>
          <w:rFonts w:ascii="Arial" w:hAnsi="Arial" w:cs="Arial" w:eastAsia="Arial"/>
          <w:sz w:val="19"/>
          <w:szCs w:val="19"/>
          <w:color w:val="131316"/>
          <w:spacing w:val="0"/>
          <w:w w:val="100"/>
        </w:rPr>
        <w:t>  </w:t>
      </w:r>
      <w:r>
        <w:rPr>
          <w:rFonts w:ascii="Arial" w:hAnsi="Arial" w:cs="Arial" w:eastAsia="Arial"/>
          <w:sz w:val="19"/>
          <w:szCs w:val="19"/>
          <w:color w:val="131316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8"/>
        </w:rPr>
        <w:t>Pterygoi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8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6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8"/>
        </w:rPr>
        <w:t>process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8"/>
        </w:rPr>
        <w:t> </w:t>
      </w:r>
      <w:r>
        <w:rPr>
          <w:rFonts w:ascii="Arial" w:hAnsi="Arial" w:cs="Arial" w:eastAsia="Arial"/>
          <w:sz w:val="19"/>
          <w:szCs w:val="19"/>
          <w:color w:val="131316"/>
          <w:spacing w:val="0"/>
          <w:w w:val="100"/>
        </w:rPr>
        <w:t>C.</w:t>
      </w:r>
      <w:r>
        <w:rPr>
          <w:rFonts w:ascii="Arial" w:hAnsi="Arial" w:cs="Arial" w:eastAsia="Arial"/>
          <w:sz w:val="19"/>
          <w:szCs w:val="19"/>
          <w:color w:val="131316"/>
          <w:spacing w:val="0"/>
          <w:w w:val="100"/>
        </w:rPr>
        <w:t>  </w:t>
      </w:r>
      <w:r>
        <w:rPr>
          <w:rFonts w:ascii="Arial" w:hAnsi="Arial" w:cs="Arial" w:eastAsia="Arial"/>
          <w:sz w:val="19"/>
          <w:szCs w:val="19"/>
          <w:color w:val="131316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Forame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2"/>
        </w:rPr>
        <w:t>magnum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D.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Sella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5"/>
        </w:rPr>
        <w:t>turcica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40" w:lineRule="auto"/>
        <w:ind w:left="134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E.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Mental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9"/>
        </w:rPr>
        <w:t>foramen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226" w:lineRule="exact"/>
        <w:ind w:left="1336" w:right="-20"/>
        <w:jc w:val="left"/>
        <w:tabs>
          <w:tab w:pos="168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  <w:position w:val="-1"/>
        </w:rPr>
        <w:t>F.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9"/>
          <w:position w:val="-1"/>
        </w:rPr>
        <w:t>Conchae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19" w:lineRule="exact"/>
        <w:ind w:left="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"/>
          <w:w w:val="91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color w:val="36383A"/>
          <w:spacing w:val="0"/>
          <w:w w:val="129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36383A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36383A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9"/>
        </w:rPr>
        <w:t>Acetabulum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5" w:after="0" w:line="240" w:lineRule="auto"/>
        <w:ind w:left="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L.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0"/>
        </w:rPr>
        <w:t>Symphysi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9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2"/>
        </w:rPr>
        <w:t>pubis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5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Arial" w:hAnsi="Arial" w:cs="Arial" w:eastAsia="Arial"/>
          <w:sz w:val="19"/>
          <w:szCs w:val="19"/>
          <w:color w:val="131316"/>
          <w:spacing w:val="0"/>
          <w:w w:val="100"/>
        </w:rPr>
        <w:t>M</w:t>
      </w:r>
      <w:r>
        <w:rPr>
          <w:rFonts w:ascii="Arial" w:hAnsi="Arial" w:cs="Arial" w:eastAsia="Arial"/>
          <w:sz w:val="19"/>
          <w:szCs w:val="19"/>
          <w:color w:val="131316"/>
          <w:spacing w:val="0"/>
          <w:w w:val="100"/>
        </w:rPr>
        <w:t>.</w:t>
      </w:r>
      <w:r>
        <w:rPr>
          <w:rFonts w:ascii="Arial" w:hAnsi="Arial" w:cs="Arial" w:eastAsia="Arial"/>
          <w:sz w:val="19"/>
          <w:szCs w:val="19"/>
          <w:color w:val="131316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6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8"/>
        </w:rPr>
        <w:t>Ilium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5" w:after="0" w:line="240" w:lineRule="auto"/>
        <w:ind w:left="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N.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Greate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0"/>
        </w:rPr>
        <w:t>trochanter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48"/>
        </w:rPr>
        <w:t>0.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57"/>
          <w:w w:val="14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Medial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9"/>
        </w:rPr>
        <w:t>malleolus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240" w:lineRule="auto"/>
        <w:ind w:left="5" w:right="-20"/>
        <w:jc w:val="left"/>
        <w:tabs>
          <w:tab w:pos="34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P.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8"/>
        </w:rPr>
        <w:t>Calcaneus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080" w:h="16320"/>
          <w:pgMar w:top="1520" w:bottom="280" w:left="0" w:right="0"/>
          <w:cols w:num="2" w:equalWidth="0">
            <w:col w:w="3306" w:space="860"/>
            <w:col w:w="7914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302" w:right="-52"/>
        <w:jc w:val="left"/>
        <w:rPr>
          <w:rFonts w:ascii="Arial" w:hAnsi="Arial" w:cs="Arial" w:eastAsia="Arial"/>
          <w:sz w:val="8"/>
          <w:szCs w:val="8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.846228pt;margin-top:-11.528982pt;width:2.048415pt;height:14.5pt;mso-position-horizontal-relative:page;mso-position-vertical-relative:paragraph;z-index:-2382" type="#_x0000_t202" filled="f" stroked="f">
            <v:textbox inset="0,0,0,0">
              <w:txbxContent>
                <w:p>
                  <w:pPr>
                    <w:spacing w:before="0" w:after="0" w:line="290" w:lineRule="exact"/>
                    <w:ind w:right="-84"/>
                    <w:jc w:val="left"/>
                    <w:rPr>
                      <w:rFonts w:ascii="Arial" w:hAnsi="Arial" w:cs="Arial" w:eastAsia="Arial"/>
                      <w:sz w:val="29"/>
                      <w:szCs w:val="29"/>
                    </w:rPr>
                  </w:pPr>
                  <w:rPr/>
                  <w:r>
                    <w:rPr>
                      <w:rFonts w:ascii="Arial" w:hAnsi="Arial" w:cs="Arial" w:eastAsia="Arial"/>
                      <w:sz w:val="29"/>
                      <w:szCs w:val="29"/>
                      <w:color w:val="858780"/>
                      <w:spacing w:val="0"/>
                      <w:w w:val="50"/>
                    </w:rPr>
                    <w:t>I</w:t>
                  </w:r>
                  <w:r>
                    <w:rPr>
                      <w:rFonts w:ascii="Arial" w:hAnsi="Arial" w:cs="Arial" w:eastAsia="Arial"/>
                      <w:sz w:val="29"/>
                      <w:szCs w:val="2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8"/>
          <w:szCs w:val="8"/>
          <w:color w:val="858780"/>
          <w:spacing w:val="0"/>
          <w:w w:val="100"/>
        </w:rPr>
        <w:t>!</w:t>
      </w:r>
      <w:r>
        <w:rPr>
          <w:rFonts w:ascii="Arial" w:hAnsi="Arial" w:cs="Arial" w:eastAsia="Arial"/>
          <w:sz w:val="8"/>
          <w:szCs w:val="8"/>
          <w:color w:val="858780"/>
          <w:spacing w:val="0"/>
          <w:w w:val="100"/>
        </w:rPr>
        <w:t> </w:t>
      </w:r>
      <w:r>
        <w:rPr>
          <w:rFonts w:ascii="Arial" w:hAnsi="Arial" w:cs="Arial" w:eastAsia="Arial"/>
          <w:sz w:val="8"/>
          <w:szCs w:val="8"/>
          <w:color w:val="858780"/>
          <w:spacing w:val="3"/>
          <w:w w:val="100"/>
        </w:rPr>
        <w:t> </w:t>
      </w:r>
      <w:r>
        <w:rPr>
          <w:rFonts w:ascii="Arial" w:hAnsi="Arial" w:cs="Arial" w:eastAsia="Arial"/>
          <w:sz w:val="8"/>
          <w:szCs w:val="8"/>
          <w:color w:val="D3D3D3"/>
          <w:spacing w:val="0"/>
          <w:w w:val="70"/>
        </w:rPr>
        <w:t>•</w:t>
      </w:r>
      <w:r>
        <w:rPr>
          <w:rFonts w:ascii="Arial" w:hAnsi="Arial" w:cs="Arial" w:eastAsia="Arial"/>
          <w:sz w:val="8"/>
          <w:szCs w:val="8"/>
          <w:color w:val="D3D3D3"/>
          <w:spacing w:val="0"/>
          <w:w w:val="70"/>
        </w:rPr>
        <w:t>   </w:t>
      </w:r>
      <w:r>
        <w:rPr>
          <w:rFonts w:ascii="Arial" w:hAnsi="Arial" w:cs="Arial" w:eastAsia="Arial"/>
          <w:sz w:val="8"/>
          <w:szCs w:val="8"/>
          <w:color w:val="D3D3D3"/>
          <w:spacing w:val="6"/>
          <w:w w:val="70"/>
        </w:rPr>
        <w:t> </w:t>
      </w:r>
      <w:r>
        <w:rPr>
          <w:rFonts w:ascii="Arial" w:hAnsi="Arial" w:cs="Arial" w:eastAsia="Arial"/>
          <w:sz w:val="8"/>
          <w:szCs w:val="8"/>
          <w:color w:val="B5B5B1"/>
          <w:spacing w:val="0"/>
          <w:w w:val="70"/>
        </w:rPr>
        <w:t>•</w:t>
      </w:r>
      <w:r>
        <w:rPr>
          <w:rFonts w:ascii="Arial" w:hAnsi="Arial" w:cs="Arial" w:eastAsia="Arial"/>
          <w:sz w:val="8"/>
          <w:szCs w:val="8"/>
          <w:color w:val="000000"/>
          <w:spacing w:val="0"/>
          <w:w w:val="100"/>
        </w:rPr>
      </w:r>
    </w:p>
    <w:p>
      <w:pPr>
        <w:spacing w:before="9" w:after="0" w:line="240" w:lineRule="auto"/>
        <w:ind w:left="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0"/>
          <w:szCs w:val="20"/>
          <w:color w:val="232426"/>
          <w:spacing w:val="0"/>
          <w:w w:val="100"/>
        </w:rPr>
        <w:t>G.</w:t>
      </w:r>
      <w:r>
        <w:rPr>
          <w:rFonts w:ascii="Times New Roman" w:hAnsi="Times New Roman" w:cs="Times New Roman" w:eastAsia="Times New Roman"/>
          <w:sz w:val="20"/>
          <w:szCs w:val="20"/>
          <w:color w:val="23242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232426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Xiphoi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6"/>
        </w:rPr>
        <w:t>process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5" w:after="0" w:line="240" w:lineRule="auto"/>
        <w:ind w:left="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H.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8"/>
        </w:rPr>
        <w:t>Glenoi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8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8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8"/>
        </w:rPr>
        <w:t>cavity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5" w:after="0" w:line="240" w:lineRule="auto"/>
        <w:ind w:left="14" w:right="-70"/>
        <w:jc w:val="left"/>
        <w:tabs>
          <w:tab w:pos="36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I.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7"/>
        </w:rPr>
        <w:t>Olecrano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7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4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7"/>
        </w:rPr>
        <w:t>process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240" w:lineRule="auto"/>
        <w:ind w:right="-20"/>
        <w:jc w:val="left"/>
        <w:tabs>
          <w:tab w:pos="36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}.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9"/>
        </w:rPr>
        <w:t>Ischium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71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64.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6"/>
        </w:rPr>
        <w:t>Occipital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240" w:lineRule="auto"/>
        <w:ind w:left="71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65.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2426"/>
          <w:spacing w:val="0"/>
          <w:w w:val="111"/>
        </w:rPr>
        <w:t>Sternum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5" w:after="0" w:line="240" w:lineRule="auto"/>
        <w:ind w:left="72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66.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5"/>
        </w:rPr>
        <w:t>Coxal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5" w:after="0" w:line="240" w:lineRule="auto"/>
        <w:ind w:left="72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0"/>
        </w:rPr>
        <w:t>6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18"/>
          <w:w w:val="110"/>
        </w:rPr>
        <w:t>7</w:t>
      </w:r>
      <w:r>
        <w:rPr>
          <w:rFonts w:ascii="Times New Roman" w:hAnsi="Times New Roman" w:cs="Times New Roman" w:eastAsia="Times New Roman"/>
          <w:sz w:val="20"/>
          <w:szCs w:val="20"/>
          <w:color w:val="36383A"/>
          <w:spacing w:val="0"/>
          <w:w w:val="11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36383A"/>
          <w:spacing w:val="50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0"/>
        </w:rPr>
        <w:t>Femur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5" w:after="0" w:line="240" w:lineRule="auto"/>
        <w:ind w:left="72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68.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6"/>
        </w:rPr>
        <w:t>Ulna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5" w:after="0" w:line="240" w:lineRule="auto"/>
        <w:ind w:left="72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69.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6"/>
        </w:rPr>
        <w:t>Temporal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5" w:after="0" w:line="240" w:lineRule="auto"/>
        <w:ind w:left="72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70.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5"/>
        </w:rPr>
        <w:t>Tarsals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240" w:lineRule="auto"/>
        <w:ind w:left="72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71.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9"/>
        </w:rPr>
        <w:t>Sphenoid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40" w:lineRule="auto"/>
        <w:ind w:left="72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7"/>
        </w:rPr>
        <w:t>7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10"/>
          <w:w w:val="107"/>
        </w:rPr>
        <w:t>2</w:t>
      </w:r>
      <w:r>
        <w:rPr>
          <w:rFonts w:ascii="Times New Roman" w:hAnsi="Times New Roman" w:cs="Times New Roman" w:eastAsia="Times New Roman"/>
          <w:sz w:val="20"/>
          <w:szCs w:val="20"/>
          <w:color w:val="36383A"/>
          <w:spacing w:val="0"/>
          <w:w w:val="107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36383A"/>
          <w:spacing w:val="49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7"/>
        </w:rPr>
        <w:t>Ethmoid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5" w:after="0" w:line="240" w:lineRule="auto"/>
        <w:ind w:left="72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73.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8"/>
        </w:rPr>
        <w:t>Scapula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5" w:after="0" w:line="240" w:lineRule="auto"/>
        <w:ind w:left="72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74.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1"/>
        </w:rPr>
        <w:t>Tibia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5" w:after="0" w:line="240" w:lineRule="auto"/>
        <w:ind w:left="73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75.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2426"/>
          <w:spacing w:val="0"/>
          <w:w w:val="106"/>
        </w:rPr>
        <w:t>Frontal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5" w:after="0" w:line="226" w:lineRule="exact"/>
        <w:ind w:left="73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8"/>
          <w:position w:val="-1"/>
        </w:rPr>
        <w:t>7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11"/>
          <w:w w:val="108"/>
          <w:position w:val="-1"/>
        </w:rPr>
        <w:t>6</w:t>
      </w:r>
      <w:r>
        <w:rPr>
          <w:rFonts w:ascii="Times New Roman" w:hAnsi="Times New Roman" w:cs="Times New Roman" w:eastAsia="Times New Roman"/>
          <w:sz w:val="20"/>
          <w:szCs w:val="20"/>
          <w:color w:val="4F5052"/>
          <w:spacing w:val="0"/>
          <w:w w:val="108"/>
          <w:position w:val="-1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4F5052"/>
          <w:spacing w:val="42"/>
          <w:w w:val="108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8"/>
          <w:position w:val="-1"/>
        </w:rPr>
        <w:t>Mandible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Q.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Acromio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8"/>
        </w:rPr>
        <w:t>process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5" w:after="0" w:line="240" w:lineRule="auto"/>
        <w:ind w:left="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Arial" w:hAnsi="Arial" w:cs="Arial" w:eastAsia="Arial"/>
          <w:sz w:val="19"/>
          <w:szCs w:val="19"/>
          <w:color w:val="131316"/>
          <w:spacing w:val="0"/>
          <w:w w:val="100"/>
        </w:rPr>
        <w:t>R.</w:t>
      </w:r>
      <w:r>
        <w:rPr>
          <w:rFonts w:ascii="Arial" w:hAnsi="Arial" w:cs="Arial" w:eastAsia="Arial"/>
          <w:sz w:val="19"/>
          <w:szCs w:val="19"/>
          <w:color w:val="131316"/>
          <w:spacing w:val="0"/>
          <w:w w:val="100"/>
        </w:rPr>
        <w:t>  </w:t>
      </w:r>
      <w:r>
        <w:rPr>
          <w:rFonts w:ascii="Arial" w:hAnsi="Arial" w:cs="Arial" w:eastAsia="Arial"/>
          <w:sz w:val="19"/>
          <w:szCs w:val="19"/>
          <w:color w:val="131316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Frontal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2"/>
        </w:rPr>
        <w:t>sinuses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2426"/>
          <w:spacing w:val="0"/>
          <w:w w:val="100"/>
        </w:rPr>
        <w:t>S.</w:t>
      </w:r>
      <w:r>
        <w:rPr>
          <w:rFonts w:ascii="Times New Roman" w:hAnsi="Times New Roman" w:cs="Times New Roman" w:eastAsia="Times New Roman"/>
          <w:sz w:val="20"/>
          <w:szCs w:val="20"/>
          <w:color w:val="23242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232426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9"/>
        </w:rPr>
        <w:t>Condyloi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9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1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9"/>
        </w:rPr>
        <w:t>process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5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Arial" w:hAnsi="Arial" w:cs="Arial" w:eastAsia="Arial"/>
          <w:sz w:val="18"/>
          <w:szCs w:val="18"/>
          <w:color w:val="131316"/>
          <w:spacing w:val="0"/>
          <w:w w:val="100"/>
        </w:rPr>
        <w:t>T.</w:t>
      </w:r>
      <w:r>
        <w:rPr>
          <w:rFonts w:ascii="Arial" w:hAnsi="Arial" w:cs="Arial" w:eastAsia="Arial"/>
          <w:sz w:val="18"/>
          <w:szCs w:val="18"/>
          <w:color w:val="131316"/>
          <w:spacing w:val="0"/>
          <w:w w:val="100"/>
        </w:rPr>
        <w:t>  </w:t>
      </w:r>
      <w:r>
        <w:rPr>
          <w:rFonts w:ascii="Arial" w:hAnsi="Arial" w:cs="Arial" w:eastAsia="Arial"/>
          <w:sz w:val="18"/>
          <w:szCs w:val="18"/>
          <w:color w:val="131316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Tibial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9"/>
        </w:rPr>
        <w:t>tuberosity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080" w:h="16320"/>
          <w:pgMar w:top="1520" w:bottom="280" w:left="0" w:right="0"/>
          <w:cols w:num="3" w:equalWidth="0">
            <w:col w:w="479" w:space="847"/>
            <w:col w:w="1973" w:space="867"/>
            <w:col w:w="7914"/>
          </w:cols>
        </w:sectPr>
      </w:pPr>
      <w:rPr/>
    </w:p>
    <w:p>
      <w:pPr>
        <w:spacing w:before="0" w:after="0" w:line="280" w:lineRule="exact"/>
        <w:jc w:val="left"/>
        <w:rPr>
          <w:sz w:val="28"/>
          <w:szCs w:val="28"/>
        </w:rPr>
      </w:pPr>
      <w:rPr/>
      <w:r>
        <w:rPr/>
        <w:pict>
          <v:group style="position:absolute;margin-left:18.557785pt;margin-top:34.371990pt;width:157.741173pt;height:.1pt;mso-position-horizontal-relative:page;mso-position-vertical-relative:page;z-index:-2387" coordorigin="371,687" coordsize="3155,2">
            <v:shape style="position:absolute;left:371;top:687;width:3155;height:2" coordorigin="371,687" coordsize="3155,0" path="m371,687l3526,687e" filled="f" stroked="t" strokeweight=".463945pt" strokecolor="#B3B3AC">
              <v:path arrowok="t"/>
            </v:shape>
          </v:group>
          <w10:wrap type="none"/>
        </w:pict>
      </w:r>
      <w:r>
        <w:rPr/>
        <w:pict>
          <v:group style="position:absolute;margin-left:19.253702pt;margin-top:45.672375pt;width:168.643871pt;height:.1pt;mso-position-horizontal-relative:page;mso-position-vertical-relative:page;z-index:-2386" coordorigin="385,913" coordsize="3373,2">
            <v:shape style="position:absolute;left:385;top:913;width:3373;height:2" coordorigin="385,913" coordsize="3373,0" path="m385,913l3758,913e" filled="f" stroked="t" strokeweight="4.175502pt" strokecolor="#030303">
              <v:path arrowok="t"/>
            </v:shape>
          </v:group>
          <w10:wrap type="none"/>
        </w:pict>
      </w:r>
      <w:r>
        <w:rPr/>
        <w:pict>
          <v:group style="position:absolute;margin-left:196.480545pt;margin-top:39.083935pt;width:202.047885pt;height:3.28904pt;mso-position-horizontal-relative:page;mso-position-vertical-relative:page;z-index:-2385" coordorigin="3930,782" coordsize="4041,66">
            <v:group style="position:absolute;left:3934;top:786;width:3470;height:2" coordorigin="3934,786" coordsize="3470,2">
              <v:shape style="position:absolute;left:3934;top:786;width:3470;height:2" coordorigin="3934,786" coordsize="3470,0" path="m3934,786l7405,786e" filled="f" stroked="t" strokeweight=".463945pt" strokecolor="#97978C">
                <v:path arrowok="t"/>
              </v:shape>
            </v:group>
            <v:group style="position:absolute;left:7145;top:843;width:821;height:2" coordorigin="7145,843" coordsize="821,2">
              <v:shape style="position:absolute;left:7145;top:843;width:821;height:2" coordorigin="7145,843" coordsize="821,0" path="m7145,843l7966,843e" filled="f" stroked="t" strokeweight=".463945pt" strokecolor="#9C9C93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07.343384pt;margin-top:43.553551pt;width:98.356261pt;height:.1pt;mso-position-horizontal-relative:page;mso-position-vertical-relative:page;z-index:-2384" coordorigin="8147,871" coordsize="1967,2">
            <v:shape style="position:absolute;left:8147;top:871;width:1967;height:2" coordorigin="8147,871" coordsize="1967,0" path="m8147,871l10114,871e" filled="f" stroked="t" strokeweight=".463945pt" strokecolor="#80807C">
              <v:path arrowok="t"/>
            </v:shape>
          </v:group>
          <w10:wrap type="none"/>
        </w:pict>
      </w:r>
      <w:r>
        <w:rPr/>
        <w:pict>
          <v:group style="position:absolute;margin-left:506.627533pt;margin-top:46.378647pt;width:95.572593pt;height:.1pt;mso-position-horizontal-relative:page;mso-position-vertical-relative:page;z-index:-2383" coordorigin="10133,928" coordsize="1911,2">
            <v:shape style="position:absolute;left:10133;top:928;width:1911;height:2" coordorigin="10133,928" coordsize="1911,0" path="m10133,928l12044,928e" filled="f" stroked="t" strokeweight=".463945pt" strokecolor="#9C978C">
              <v:path arrowok="t"/>
            </v:shape>
          </v:group>
          <w10:wrap type="none"/>
        </w:pict>
      </w:r>
      <w:r>
        <w:rPr>
          <w:sz w:val="28"/>
          <w:szCs w:val="28"/>
        </w:rPr>
      </w:r>
    </w:p>
    <w:p>
      <w:pPr>
        <w:spacing w:before="35" w:after="0" w:line="240" w:lineRule="auto"/>
        <w:ind w:left="134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0"/>
          <w:w w:val="100"/>
          <w:i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0"/>
          <w:w w:val="100"/>
          <w:i/>
        </w:rPr>
        <w:t>yo</w:t>
      </w:r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0"/>
          <w:w w:val="100"/>
          <w:i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0"/>
          <w:w w:val="100"/>
          <w:i/>
        </w:rPr>
        <w:t>have</w:t>
      </w:r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0"/>
          <w:w w:val="100"/>
          <w:i/>
        </w:rPr>
        <w:t>had</w:t>
      </w:r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0"/>
          <w:w w:val="100"/>
          <w:i/>
        </w:rPr>
        <w:t>difficulty</w:t>
      </w:r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4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32426"/>
          <w:spacing w:val="0"/>
          <w:w w:val="100"/>
          <w:i/>
        </w:rPr>
        <w:t>wit</w:t>
      </w:r>
      <w:r>
        <w:rPr>
          <w:rFonts w:ascii="Times New Roman" w:hAnsi="Times New Roman" w:cs="Times New Roman" w:eastAsia="Times New Roman"/>
          <w:sz w:val="19"/>
          <w:szCs w:val="19"/>
          <w:color w:val="232426"/>
          <w:spacing w:val="0"/>
          <w:w w:val="100"/>
          <w:i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color w:val="232426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0"/>
          <w:w w:val="100"/>
          <w:i/>
        </w:rPr>
        <w:t>thi</w:t>
      </w:r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32426"/>
          <w:spacing w:val="0"/>
          <w:w w:val="100"/>
          <w:i/>
        </w:rPr>
        <w:t>section</w:t>
      </w:r>
      <w:r>
        <w:rPr>
          <w:rFonts w:ascii="Times New Roman" w:hAnsi="Times New Roman" w:cs="Times New Roman" w:eastAsia="Times New Roman"/>
          <w:sz w:val="19"/>
          <w:szCs w:val="19"/>
          <w:color w:val="232426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232426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0"/>
          <w:w w:val="100"/>
          <w:i/>
        </w:rPr>
        <w:t>review</w:t>
      </w:r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0"/>
          <w:w w:val="94"/>
          <w:i/>
        </w:rPr>
        <w:t>page</w:t>
      </w:r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0"/>
          <w:w w:val="94"/>
          <w:i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10"/>
          <w:w w:val="94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32426"/>
          <w:spacing w:val="0"/>
          <w:w w:val="104"/>
          <w:i/>
        </w:rPr>
        <w:t>131-142.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350" w:right="-20"/>
        <w:jc w:val="left"/>
        <w:rPr>
          <w:rFonts w:ascii="Arial" w:hAnsi="Arial" w:cs="Arial" w:eastAsia="Arial"/>
          <w:sz w:val="29"/>
          <w:szCs w:val="29"/>
        </w:rPr>
      </w:pPr>
      <w:rPr/>
      <w:r>
        <w:rPr/>
        <w:pict>
          <v:shape style="position:absolute;margin-left:9.6pt;margin-top:-11.620377pt;width:12.48pt;height:49.919998pt;mso-position-horizontal-relative:page;mso-position-vertical-relative:paragraph;z-index:-2390" type="#_x0000_t75">
            <v:imagedata r:id="rId22" o:title=""/>
          </v:shape>
        </w:pict>
      </w:r>
      <w:r>
        <w:rPr>
          <w:rFonts w:ascii="Arial" w:hAnsi="Arial" w:cs="Arial" w:eastAsia="Arial"/>
          <w:sz w:val="29"/>
          <w:szCs w:val="29"/>
          <w:color w:val="131316"/>
          <w:spacing w:val="0"/>
          <w:w w:val="100"/>
          <w:b/>
          <w:bCs/>
        </w:rPr>
        <w:t>JOINTS</w:t>
      </w:r>
      <w:r>
        <w:rPr>
          <w:rFonts w:ascii="Arial" w:hAnsi="Arial" w:cs="Arial" w:eastAsia="Arial"/>
          <w:sz w:val="29"/>
          <w:szCs w:val="29"/>
          <w:color w:val="131316"/>
          <w:spacing w:val="17"/>
          <w:w w:val="100"/>
          <w:b/>
          <w:bCs/>
        </w:rPr>
        <w:t> </w:t>
      </w:r>
      <w:r>
        <w:rPr>
          <w:rFonts w:ascii="Arial" w:hAnsi="Arial" w:cs="Arial" w:eastAsia="Arial"/>
          <w:sz w:val="29"/>
          <w:szCs w:val="29"/>
          <w:color w:val="131316"/>
          <w:spacing w:val="0"/>
          <w:w w:val="100"/>
          <w:b/>
          <w:bCs/>
        </w:rPr>
        <w:t>(</w:t>
      </w:r>
      <w:r>
        <w:rPr>
          <w:rFonts w:ascii="Arial" w:hAnsi="Arial" w:cs="Arial" w:eastAsia="Arial"/>
          <w:sz w:val="29"/>
          <w:szCs w:val="29"/>
          <w:color w:val="131316"/>
          <w:spacing w:val="0"/>
          <w:w w:val="100"/>
          <w:b/>
          <w:bCs/>
        </w:rPr>
        <w:t>ARTICULATIONS</w:t>
      </w:r>
      <w:r>
        <w:rPr>
          <w:rFonts w:ascii="Arial" w:hAnsi="Arial" w:cs="Arial" w:eastAsia="Arial"/>
          <w:sz w:val="29"/>
          <w:szCs w:val="29"/>
          <w:color w:val="131316"/>
          <w:spacing w:val="0"/>
          <w:w w:val="100"/>
          <w:b/>
          <w:bCs/>
        </w:rPr>
        <w:t>)</w:t>
      </w:r>
      <w:r>
        <w:rPr>
          <w:rFonts w:ascii="Arial" w:hAnsi="Arial" w:cs="Arial" w:eastAsia="Arial"/>
          <w:sz w:val="29"/>
          <w:szCs w:val="29"/>
          <w:color w:val="000000"/>
          <w:spacing w:val="0"/>
          <w:w w:val="100"/>
        </w:rPr>
      </w:r>
    </w:p>
    <w:p>
      <w:pPr>
        <w:spacing w:before="1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355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0"/>
          <w:w w:val="100"/>
          <w:i/>
        </w:rPr>
        <w:t>Circle</w:t>
      </w:r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0"/>
          <w:w w:val="100"/>
          <w:i/>
        </w:rPr>
        <w:t>the</w:t>
      </w:r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0"/>
          <w:w w:val="100"/>
          <w:i/>
        </w:rPr>
        <w:t>correct</w:t>
      </w:r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0"/>
          <w:w w:val="103"/>
          <w:i/>
        </w:rPr>
        <w:t>answe</w:t>
      </w:r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-12"/>
          <w:w w:val="104"/>
          <w:i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4F5052"/>
          <w:spacing w:val="0"/>
          <w:w w:val="148"/>
          <w:i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7" w:after="0" w:line="240" w:lineRule="auto"/>
        <w:ind w:left="135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77.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Freel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movable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joint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0"/>
        </w:rPr>
        <w:t>amphiarthrose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14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0"/>
        </w:rPr>
        <w:t>diarthroses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1"/>
        </w:rPr>
        <w:t>).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5" w:after="0" w:line="240" w:lineRule="auto"/>
        <w:ind w:left="1355" w:right="-20"/>
        <w:jc w:val="left"/>
        <w:tabs>
          <w:tab w:pos="860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78.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3"/>
        </w:rPr>
        <w:t>suture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11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2426"/>
          <w:spacing w:val="0"/>
          <w:w w:val="100"/>
        </w:rPr>
        <w:t>skull</w:t>
      </w:r>
      <w:r>
        <w:rPr>
          <w:rFonts w:ascii="Times New Roman" w:hAnsi="Times New Roman" w:cs="Times New Roman" w:eastAsia="Times New Roman"/>
          <w:sz w:val="20"/>
          <w:szCs w:val="20"/>
          <w:color w:val="232426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9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9"/>
        </w:rPr>
        <w:t>synarthrotic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17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8"/>
        </w:rPr>
        <w:t>amphiarthrotic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8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2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8"/>
        </w:rPr>
        <w:t>joint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13"/>
          <w:w w:val="108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36383A"/>
          <w:spacing w:val="0"/>
          <w:w w:val="108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36383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36383A"/>
          <w:spacing w:val="0"/>
          <w:w w:val="100"/>
        </w:rPr>
      </w:r>
      <w:r>
        <w:rPr>
          <w:rFonts w:ascii="Times New Roman" w:hAnsi="Times New Roman" w:cs="Times New Roman" w:eastAsia="Times New Roman"/>
          <w:sz w:val="20"/>
          <w:szCs w:val="20"/>
          <w:color w:val="4F5052"/>
          <w:spacing w:val="0"/>
          <w:w w:val="172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5" w:after="0" w:line="250" w:lineRule="auto"/>
        <w:ind w:left="1717" w:right="1389" w:firstLine="-357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8"/>
        </w:rPr>
        <w:t>7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11"/>
          <w:w w:val="108"/>
        </w:rPr>
        <w:t>9</w:t>
      </w:r>
      <w:r>
        <w:rPr>
          <w:rFonts w:ascii="Times New Roman" w:hAnsi="Times New Roman" w:cs="Times New Roman" w:eastAsia="Times New Roman"/>
          <w:sz w:val="20"/>
          <w:szCs w:val="20"/>
          <w:color w:val="36383A"/>
          <w:spacing w:val="0"/>
          <w:w w:val="108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36383A"/>
          <w:spacing w:val="44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0"/>
        </w:rPr>
        <w:t>diarthrotic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18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9"/>
        </w:rPr>
        <w:t>amphiarthrotic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9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5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joint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joint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capsule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joint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cavity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laye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cartilage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7"/>
        </w:rPr>
        <w:t>over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end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tw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joinin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8"/>
        </w:rPr>
        <w:t>bones.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26" w:lineRule="exact"/>
        <w:ind w:left="135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position:absolute;margin-left:2.88pt;margin-top:3.025649pt;width:33.599998pt;height:233.279978pt;mso-position-horizontal-relative:page;mso-position-vertical-relative:paragraph;z-index:-2389" type="#_x0000_t75">
            <v:imagedata r:id="rId2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color w:val="131316"/>
          <w:w w:val="108"/>
        </w:rPr>
        <w:t>8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14"/>
          <w:w w:val="108"/>
        </w:rPr>
        <w:t>0</w:t>
      </w:r>
      <w:r>
        <w:rPr>
          <w:rFonts w:ascii="Times New Roman" w:hAnsi="Times New Roman" w:cs="Times New Roman" w:eastAsia="Times New Roman"/>
          <w:sz w:val="20"/>
          <w:szCs w:val="20"/>
          <w:color w:val="36383A"/>
          <w:spacing w:val="0"/>
          <w:w w:val="15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36383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6383A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7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7"/>
        </w:rPr>
        <w:t>Ligament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7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17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9"/>
        </w:rPr>
        <w:t>tendons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9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13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grow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ou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0"/>
        </w:rPr>
        <w:t>periosteum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8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attac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tw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bone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8"/>
        </w:rPr>
        <w:t>togethe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36383A"/>
          <w:spacing w:val="0"/>
          <w:w w:val="129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240" w:lineRule="auto"/>
        <w:ind w:left="135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81.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articula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cartilage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9"/>
        </w:rPr>
        <w:t>epiphyseal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2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9"/>
        </w:rPr>
        <w:t>cartilage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9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16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9"/>
        </w:rPr>
        <w:t>absorb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8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jolts.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40" w:lineRule="auto"/>
        <w:ind w:left="136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82.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0"/>
        </w:rPr>
        <w:t>Glidin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2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joint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least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movable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most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8"/>
        </w:rPr>
        <w:t>movable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8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8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1"/>
        </w:rPr>
        <w:t>diarthrotic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2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3"/>
        </w:rPr>
        <w:t>joint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7"/>
          <w:w w:val="104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36383A"/>
          <w:spacing w:val="0"/>
          <w:w w:val="129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240" w:lineRule="auto"/>
        <w:ind w:left="135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83.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knee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6"/>
          <w:spacing w:val="0"/>
          <w:w w:val="100"/>
        </w:rPr>
        <w:t>is</w:t>
      </w:r>
      <w:r>
        <w:rPr>
          <w:rFonts w:ascii="Arial" w:hAnsi="Arial" w:cs="Arial" w:eastAsia="Arial"/>
          <w:sz w:val="19"/>
          <w:szCs w:val="19"/>
          <w:color w:val="131316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largest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smallest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3"/>
        </w:rPr>
        <w:t>joint.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5" w:after="0" w:line="240" w:lineRule="auto"/>
        <w:ind w:left="136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31316"/>
          <w:w w:val="105"/>
        </w:rPr>
        <w:t>8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8"/>
          <w:w w:val="105"/>
        </w:rPr>
        <w:t>4</w:t>
      </w:r>
      <w:r>
        <w:rPr>
          <w:rFonts w:ascii="Times New Roman" w:hAnsi="Times New Roman" w:cs="Times New Roman" w:eastAsia="Times New Roman"/>
          <w:sz w:val="20"/>
          <w:szCs w:val="20"/>
          <w:color w:val="36383A"/>
          <w:spacing w:val="0"/>
          <w:w w:val="15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36383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6383A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Hinge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joint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allo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motio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(2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4)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9"/>
        </w:rPr>
        <w:t>directions.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5" w:after="0" w:line="240" w:lineRule="auto"/>
        <w:ind w:left="136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31316"/>
          <w:w w:val="106"/>
        </w:rPr>
        <w:t>8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18"/>
          <w:w w:val="106"/>
        </w:rPr>
        <w:t>5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15"/>
          <w:w w:val="15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6D6B6E"/>
          <w:spacing w:val="0"/>
          <w:w w:val="129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6D6B6E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3"/>
        </w:rPr>
        <w:t>saddle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1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joint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base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eac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3"/>
        </w:rPr>
        <w:t>thumb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19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allow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greate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9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9"/>
        </w:rPr>
        <w:t>strengt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9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6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5"/>
        </w:rPr>
        <w:t>mobility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6"/>
        </w:rPr>
        <w:t>).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5" w:after="0" w:line="240" w:lineRule="auto"/>
        <w:ind w:left="136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86.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Whe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rotate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your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head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usin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0"/>
        </w:rPr>
        <w:t>glidin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14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pivot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joint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5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359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v:shape style="position:absolute;margin-left:462.720001pt;margin-top:51.672832pt;width:135.360001pt;height:90.239977pt;mso-position-horizontal-relative:page;mso-position-vertical-relative:paragraph;z-index:-2388" type="#_x0000_t75">
            <v:imagedata r:id="rId24" o:title=""/>
          </v:shape>
        </w:pict>
      </w:r>
      <w:r>
        <w:rPr>
          <w:rFonts w:ascii="Arial" w:hAnsi="Arial" w:cs="Arial" w:eastAsia="Arial"/>
          <w:sz w:val="26"/>
          <w:szCs w:val="26"/>
          <w:color w:val="131316"/>
          <w:w w:val="239"/>
        </w:rPr>
        <w:t>..</w:t>
      </w:r>
      <w:r>
        <w:rPr>
          <w:rFonts w:ascii="Arial" w:hAnsi="Arial" w:cs="Arial" w:eastAsia="Arial"/>
          <w:sz w:val="26"/>
          <w:szCs w:val="26"/>
          <w:color w:val="131316"/>
          <w:spacing w:val="5"/>
          <w:w w:val="239"/>
        </w:rPr>
        <w:t>.</w:t>
      </w:r>
      <w:r>
        <w:rPr>
          <w:rFonts w:ascii="Arial" w:hAnsi="Arial" w:cs="Arial" w:eastAsia="Arial"/>
          <w:sz w:val="26"/>
          <w:szCs w:val="26"/>
          <w:color w:val="131316"/>
          <w:spacing w:val="0"/>
          <w:w w:val="87"/>
          <w:i/>
        </w:rPr>
        <w:t>If</w:t>
      </w:r>
      <w:r>
        <w:rPr>
          <w:rFonts w:ascii="Arial" w:hAnsi="Arial" w:cs="Arial" w:eastAsia="Arial"/>
          <w:sz w:val="26"/>
          <w:szCs w:val="26"/>
          <w:color w:val="131316"/>
          <w:spacing w:val="-5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0"/>
          <w:w w:val="100"/>
          <w:i/>
        </w:rPr>
        <w:t>yo</w:t>
      </w:r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0"/>
          <w:w w:val="100"/>
          <w:i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0"/>
          <w:w w:val="100"/>
          <w:i/>
        </w:rPr>
        <w:t>have</w:t>
      </w:r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0"/>
          <w:w w:val="100"/>
          <w:i/>
        </w:rPr>
        <w:t>had</w:t>
      </w:r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0"/>
          <w:w w:val="100"/>
          <w:i/>
        </w:rPr>
        <w:t>difficulty</w:t>
      </w:r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0"/>
          <w:w w:val="100"/>
          <w:i/>
        </w:rPr>
        <w:t>wit</w:t>
      </w:r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0"/>
          <w:w w:val="100"/>
          <w:i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0"/>
          <w:w w:val="100"/>
          <w:i/>
        </w:rPr>
        <w:t>thi</w:t>
      </w:r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32426"/>
          <w:spacing w:val="0"/>
          <w:w w:val="100"/>
          <w:i/>
        </w:rPr>
        <w:t>section</w:t>
      </w:r>
      <w:r>
        <w:rPr>
          <w:rFonts w:ascii="Times New Roman" w:hAnsi="Times New Roman" w:cs="Times New Roman" w:eastAsia="Times New Roman"/>
          <w:sz w:val="19"/>
          <w:szCs w:val="19"/>
          <w:color w:val="232426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232426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0"/>
          <w:w w:val="100"/>
          <w:i/>
        </w:rPr>
        <w:t>review</w:t>
      </w:r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0"/>
          <w:w w:val="93"/>
          <w:i/>
        </w:rPr>
        <w:t>page</w:t>
      </w:r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0"/>
          <w:w w:val="93"/>
          <w:i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10"/>
          <w:w w:val="93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0"/>
          <w:w w:val="103"/>
          <w:i/>
        </w:rPr>
        <w:t>143-150</w:t>
      </w:r>
      <w:r>
        <w:rPr>
          <w:rFonts w:ascii="Times New Roman" w:hAnsi="Times New Roman" w:cs="Times New Roman" w:eastAsia="Times New Roman"/>
          <w:sz w:val="19"/>
          <w:szCs w:val="19"/>
          <w:color w:val="4F5052"/>
          <w:spacing w:val="0"/>
          <w:w w:val="148"/>
          <w:i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4403" w:right="4161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232426"/>
          <w:spacing w:val="0"/>
          <w:w w:val="107"/>
        </w:rPr>
        <w:t>Copyright©</w:t>
      </w:r>
      <w:r>
        <w:rPr>
          <w:rFonts w:ascii="Times New Roman" w:hAnsi="Times New Roman" w:cs="Times New Roman" w:eastAsia="Times New Roman"/>
          <w:sz w:val="17"/>
          <w:szCs w:val="17"/>
          <w:color w:val="232426"/>
          <w:spacing w:val="-17"/>
          <w:w w:val="107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31316"/>
          <w:spacing w:val="0"/>
          <w:w w:val="95"/>
        </w:rPr>
        <w:t>2004</w:t>
      </w:r>
      <w:r>
        <w:rPr>
          <w:rFonts w:ascii="Times New Roman" w:hAnsi="Times New Roman" w:cs="Times New Roman" w:eastAsia="Times New Roman"/>
          <w:sz w:val="17"/>
          <w:szCs w:val="17"/>
          <w:color w:val="131316"/>
          <w:spacing w:val="-1"/>
          <w:w w:val="95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31316"/>
          <w:spacing w:val="0"/>
          <w:w w:val="100"/>
        </w:rPr>
        <w:t>Mosby</w:t>
      </w:r>
      <w:r>
        <w:rPr>
          <w:rFonts w:ascii="Times New Roman" w:hAnsi="Times New Roman" w:cs="Times New Roman" w:eastAsia="Times New Roman"/>
          <w:sz w:val="17"/>
          <w:szCs w:val="17"/>
          <w:color w:val="131316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31316"/>
          <w:spacing w:val="0"/>
          <w:w w:val="100"/>
        </w:rPr>
        <w:t>Inc</w:t>
      </w:r>
      <w:r>
        <w:rPr>
          <w:rFonts w:ascii="Times New Roman" w:hAnsi="Times New Roman" w:cs="Times New Roman" w:eastAsia="Times New Roman"/>
          <w:sz w:val="16"/>
          <w:szCs w:val="16"/>
          <w:color w:val="131316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131316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31316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17"/>
          <w:szCs w:val="17"/>
          <w:color w:val="131316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31316"/>
          <w:spacing w:val="0"/>
          <w:w w:val="100"/>
        </w:rPr>
        <w:t>right</w:t>
      </w:r>
      <w:r>
        <w:rPr>
          <w:rFonts w:ascii="Times New Roman" w:hAnsi="Times New Roman" w:cs="Times New Roman" w:eastAsia="Times New Roman"/>
          <w:sz w:val="17"/>
          <w:szCs w:val="17"/>
          <w:color w:val="131316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131316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31316"/>
          <w:spacing w:val="0"/>
          <w:w w:val="110"/>
        </w:rPr>
        <w:t>reserved.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12080" w:h="16320"/>
          <w:pgMar w:top="1520" w:bottom="280" w:left="0" w:right="0"/>
        </w:sectPr>
      </w:pPr>
      <w:rPr/>
    </w:p>
    <w:p>
      <w:pPr>
        <w:spacing w:before="85" w:after="0" w:line="203" w:lineRule="exact"/>
        <w:ind w:right="88"/>
        <w:jc w:val="right"/>
        <w:tabs>
          <w:tab w:pos="296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80A0C"/>
          <w:spacing w:val="0"/>
          <w:w w:val="100"/>
          <w:position w:val="-1"/>
        </w:rPr>
        <w:t>Chapte</w:t>
      </w:r>
      <w:r>
        <w:rPr>
          <w:rFonts w:ascii="Arial" w:hAnsi="Arial" w:cs="Arial" w:eastAsia="Arial"/>
          <w:sz w:val="18"/>
          <w:szCs w:val="18"/>
          <w:color w:val="080A0C"/>
          <w:spacing w:val="0"/>
          <w:w w:val="100"/>
          <w:position w:val="-1"/>
        </w:rPr>
        <w:t>r</w:t>
      </w:r>
      <w:r>
        <w:rPr>
          <w:rFonts w:ascii="Arial" w:hAnsi="Arial" w:cs="Arial" w:eastAsia="Arial"/>
          <w:sz w:val="18"/>
          <w:szCs w:val="18"/>
          <w:color w:val="080A0C"/>
          <w:spacing w:val="42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80A0C"/>
          <w:spacing w:val="0"/>
          <w:w w:val="100"/>
          <w:position w:val="-1"/>
        </w:rPr>
        <w:t>6</w:t>
      </w:r>
      <w:r>
        <w:rPr>
          <w:rFonts w:ascii="Arial" w:hAnsi="Arial" w:cs="Arial" w:eastAsia="Arial"/>
          <w:sz w:val="18"/>
          <w:szCs w:val="18"/>
          <w:color w:val="080A0C"/>
          <w:spacing w:val="0"/>
          <w:w w:val="100"/>
          <w:position w:val="-1"/>
        </w:rPr>
        <w:t>:</w:t>
      </w:r>
      <w:r>
        <w:rPr>
          <w:rFonts w:ascii="Arial" w:hAnsi="Arial" w:cs="Arial" w:eastAsia="Arial"/>
          <w:sz w:val="18"/>
          <w:szCs w:val="18"/>
          <w:color w:val="080A0C"/>
          <w:spacing w:val="4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80A0C"/>
          <w:spacing w:val="0"/>
          <w:w w:val="100"/>
          <w:position w:val="-1"/>
        </w:rPr>
        <w:t>Th</w:t>
      </w:r>
      <w:r>
        <w:rPr>
          <w:rFonts w:ascii="Arial" w:hAnsi="Arial" w:cs="Arial" w:eastAsia="Arial"/>
          <w:sz w:val="18"/>
          <w:szCs w:val="18"/>
          <w:color w:val="080A0C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18"/>
          <w:szCs w:val="18"/>
          <w:color w:val="080A0C"/>
          <w:spacing w:val="-17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80A0C"/>
          <w:spacing w:val="0"/>
          <w:w w:val="100"/>
          <w:position w:val="-1"/>
        </w:rPr>
        <w:t>Skeleta</w:t>
      </w:r>
      <w:r>
        <w:rPr>
          <w:rFonts w:ascii="Arial" w:hAnsi="Arial" w:cs="Arial" w:eastAsia="Arial"/>
          <w:sz w:val="18"/>
          <w:szCs w:val="18"/>
          <w:color w:val="080A0C"/>
          <w:spacing w:val="0"/>
          <w:w w:val="101"/>
          <w:position w:val="-1"/>
        </w:rPr>
        <w:t>l</w:t>
      </w:r>
      <w:r>
        <w:rPr>
          <w:rFonts w:ascii="Arial" w:hAnsi="Arial" w:cs="Arial" w:eastAsia="Arial"/>
          <w:sz w:val="18"/>
          <w:szCs w:val="18"/>
          <w:color w:val="080A0C"/>
          <w:spacing w:val="-28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80A0C"/>
          <w:spacing w:val="0"/>
          <w:w w:val="100"/>
          <w:position w:val="-1"/>
        </w:rPr>
        <w:t>System</w:t>
        <w:tab/>
      </w:r>
      <w:r>
        <w:rPr>
          <w:rFonts w:ascii="Arial" w:hAnsi="Arial" w:cs="Arial" w:eastAsia="Arial"/>
          <w:sz w:val="18"/>
          <w:szCs w:val="18"/>
          <w:color w:val="080A0C"/>
          <w:spacing w:val="0"/>
          <w:w w:val="102"/>
          <w:position w:val="-1"/>
        </w:rPr>
        <w:t>55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7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3" w:after="0" w:line="240" w:lineRule="auto"/>
        <w:ind w:left="994" w:right="5797"/>
        <w:jc w:val="center"/>
        <w:rPr>
          <w:rFonts w:ascii="Arial" w:hAnsi="Arial" w:cs="Arial" w:eastAsia="Arial"/>
          <w:sz w:val="29"/>
          <w:szCs w:val="29"/>
        </w:rPr>
      </w:pPr>
      <w:rPr/>
      <w:r>
        <w:rPr/>
        <w:pict>
          <v:shape style="position:absolute;margin-left:302.399994pt;margin-top:38.675819pt;width:203.520004pt;height:307.200012pt;mso-position-horizontal-relative:page;mso-position-vertical-relative:paragraph;z-index:-2380" type="#_x0000_t75">
            <v:imagedata r:id="rId25" o:title=""/>
          </v:shape>
        </w:pict>
      </w:r>
      <w:r>
        <w:rPr>
          <w:rFonts w:ascii="Arial" w:hAnsi="Arial" w:cs="Arial" w:eastAsia="Arial"/>
          <w:sz w:val="29"/>
          <w:szCs w:val="29"/>
          <w:color w:val="080A0C"/>
          <w:spacing w:val="0"/>
          <w:w w:val="100"/>
          <w:b/>
          <w:bCs/>
        </w:rPr>
        <w:t>UNSCRAMBLE</w:t>
      </w:r>
      <w:r>
        <w:rPr>
          <w:rFonts w:ascii="Arial" w:hAnsi="Arial" w:cs="Arial" w:eastAsia="Arial"/>
          <w:sz w:val="29"/>
          <w:szCs w:val="29"/>
          <w:color w:val="080A0C"/>
          <w:spacing w:val="68"/>
          <w:w w:val="100"/>
          <w:b/>
          <w:bCs/>
        </w:rPr>
        <w:t> </w:t>
      </w:r>
      <w:r>
        <w:rPr>
          <w:rFonts w:ascii="Arial" w:hAnsi="Arial" w:cs="Arial" w:eastAsia="Arial"/>
          <w:sz w:val="29"/>
          <w:szCs w:val="29"/>
          <w:color w:val="080A0C"/>
          <w:spacing w:val="0"/>
          <w:w w:val="100"/>
          <w:b/>
          <w:bCs/>
        </w:rPr>
        <w:t>THE</w:t>
      </w:r>
      <w:r>
        <w:rPr>
          <w:rFonts w:ascii="Arial" w:hAnsi="Arial" w:cs="Arial" w:eastAsia="Arial"/>
          <w:sz w:val="29"/>
          <w:szCs w:val="29"/>
          <w:color w:val="080A0C"/>
          <w:spacing w:val="14"/>
          <w:w w:val="100"/>
          <w:b/>
          <w:bCs/>
        </w:rPr>
        <w:t> </w:t>
      </w:r>
      <w:r>
        <w:rPr>
          <w:rFonts w:ascii="Arial" w:hAnsi="Arial" w:cs="Arial" w:eastAsia="Arial"/>
          <w:sz w:val="29"/>
          <w:szCs w:val="29"/>
          <w:color w:val="080A0C"/>
          <w:spacing w:val="0"/>
          <w:w w:val="104"/>
          <w:b/>
          <w:bCs/>
        </w:rPr>
        <w:t>BONES</w:t>
      </w:r>
      <w:r>
        <w:rPr>
          <w:rFonts w:ascii="Arial" w:hAnsi="Arial" w:cs="Arial" w:eastAsia="Arial"/>
          <w:sz w:val="29"/>
          <w:szCs w:val="29"/>
          <w:color w:val="000000"/>
          <w:spacing w:val="0"/>
          <w:w w:val="100"/>
        </w:rPr>
      </w:r>
    </w:p>
    <w:p>
      <w:pPr>
        <w:spacing w:before="9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1" w:lineRule="exact"/>
        <w:ind w:left="1596" w:right="-20"/>
        <w:jc w:val="left"/>
        <w:tabs>
          <w:tab w:pos="2780" w:val="left"/>
        </w:tabs>
        <w:rPr>
          <w:rFonts w:ascii="Courier New" w:hAnsi="Courier New" w:cs="Courier New" w:eastAsia="Courier New"/>
          <w:sz w:val="28"/>
          <w:szCs w:val="28"/>
        </w:rPr>
      </w:pPr>
      <w:rPr/>
      <w:r>
        <w:rPr/>
        <w:pict>
          <v:group style="position:absolute;margin-left:108.79483pt;margin-top:-.490274pt;width:148.227020pt;height:.1pt;mso-position-horizontal-relative:page;mso-position-vertical-relative:paragraph;z-index:-2377" coordorigin="2176,-10" coordsize="2965,2">
            <v:shape style="position:absolute;left:2176;top:-10;width:2965;height:2" coordorigin="2176,-10" coordsize="2965,0" path="m2176,-10l5140,-10e" filled="f" stroked="t" strokeweight=".71263pt" strokecolor="#1F1C28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080A0C"/>
          <w:spacing w:val="0"/>
          <w:w w:val="100"/>
          <w:position w:val="-2"/>
        </w:rPr>
        <w:t>87.</w:t>
      </w:r>
      <w:r>
        <w:rPr>
          <w:rFonts w:ascii="Times New Roman" w:hAnsi="Times New Roman" w:cs="Times New Roman" w:eastAsia="Times New Roman"/>
          <w:sz w:val="24"/>
          <w:szCs w:val="24"/>
          <w:color w:val="080A0C"/>
          <w:spacing w:val="-9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80A0C"/>
          <w:spacing w:val="0"/>
          <w:w w:val="100"/>
          <w:position w:val="-2"/>
        </w:rPr>
        <w:tab/>
      </w:r>
      <w:r>
        <w:rPr>
          <w:rFonts w:ascii="Times New Roman" w:hAnsi="Times New Roman" w:cs="Times New Roman" w:eastAsia="Times New Roman"/>
          <w:sz w:val="24"/>
          <w:szCs w:val="24"/>
          <w:color w:val="080A0C"/>
          <w:spacing w:val="0"/>
          <w:w w:val="100"/>
          <w:position w:val="-2"/>
        </w:rPr>
      </w:r>
      <w:r>
        <w:rPr>
          <w:rFonts w:ascii="Courier New" w:hAnsi="Courier New" w:cs="Courier New" w:eastAsia="Courier New"/>
          <w:sz w:val="28"/>
          <w:szCs w:val="28"/>
          <w:color w:val="181A1C"/>
          <w:spacing w:val="0"/>
          <w:w w:val="115"/>
          <w:position w:val="-1"/>
        </w:rPr>
        <w:t>ETVERRBAE</w:t>
      </w:r>
      <w:r>
        <w:rPr>
          <w:rFonts w:ascii="Courier New" w:hAnsi="Courier New" w:cs="Courier New" w:eastAsia="Courier New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0" w:after="0" w:line="395" w:lineRule="exact"/>
        <w:ind w:left="2489" w:right="-20"/>
        <w:jc w:val="left"/>
        <w:tabs>
          <w:tab w:pos="5440" w:val="left"/>
        </w:tabs>
        <w:rPr>
          <w:rFonts w:ascii="Times New Roman" w:hAnsi="Times New Roman" w:cs="Times New Roman" w:eastAsia="Times New Roman"/>
          <w:sz w:val="42"/>
          <w:szCs w:val="42"/>
        </w:rPr>
      </w:pPr>
      <w:rPr/>
      <w:r>
        <w:rPr/>
        <w:pict>
          <v:group style="position:absolute;margin-left:109.032372pt;margin-top:1.931611pt;width:163.667335pt;height:.1pt;mso-position-horizontal-relative:page;mso-position-vertical-relative:paragraph;z-index:-2376" coordorigin="2181,39" coordsize="3273,2">
            <v:shape style="position:absolute;left:2181;top:39;width:3273;height:2" coordorigin="2181,39" coordsize="3273,0" path="m2181,39l5454,39e" filled="f" stroked="t" strokeweight=".71263pt" strokecolor="#1F232B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42"/>
          <w:szCs w:val="42"/>
          <w:color w:val="080A0C"/>
          <w:w w:val="132"/>
        </w:rPr>
      </w:r>
      <w:r>
        <w:rPr>
          <w:rFonts w:ascii="Times New Roman" w:hAnsi="Times New Roman" w:cs="Times New Roman" w:eastAsia="Times New Roman"/>
          <w:sz w:val="42"/>
          <w:szCs w:val="42"/>
          <w:color w:val="080A0C"/>
          <w:w w:val="132"/>
          <w:u w:val="single" w:color="1C1F2B"/>
        </w:rPr>
        <w:t>[</w:t>
      </w:r>
      <w:r>
        <w:rPr>
          <w:rFonts w:ascii="Times New Roman" w:hAnsi="Times New Roman" w:cs="Times New Roman" w:eastAsia="Times New Roman"/>
          <w:sz w:val="42"/>
          <w:szCs w:val="42"/>
          <w:color w:val="080A0C"/>
          <w:w w:val="132"/>
          <w:u w:val="single" w:color="1C1F2B"/>
        </w:rPr>
      </w:r>
      <w:r>
        <w:rPr>
          <w:rFonts w:ascii="Times New Roman" w:hAnsi="Times New Roman" w:cs="Times New Roman" w:eastAsia="Times New Roman"/>
          <w:sz w:val="42"/>
          <w:szCs w:val="42"/>
          <w:color w:val="080A0C"/>
          <w:w w:val="132"/>
          <w:u w:val="single" w:color="1C1F2B"/>
        </w:rPr>
        <w:t>J</w:t>
      </w:r>
      <w:r>
        <w:rPr>
          <w:rFonts w:ascii="Times New Roman" w:hAnsi="Times New Roman" w:cs="Times New Roman" w:eastAsia="Times New Roman"/>
          <w:sz w:val="42"/>
          <w:szCs w:val="42"/>
          <w:color w:val="080A0C"/>
          <w:w w:val="132"/>
          <w:u w:val="single" w:color="1C1F2B"/>
        </w:rPr>
      </w:r>
      <w:r>
        <w:rPr>
          <w:rFonts w:ascii="Times New Roman" w:hAnsi="Times New Roman" w:cs="Times New Roman" w:eastAsia="Times New Roman"/>
          <w:sz w:val="42"/>
          <w:szCs w:val="42"/>
          <w:color w:val="080A0C"/>
          <w:w w:val="100"/>
          <w:u w:val="single" w:color="1C1F2B"/>
        </w:rPr>
        <w:t> </w:t>
      </w:r>
      <w:r>
        <w:rPr>
          <w:rFonts w:ascii="Times New Roman" w:hAnsi="Times New Roman" w:cs="Times New Roman" w:eastAsia="Times New Roman"/>
          <w:sz w:val="42"/>
          <w:szCs w:val="42"/>
          <w:color w:val="080A0C"/>
          <w:spacing w:val="42"/>
          <w:w w:val="100"/>
          <w:u w:val="single" w:color="1C1F2B"/>
        </w:rPr>
        <w:t> </w:t>
      </w:r>
      <w:r>
        <w:rPr>
          <w:rFonts w:ascii="Times New Roman" w:hAnsi="Times New Roman" w:cs="Times New Roman" w:eastAsia="Times New Roman"/>
          <w:sz w:val="42"/>
          <w:szCs w:val="42"/>
          <w:color w:val="080A0C"/>
          <w:spacing w:val="42"/>
          <w:w w:val="100"/>
          <w:u w:val="single" w:color="1C1F2B"/>
        </w:rPr>
      </w:r>
      <w:r>
        <w:rPr>
          <w:rFonts w:ascii="Times New Roman" w:hAnsi="Times New Roman" w:cs="Times New Roman" w:eastAsia="Times New Roman"/>
          <w:sz w:val="42"/>
          <w:szCs w:val="42"/>
          <w:color w:val="080A0C"/>
          <w:spacing w:val="42"/>
          <w:w w:val="100"/>
          <w:u w:val="single" w:color="1C1F2B"/>
        </w:rPr>
      </w:r>
      <w:r>
        <w:rPr>
          <w:rFonts w:ascii="Arial" w:hAnsi="Arial" w:cs="Arial" w:eastAsia="Arial"/>
          <w:sz w:val="44"/>
          <w:szCs w:val="44"/>
          <w:color w:val="080A0C"/>
          <w:spacing w:val="0"/>
          <w:w w:val="56"/>
          <w:u w:val="single" w:color="1C1F2B"/>
        </w:rPr>
        <w:t>I</w:t>
      </w:r>
      <w:r>
        <w:rPr>
          <w:rFonts w:ascii="Arial" w:hAnsi="Arial" w:cs="Arial" w:eastAsia="Arial"/>
          <w:sz w:val="44"/>
          <w:szCs w:val="44"/>
          <w:color w:val="080A0C"/>
          <w:spacing w:val="0"/>
          <w:w w:val="56"/>
          <w:u w:val="single" w:color="1C1F2B"/>
        </w:rPr>
      </w:r>
      <w:r>
        <w:rPr>
          <w:rFonts w:ascii="Arial" w:hAnsi="Arial" w:cs="Arial" w:eastAsia="Arial"/>
          <w:sz w:val="44"/>
          <w:szCs w:val="44"/>
          <w:color w:val="080A0C"/>
          <w:spacing w:val="0"/>
          <w:w w:val="99"/>
          <w:u w:val="single" w:color="1C1F2B"/>
        </w:rPr>
        <w:t> </w:t>
      </w:r>
      <w:r>
        <w:rPr>
          <w:rFonts w:ascii="Arial" w:hAnsi="Arial" w:cs="Arial" w:eastAsia="Arial"/>
          <w:sz w:val="44"/>
          <w:szCs w:val="44"/>
          <w:color w:val="080A0C"/>
          <w:spacing w:val="5"/>
          <w:w w:val="100"/>
          <w:u w:val="single" w:color="1C1F2B"/>
        </w:rPr>
        <w:t> </w:t>
      </w:r>
      <w:r>
        <w:rPr>
          <w:rFonts w:ascii="Arial" w:hAnsi="Arial" w:cs="Arial" w:eastAsia="Arial"/>
          <w:sz w:val="44"/>
          <w:szCs w:val="44"/>
          <w:color w:val="080A0C"/>
          <w:spacing w:val="5"/>
          <w:w w:val="100"/>
          <w:u w:val="single" w:color="1C1F2B"/>
        </w:rPr>
      </w:r>
      <w:r>
        <w:rPr>
          <w:rFonts w:ascii="Arial" w:hAnsi="Arial" w:cs="Arial" w:eastAsia="Arial"/>
          <w:sz w:val="44"/>
          <w:szCs w:val="44"/>
          <w:color w:val="080A0C"/>
          <w:spacing w:val="0"/>
          <w:w w:val="56"/>
          <w:u w:val="single" w:color="1C1F2B"/>
        </w:rPr>
        <w:t>I</w:t>
      </w:r>
      <w:r>
        <w:rPr>
          <w:rFonts w:ascii="Arial" w:hAnsi="Arial" w:cs="Arial" w:eastAsia="Arial"/>
          <w:sz w:val="44"/>
          <w:szCs w:val="44"/>
          <w:color w:val="080A0C"/>
          <w:spacing w:val="0"/>
          <w:w w:val="56"/>
          <w:u w:val="single" w:color="1C1F2B"/>
        </w:rPr>
      </w:r>
      <w:r>
        <w:rPr>
          <w:rFonts w:ascii="Arial" w:hAnsi="Arial" w:cs="Arial" w:eastAsia="Arial"/>
          <w:sz w:val="44"/>
          <w:szCs w:val="44"/>
          <w:color w:val="080A0C"/>
          <w:spacing w:val="0"/>
          <w:w w:val="99"/>
          <w:u w:val="single" w:color="1C1F2B"/>
        </w:rPr>
        <w:t> </w:t>
      </w:r>
      <w:r>
        <w:rPr>
          <w:rFonts w:ascii="Arial" w:hAnsi="Arial" w:cs="Arial" w:eastAsia="Arial"/>
          <w:sz w:val="44"/>
          <w:szCs w:val="44"/>
          <w:color w:val="080A0C"/>
          <w:spacing w:val="16"/>
          <w:w w:val="100"/>
          <w:u w:val="single" w:color="1C1F2B"/>
        </w:rPr>
        <w:t> </w:t>
      </w:r>
      <w:r>
        <w:rPr>
          <w:rFonts w:ascii="Arial" w:hAnsi="Arial" w:cs="Arial" w:eastAsia="Arial"/>
          <w:sz w:val="44"/>
          <w:szCs w:val="44"/>
          <w:color w:val="080A0C"/>
          <w:spacing w:val="16"/>
          <w:w w:val="100"/>
          <w:u w:val="single" w:color="1C1F2B"/>
        </w:rPr>
      </w:r>
      <w:r>
        <w:rPr>
          <w:rFonts w:ascii="Arial" w:hAnsi="Arial" w:cs="Arial" w:eastAsia="Arial"/>
          <w:sz w:val="44"/>
          <w:szCs w:val="44"/>
          <w:color w:val="080A0C"/>
          <w:spacing w:val="16"/>
          <w:w w:val="100"/>
          <w:u w:val="single" w:color="1C1F2B"/>
        </w:rPr>
      </w:r>
      <w:r>
        <w:rPr>
          <w:rFonts w:ascii="Times New Roman" w:hAnsi="Times New Roman" w:cs="Times New Roman" w:eastAsia="Times New Roman"/>
          <w:sz w:val="42"/>
          <w:szCs w:val="42"/>
          <w:color w:val="181A1C"/>
          <w:spacing w:val="0"/>
          <w:w w:val="132"/>
          <w:u w:val="single" w:color="1C1F2B"/>
        </w:rPr>
        <w:t>[</w:t>
      </w:r>
      <w:r>
        <w:rPr>
          <w:rFonts w:ascii="Times New Roman" w:hAnsi="Times New Roman" w:cs="Times New Roman" w:eastAsia="Times New Roman"/>
          <w:sz w:val="42"/>
          <w:szCs w:val="42"/>
          <w:color w:val="181A1C"/>
          <w:spacing w:val="0"/>
          <w:w w:val="132"/>
          <w:u w:val="single" w:color="1C1F2B"/>
        </w:rPr>
      </w:r>
      <w:r>
        <w:rPr>
          <w:rFonts w:ascii="Times New Roman" w:hAnsi="Times New Roman" w:cs="Times New Roman" w:eastAsia="Times New Roman"/>
          <w:sz w:val="42"/>
          <w:szCs w:val="42"/>
          <w:color w:val="181A1C"/>
          <w:spacing w:val="0"/>
          <w:w w:val="132"/>
          <w:u w:val="single" w:color="1C1F2B"/>
        </w:rPr>
        <w:t>J</w:t>
      </w:r>
      <w:r>
        <w:rPr>
          <w:rFonts w:ascii="Times New Roman" w:hAnsi="Times New Roman" w:cs="Times New Roman" w:eastAsia="Times New Roman"/>
          <w:sz w:val="42"/>
          <w:szCs w:val="42"/>
          <w:color w:val="181A1C"/>
          <w:spacing w:val="0"/>
          <w:w w:val="132"/>
          <w:u w:val="single" w:color="1C1F2B"/>
        </w:rPr>
      </w:r>
      <w:r>
        <w:rPr>
          <w:rFonts w:ascii="Times New Roman" w:hAnsi="Times New Roman" w:cs="Times New Roman" w:eastAsia="Times New Roman"/>
          <w:sz w:val="42"/>
          <w:szCs w:val="42"/>
          <w:color w:val="181A1C"/>
          <w:spacing w:val="0"/>
          <w:w w:val="100"/>
          <w:u w:val="single" w:color="1C1F2B"/>
        </w:rPr>
        <w:t>  </w:t>
      </w:r>
      <w:r>
        <w:rPr>
          <w:rFonts w:ascii="Times New Roman" w:hAnsi="Times New Roman" w:cs="Times New Roman" w:eastAsia="Times New Roman"/>
          <w:sz w:val="42"/>
          <w:szCs w:val="42"/>
          <w:color w:val="181A1C"/>
          <w:spacing w:val="-48"/>
          <w:w w:val="100"/>
          <w:u w:val="single" w:color="1C1F2B"/>
        </w:rPr>
        <w:t> </w:t>
      </w:r>
      <w:r>
        <w:rPr>
          <w:rFonts w:ascii="Times New Roman" w:hAnsi="Times New Roman" w:cs="Times New Roman" w:eastAsia="Times New Roman"/>
          <w:sz w:val="42"/>
          <w:szCs w:val="42"/>
          <w:color w:val="181A1C"/>
          <w:spacing w:val="-48"/>
          <w:w w:val="100"/>
          <w:u w:val="single" w:color="1C1F2B"/>
        </w:rPr>
      </w:r>
      <w:r>
        <w:rPr>
          <w:rFonts w:ascii="Times New Roman" w:hAnsi="Times New Roman" w:cs="Times New Roman" w:eastAsia="Times New Roman"/>
          <w:sz w:val="42"/>
          <w:szCs w:val="42"/>
          <w:color w:val="181A1C"/>
          <w:spacing w:val="-48"/>
          <w:w w:val="100"/>
          <w:u w:val="single" w:color="1C1F2B"/>
        </w:rPr>
      </w:r>
      <w:r>
        <w:rPr>
          <w:rFonts w:ascii="Times New Roman" w:hAnsi="Times New Roman" w:cs="Times New Roman" w:eastAsia="Times New Roman"/>
          <w:sz w:val="42"/>
          <w:szCs w:val="42"/>
          <w:color w:val="080A0C"/>
          <w:spacing w:val="0"/>
          <w:w w:val="132"/>
          <w:u w:val="single" w:color="1C1F2B"/>
        </w:rPr>
        <w:t>[J</w:t>
      </w:r>
      <w:r>
        <w:rPr>
          <w:rFonts w:ascii="Times New Roman" w:hAnsi="Times New Roman" w:cs="Times New Roman" w:eastAsia="Times New Roman"/>
          <w:sz w:val="42"/>
          <w:szCs w:val="42"/>
          <w:color w:val="080A0C"/>
          <w:spacing w:val="0"/>
          <w:w w:val="132"/>
          <w:u w:val="single" w:color="1C1F2B"/>
        </w:rPr>
      </w:r>
      <w:r>
        <w:rPr>
          <w:rFonts w:ascii="Times New Roman" w:hAnsi="Times New Roman" w:cs="Times New Roman" w:eastAsia="Times New Roman"/>
          <w:sz w:val="42"/>
          <w:szCs w:val="42"/>
          <w:color w:val="080A0C"/>
          <w:spacing w:val="0"/>
          <w:w w:val="100"/>
          <w:u w:val="single" w:color="1C1F2B"/>
        </w:rPr>
        <w:t> </w:t>
      </w:r>
      <w:r>
        <w:rPr>
          <w:rFonts w:ascii="Times New Roman" w:hAnsi="Times New Roman" w:cs="Times New Roman" w:eastAsia="Times New Roman"/>
          <w:sz w:val="42"/>
          <w:szCs w:val="42"/>
          <w:color w:val="080A0C"/>
          <w:spacing w:val="0"/>
          <w:w w:val="100"/>
          <w:u w:val="single" w:color="1C1F2B"/>
        </w:rPr>
        <w:tab/>
      </w:r>
      <w:r>
        <w:rPr>
          <w:rFonts w:ascii="Times New Roman" w:hAnsi="Times New Roman" w:cs="Times New Roman" w:eastAsia="Times New Roman"/>
          <w:sz w:val="42"/>
          <w:szCs w:val="42"/>
          <w:color w:val="080A0C"/>
          <w:spacing w:val="0"/>
          <w:w w:val="100"/>
          <w:u w:val="single" w:color="1C1F2B"/>
        </w:rPr>
      </w:r>
      <w:r>
        <w:rPr>
          <w:rFonts w:ascii="Times New Roman" w:hAnsi="Times New Roman" w:cs="Times New Roman" w:eastAsia="Times New Roman"/>
          <w:sz w:val="42"/>
          <w:szCs w:val="42"/>
          <w:color w:val="080A0C"/>
          <w:spacing w:val="0"/>
          <w:w w:val="100"/>
        </w:rPr>
      </w:r>
      <w:r>
        <w:rPr>
          <w:rFonts w:ascii="Times New Roman" w:hAnsi="Times New Roman" w:cs="Times New Roman" w:eastAsia="Times New Roman"/>
          <w:sz w:val="42"/>
          <w:szCs w:val="42"/>
          <w:color w:val="000000"/>
          <w:spacing w:val="0"/>
          <w:w w:val="100"/>
        </w:rPr>
      </w:r>
    </w:p>
    <w:p>
      <w:pPr>
        <w:spacing w:before="0" w:after="0" w:line="582" w:lineRule="exact"/>
        <w:ind w:left="1601" w:right="-20"/>
        <w:jc w:val="left"/>
        <w:tabs>
          <w:tab w:pos="2160" w:val="left"/>
          <w:tab w:pos="2620" w:val="left"/>
          <w:tab w:pos="4120" w:val="left"/>
        </w:tabs>
        <w:rPr>
          <w:rFonts w:ascii="Times New Roman" w:hAnsi="Times New Roman" w:cs="Times New Roman" w:eastAsia="Times New Roman"/>
          <w:sz w:val="73"/>
          <w:szCs w:val="73"/>
        </w:rPr>
      </w:pPr>
      <w:rPr/>
      <w:r>
        <w:rPr/>
        <w:pict>
          <v:group style="position:absolute;margin-left:108.557289pt;margin-top:14.143689pt;width:82.189982pt;height:.1pt;mso-position-horizontal-relative:page;mso-position-vertical-relative:paragraph;z-index:-2375" coordorigin="2171,283" coordsize="1644,2">
            <v:shape style="position:absolute;left:2171;top:283;width:1644;height:2" coordorigin="2171,283" coordsize="1644,0" path="m2171,283l3815,283e" filled="f" stroked="t" strokeweight=".950173pt" strokecolor="#181C1F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080A0C"/>
          <w:w w:val="117"/>
          <w:position w:val="-7"/>
        </w:rPr>
        <w:t>88.</w:t>
      </w:r>
      <w:r>
        <w:rPr>
          <w:rFonts w:ascii="Times New Roman" w:hAnsi="Times New Roman" w:cs="Times New Roman" w:eastAsia="Times New Roman"/>
          <w:sz w:val="24"/>
          <w:szCs w:val="24"/>
          <w:color w:val="080A0C"/>
          <w:w w:val="100"/>
          <w:position w:val="-7"/>
        </w:rPr>
        <w:tab/>
      </w:r>
      <w:r>
        <w:rPr>
          <w:rFonts w:ascii="Times New Roman" w:hAnsi="Times New Roman" w:cs="Times New Roman" w:eastAsia="Times New Roman"/>
          <w:sz w:val="24"/>
          <w:szCs w:val="24"/>
          <w:color w:val="080A0C"/>
          <w:w w:val="100"/>
          <w:position w:val="-7"/>
        </w:rPr>
      </w:r>
      <w:r>
        <w:rPr>
          <w:rFonts w:ascii="Arial" w:hAnsi="Arial" w:cs="Arial" w:eastAsia="Arial"/>
          <w:sz w:val="25"/>
          <w:szCs w:val="25"/>
          <w:color w:val="080A0C"/>
          <w:w w:val="99"/>
          <w:position w:val="-10"/>
        </w:rPr>
      </w:r>
      <w:r>
        <w:rPr>
          <w:rFonts w:ascii="Arial" w:hAnsi="Arial" w:cs="Arial" w:eastAsia="Arial"/>
          <w:sz w:val="25"/>
          <w:szCs w:val="25"/>
          <w:color w:val="080A0C"/>
          <w:w w:val="99"/>
          <w:u w:val="single" w:color="232323"/>
          <w:position w:val="-10"/>
        </w:rPr>
        <w:t> </w:t>
      </w:r>
      <w:r>
        <w:rPr>
          <w:rFonts w:ascii="Arial" w:hAnsi="Arial" w:cs="Arial" w:eastAsia="Arial"/>
          <w:sz w:val="25"/>
          <w:szCs w:val="25"/>
          <w:color w:val="080A0C"/>
          <w:w w:val="100"/>
          <w:u w:val="single" w:color="232323"/>
          <w:position w:val="-10"/>
        </w:rPr>
        <w:tab/>
      </w:r>
      <w:r>
        <w:rPr>
          <w:rFonts w:ascii="Arial" w:hAnsi="Arial" w:cs="Arial" w:eastAsia="Arial"/>
          <w:sz w:val="25"/>
          <w:szCs w:val="25"/>
          <w:color w:val="080A0C"/>
          <w:w w:val="100"/>
          <w:u w:val="single" w:color="232323"/>
          <w:position w:val="-10"/>
        </w:rPr>
      </w:r>
      <w:r>
        <w:rPr>
          <w:rFonts w:ascii="Arial" w:hAnsi="Arial" w:cs="Arial" w:eastAsia="Arial"/>
          <w:sz w:val="25"/>
          <w:szCs w:val="25"/>
          <w:color w:val="080A0C"/>
          <w:w w:val="116"/>
          <w:u w:val="single" w:color="232323"/>
          <w:position w:val="-10"/>
        </w:rPr>
        <w:t>BPSUI</w:t>
      </w:r>
      <w:r>
        <w:rPr>
          <w:rFonts w:ascii="Arial" w:hAnsi="Arial" w:cs="Arial" w:eastAsia="Arial"/>
          <w:sz w:val="25"/>
          <w:szCs w:val="25"/>
          <w:color w:val="080A0C"/>
          <w:w w:val="116"/>
          <w:u w:val="single" w:color="232323"/>
          <w:position w:val="-10"/>
        </w:rPr>
      </w:r>
      <w:r>
        <w:rPr>
          <w:rFonts w:ascii="Arial" w:hAnsi="Arial" w:cs="Arial" w:eastAsia="Arial"/>
          <w:sz w:val="25"/>
          <w:szCs w:val="25"/>
          <w:color w:val="080A0C"/>
          <w:w w:val="99"/>
          <w:u w:val="single" w:color="232323"/>
          <w:position w:val="-10"/>
        </w:rPr>
        <w:t> </w:t>
      </w:r>
      <w:r>
        <w:rPr>
          <w:rFonts w:ascii="Arial" w:hAnsi="Arial" w:cs="Arial" w:eastAsia="Arial"/>
          <w:sz w:val="25"/>
          <w:szCs w:val="25"/>
          <w:color w:val="080A0C"/>
          <w:spacing w:val="11"/>
          <w:w w:val="100"/>
          <w:u w:val="single" w:color="232323"/>
          <w:position w:val="-10"/>
        </w:rPr>
        <w:t> </w:t>
      </w:r>
      <w:r>
        <w:rPr>
          <w:rFonts w:ascii="Arial" w:hAnsi="Arial" w:cs="Arial" w:eastAsia="Arial"/>
          <w:sz w:val="25"/>
          <w:szCs w:val="25"/>
          <w:color w:val="080A0C"/>
          <w:spacing w:val="11"/>
          <w:w w:val="100"/>
          <w:u w:val="single" w:color="232323"/>
          <w:position w:val="-10"/>
        </w:rPr>
      </w:r>
      <w:r>
        <w:rPr>
          <w:rFonts w:ascii="Arial" w:hAnsi="Arial" w:cs="Arial" w:eastAsia="Arial"/>
          <w:sz w:val="25"/>
          <w:szCs w:val="25"/>
          <w:color w:val="080A0C"/>
          <w:spacing w:val="11"/>
          <w:w w:val="100"/>
          <w:u w:val="single" w:color="232323"/>
          <w:position w:val="-10"/>
        </w:rPr>
      </w:r>
      <w:r>
        <w:rPr>
          <w:rFonts w:ascii="Times New Roman" w:hAnsi="Times New Roman" w:cs="Times New Roman" w:eastAsia="Times New Roman"/>
          <w:sz w:val="73"/>
          <w:szCs w:val="73"/>
          <w:color w:val="080A0C"/>
          <w:spacing w:val="0"/>
          <w:w w:val="80"/>
          <w:u w:val="single" w:color="232323"/>
          <w:position w:val="-10"/>
        </w:rPr>
        <w:t>j</w:t>
      </w:r>
      <w:r>
        <w:rPr>
          <w:rFonts w:ascii="Times New Roman" w:hAnsi="Times New Roman" w:cs="Times New Roman" w:eastAsia="Times New Roman"/>
          <w:sz w:val="73"/>
          <w:szCs w:val="73"/>
          <w:color w:val="080A0C"/>
          <w:spacing w:val="0"/>
          <w:w w:val="80"/>
          <w:u w:val="single" w:color="232323"/>
          <w:position w:val="-10"/>
        </w:rPr>
      </w:r>
      <w:r>
        <w:rPr>
          <w:rFonts w:ascii="Times New Roman" w:hAnsi="Times New Roman" w:cs="Times New Roman" w:eastAsia="Times New Roman"/>
          <w:sz w:val="73"/>
          <w:szCs w:val="73"/>
          <w:color w:val="080A0C"/>
          <w:spacing w:val="0"/>
          <w:w w:val="100"/>
          <w:u w:val="single" w:color="232323"/>
          <w:position w:val="-10"/>
        </w:rPr>
        <w:t> </w:t>
      </w:r>
      <w:r>
        <w:rPr>
          <w:rFonts w:ascii="Times New Roman" w:hAnsi="Times New Roman" w:cs="Times New Roman" w:eastAsia="Times New Roman"/>
          <w:sz w:val="73"/>
          <w:szCs w:val="73"/>
          <w:color w:val="080A0C"/>
          <w:spacing w:val="0"/>
          <w:w w:val="100"/>
          <w:u w:val="single" w:color="232323"/>
          <w:position w:val="-10"/>
        </w:rPr>
        <w:tab/>
      </w:r>
      <w:r>
        <w:rPr>
          <w:rFonts w:ascii="Times New Roman" w:hAnsi="Times New Roman" w:cs="Times New Roman" w:eastAsia="Times New Roman"/>
          <w:sz w:val="73"/>
          <w:szCs w:val="73"/>
          <w:color w:val="080A0C"/>
          <w:spacing w:val="0"/>
          <w:w w:val="100"/>
          <w:u w:val="single" w:color="232323"/>
          <w:position w:val="-10"/>
        </w:rPr>
      </w:r>
      <w:r>
        <w:rPr>
          <w:rFonts w:ascii="Times New Roman" w:hAnsi="Times New Roman" w:cs="Times New Roman" w:eastAsia="Times New Roman"/>
          <w:sz w:val="73"/>
          <w:szCs w:val="73"/>
          <w:color w:val="080A0C"/>
          <w:spacing w:val="0"/>
          <w:w w:val="100"/>
          <w:position w:val="-10"/>
        </w:rPr>
      </w:r>
      <w:r>
        <w:rPr>
          <w:rFonts w:ascii="Times New Roman" w:hAnsi="Times New Roman" w:cs="Times New Roman" w:eastAsia="Times New Roman"/>
          <w:sz w:val="73"/>
          <w:szCs w:val="73"/>
          <w:color w:val="000000"/>
          <w:spacing w:val="0"/>
          <w:w w:val="100"/>
          <w:position w:val="0"/>
        </w:rPr>
      </w:r>
    </w:p>
    <w:p>
      <w:pPr>
        <w:spacing w:before="0" w:after="0" w:line="423" w:lineRule="exact"/>
        <w:ind w:left="2485" w:right="-20"/>
        <w:jc w:val="left"/>
        <w:tabs>
          <w:tab w:pos="3120" w:val="left"/>
          <w:tab w:pos="3440" w:val="left"/>
        </w:tabs>
        <w:rPr>
          <w:rFonts w:ascii="Arial" w:hAnsi="Arial" w:cs="Arial" w:eastAsia="Arial"/>
          <w:sz w:val="60"/>
          <w:szCs w:val="60"/>
        </w:rPr>
      </w:pPr>
      <w:rPr/>
      <w:r>
        <w:rPr/>
        <w:pict>
          <v:group style="position:absolute;margin-left:124.235146pt;margin-top:17.275778pt;width:82.902612pt;height:1.069470pt;mso-position-horizontal-relative:page;mso-position-vertical-relative:paragraph;z-index:-2374" coordorigin="2485,346" coordsize="1658,21">
            <v:group style="position:absolute;left:2508;top:357;width:1625;height:2" coordorigin="2508,357" coordsize="1625,2">
              <v:shape style="position:absolute;left:2508;top:357;width:1625;height:2" coordorigin="2508,357" coordsize="1625,0" path="m2508,357l4133,357e" filled="f" stroked="t" strokeweight=".950173pt" strokecolor="#1C1C1C">
                <v:path arrowok="t"/>
              </v:shape>
            </v:group>
            <v:group style="position:absolute;left:2494;top:355;width:1097;height:2" coordorigin="2494,355" coordsize="1097,2">
              <v:shape style="position:absolute;left:2494;top:355;width:1097;height:2" coordorigin="2494,355" coordsize="1097,0" path="m2494,355l3592,355e" filled="f" stroked="t" strokeweight=".950173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45"/>
          <w:szCs w:val="45"/>
          <w:color w:val="080A0C"/>
          <w:spacing w:val="0"/>
          <w:w w:val="60"/>
        </w:rPr>
        <w:t>K</w:t>
      </w:r>
      <w:r>
        <w:rPr>
          <w:rFonts w:ascii="Arial" w:hAnsi="Arial" w:cs="Arial" w:eastAsia="Arial"/>
          <w:sz w:val="45"/>
          <w:szCs w:val="45"/>
          <w:color w:val="080A0C"/>
          <w:spacing w:val="10"/>
          <w:w w:val="60"/>
        </w:rPr>
        <w:t> </w:t>
      </w:r>
      <w:r>
        <w:rPr>
          <w:rFonts w:ascii="Arial" w:hAnsi="Arial" w:cs="Arial" w:eastAsia="Arial"/>
          <w:sz w:val="43"/>
          <w:szCs w:val="43"/>
          <w:color w:val="181A1C"/>
          <w:spacing w:val="0"/>
          <w:w w:val="60"/>
        </w:rPr>
        <w:t>J</w:t>
      </w:r>
      <w:r>
        <w:rPr>
          <w:rFonts w:ascii="Arial" w:hAnsi="Arial" w:cs="Arial" w:eastAsia="Arial"/>
          <w:sz w:val="43"/>
          <w:szCs w:val="43"/>
          <w:color w:val="181A1C"/>
          <w:spacing w:val="-44"/>
          <w:w w:val="60"/>
        </w:rPr>
        <w:t> </w:t>
      </w:r>
      <w:r>
        <w:rPr>
          <w:rFonts w:ascii="Arial" w:hAnsi="Arial" w:cs="Arial" w:eastAsia="Arial"/>
          <w:sz w:val="43"/>
          <w:szCs w:val="43"/>
          <w:color w:val="181A1C"/>
          <w:spacing w:val="0"/>
          <w:w w:val="100"/>
        </w:rPr>
        <w:tab/>
      </w:r>
      <w:r>
        <w:rPr>
          <w:rFonts w:ascii="Arial" w:hAnsi="Arial" w:cs="Arial" w:eastAsia="Arial"/>
          <w:sz w:val="43"/>
          <w:szCs w:val="43"/>
          <w:color w:val="181A1C"/>
          <w:spacing w:val="0"/>
          <w:w w:val="100"/>
        </w:rPr>
      </w:r>
      <w:r>
        <w:rPr>
          <w:rFonts w:ascii="Arial" w:hAnsi="Arial" w:cs="Arial" w:eastAsia="Arial"/>
          <w:sz w:val="45"/>
          <w:szCs w:val="45"/>
          <w:color w:val="181A1C"/>
          <w:spacing w:val="0"/>
          <w:w w:val="60"/>
        </w:rPr>
        <w:t>I</w:t>
      </w:r>
      <w:r>
        <w:rPr>
          <w:rFonts w:ascii="Arial" w:hAnsi="Arial" w:cs="Arial" w:eastAsia="Arial"/>
          <w:sz w:val="45"/>
          <w:szCs w:val="45"/>
          <w:color w:val="181A1C"/>
          <w:spacing w:val="0"/>
          <w:w w:val="100"/>
        </w:rPr>
        <w:tab/>
      </w:r>
      <w:r>
        <w:rPr>
          <w:rFonts w:ascii="Arial" w:hAnsi="Arial" w:cs="Arial" w:eastAsia="Arial"/>
          <w:sz w:val="45"/>
          <w:szCs w:val="45"/>
          <w:color w:val="181A1C"/>
          <w:spacing w:val="0"/>
          <w:w w:val="100"/>
        </w:rPr>
      </w:r>
      <w:r>
        <w:rPr>
          <w:rFonts w:ascii="Arial" w:hAnsi="Arial" w:cs="Arial" w:eastAsia="Arial"/>
          <w:sz w:val="60"/>
          <w:szCs w:val="60"/>
          <w:color w:val="181A1C"/>
          <w:spacing w:val="0"/>
          <w:w w:val="81"/>
        </w:rPr>
        <w:t>r</w:t>
      </w:r>
      <w:r>
        <w:rPr>
          <w:rFonts w:ascii="Arial" w:hAnsi="Arial" w:cs="Arial" w:eastAsia="Arial"/>
          <w:sz w:val="60"/>
          <w:szCs w:val="60"/>
          <w:color w:val="000000"/>
          <w:spacing w:val="0"/>
          <w:w w:val="100"/>
        </w:rPr>
      </w:r>
    </w:p>
    <w:p>
      <w:pPr>
        <w:spacing w:before="0" w:after="0" w:line="541" w:lineRule="exact"/>
        <w:ind w:left="1611" w:right="-20"/>
        <w:jc w:val="left"/>
        <w:tabs>
          <w:tab w:pos="2160" w:val="left"/>
          <w:tab w:pos="2720" w:val="left"/>
          <w:tab w:pos="4780" w:val="left"/>
        </w:tabs>
        <w:rPr>
          <w:rFonts w:ascii="Arial" w:hAnsi="Arial" w:cs="Arial" w:eastAsia="Arial"/>
          <w:sz w:val="72"/>
          <w:szCs w:val="72"/>
        </w:rPr>
      </w:pPr>
      <w:rPr/>
      <w:r>
        <w:rPr/>
        <w:pict>
          <v:group style="position:absolute;margin-left:108.557289pt;margin-top:12.242022pt;width:114.970958pt;height:.1pt;mso-position-horizontal-relative:page;mso-position-vertical-relative:paragraph;z-index:-2373" coordorigin="2171,245" coordsize="2299,2">
            <v:shape style="position:absolute;left:2171;top:245;width:2299;height:2" coordorigin="2171,245" coordsize="2299,0" path="m2171,245l4471,245e" filled="f" stroked="t" strokeweight=".950173pt" strokecolor="#181C23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080A0C"/>
          <w:w w:val="117"/>
          <w:position w:val="-9"/>
        </w:rPr>
        <w:t>89.</w:t>
      </w:r>
      <w:r>
        <w:rPr>
          <w:rFonts w:ascii="Times New Roman" w:hAnsi="Times New Roman" w:cs="Times New Roman" w:eastAsia="Times New Roman"/>
          <w:sz w:val="24"/>
          <w:szCs w:val="24"/>
          <w:color w:val="080A0C"/>
          <w:w w:val="100"/>
          <w:position w:val="-9"/>
        </w:rPr>
        <w:tab/>
      </w:r>
      <w:r>
        <w:rPr>
          <w:rFonts w:ascii="Times New Roman" w:hAnsi="Times New Roman" w:cs="Times New Roman" w:eastAsia="Times New Roman"/>
          <w:sz w:val="24"/>
          <w:szCs w:val="24"/>
          <w:color w:val="080A0C"/>
          <w:w w:val="100"/>
          <w:position w:val="-9"/>
        </w:rPr>
      </w:r>
      <w:r>
        <w:rPr>
          <w:rFonts w:ascii="Arial" w:hAnsi="Arial" w:cs="Arial" w:eastAsia="Arial"/>
          <w:sz w:val="25"/>
          <w:szCs w:val="25"/>
          <w:color w:val="080A0C"/>
          <w:w w:val="99"/>
          <w:position w:val="-11"/>
        </w:rPr>
      </w:r>
      <w:r>
        <w:rPr>
          <w:rFonts w:ascii="Arial" w:hAnsi="Arial" w:cs="Arial" w:eastAsia="Arial"/>
          <w:sz w:val="25"/>
          <w:szCs w:val="25"/>
          <w:color w:val="080A0C"/>
          <w:w w:val="99"/>
          <w:u w:val="single" w:color="1C1F23"/>
          <w:position w:val="-11"/>
        </w:rPr>
        <w:t> </w:t>
      </w:r>
      <w:r>
        <w:rPr>
          <w:rFonts w:ascii="Arial" w:hAnsi="Arial" w:cs="Arial" w:eastAsia="Arial"/>
          <w:sz w:val="25"/>
          <w:szCs w:val="25"/>
          <w:color w:val="080A0C"/>
          <w:w w:val="100"/>
          <w:u w:val="single" w:color="1C1F23"/>
          <w:position w:val="-11"/>
        </w:rPr>
        <w:tab/>
      </w:r>
      <w:r>
        <w:rPr>
          <w:rFonts w:ascii="Arial" w:hAnsi="Arial" w:cs="Arial" w:eastAsia="Arial"/>
          <w:sz w:val="25"/>
          <w:szCs w:val="25"/>
          <w:color w:val="080A0C"/>
          <w:w w:val="100"/>
          <w:u w:val="single" w:color="1C1F23"/>
          <w:position w:val="-11"/>
        </w:rPr>
      </w:r>
      <w:r>
        <w:rPr>
          <w:rFonts w:ascii="Arial" w:hAnsi="Arial" w:cs="Arial" w:eastAsia="Arial"/>
          <w:sz w:val="25"/>
          <w:szCs w:val="25"/>
          <w:color w:val="080A0C"/>
          <w:w w:val="112"/>
          <w:u w:val="single" w:color="1C1F23"/>
          <w:position w:val="-11"/>
        </w:rPr>
        <w:t>SCALUPA</w:t>
      </w:r>
      <w:r>
        <w:rPr>
          <w:rFonts w:ascii="Arial" w:hAnsi="Arial" w:cs="Arial" w:eastAsia="Arial"/>
          <w:sz w:val="25"/>
          <w:szCs w:val="25"/>
          <w:color w:val="080A0C"/>
          <w:w w:val="112"/>
          <w:u w:val="single" w:color="1C1F23"/>
          <w:position w:val="-11"/>
        </w:rPr>
      </w:r>
      <w:r>
        <w:rPr>
          <w:rFonts w:ascii="Arial" w:hAnsi="Arial" w:cs="Arial" w:eastAsia="Arial"/>
          <w:sz w:val="25"/>
          <w:szCs w:val="25"/>
          <w:color w:val="080A0C"/>
          <w:w w:val="99"/>
          <w:u w:val="single" w:color="1C1F23"/>
          <w:position w:val="-11"/>
        </w:rPr>
        <w:t> </w:t>
      </w:r>
      <w:r>
        <w:rPr>
          <w:rFonts w:ascii="Arial" w:hAnsi="Arial" w:cs="Arial" w:eastAsia="Arial"/>
          <w:sz w:val="25"/>
          <w:szCs w:val="25"/>
          <w:color w:val="080A0C"/>
          <w:w w:val="100"/>
          <w:u w:val="single" w:color="1C1F23"/>
          <w:position w:val="-11"/>
        </w:rPr>
        <w:t>  </w:t>
      </w:r>
      <w:r>
        <w:rPr>
          <w:rFonts w:ascii="Arial" w:hAnsi="Arial" w:cs="Arial" w:eastAsia="Arial"/>
          <w:sz w:val="25"/>
          <w:szCs w:val="25"/>
          <w:color w:val="080A0C"/>
          <w:spacing w:val="-28"/>
          <w:w w:val="100"/>
          <w:u w:val="single" w:color="1C1F23"/>
          <w:position w:val="-11"/>
        </w:rPr>
        <w:t> </w:t>
      </w:r>
      <w:r>
        <w:rPr>
          <w:rFonts w:ascii="Arial" w:hAnsi="Arial" w:cs="Arial" w:eastAsia="Arial"/>
          <w:sz w:val="25"/>
          <w:szCs w:val="25"/>
          <w:color w:val="080A0C"/>
          <w:spacing w:val="-28"/>
          <w:w w:val="100"/>
          <w:u w:val="single" w:color="1C1F23"/>
          <w:position w:val="-11"/>
        </w:rPr>
      </w:r>
      <w:r>
        <w:rPr>
          <w:rFonts w:ascii="Arial" w:hAnsi="Arial" w:cs="Arial" w:eastAsia="Arial"/>
          <w:sz w:val="25"/>
          <w:szCs w:val="25"/>
          <w:color w:val="080A0C"/>
          <w:spacing w:val="-28"/>
          <w:w w:val="100"/>
          <w:u w:val="single" w:color="1C1F23"/>
          <w:position w:val="-11"/>
        </w:rPr>
      </w:r>
      <w:r>
        <w:rPr>
          <w:rFonts w:ascii="Arial" w:hAnsi="Arial" w:cs="Arial" w:eastAsia="Arial"/>
          <w:sz w:val="72"/>
          <w:szCs w:val="72"/>
          <w:color w:val="080A0C"/>
          <w:spacing w:val="0"/>
          <w:w w:val="119"/>
          <w:u w:val="single" w:color="1C1F23"/>
          <w:position w:val="-11"/>
        </w:rPr>
        <w:t>j</w:t>
      </w:r>
      <w:r>
        <w:rPr>
          <w:rFonts w:ascii="Arial" w:hAnsi="Arial" w:cs="Arial" w:eastAsia="Arial"/>
          <w:sz w:val="72"/>
          <w:szCs w:val="72"/>
          <w:color w:val="080A0C"/>
          <w:spacing w:val="0"/>
          <w:w w:val="119"/>
          <w:u w:val="single" w:color="1C1F23"/>
          <w:position w:val="-11"/>
        </w:rPr>
      </w:r>
      <w:r>
        <w:rPr>
          <w:rFonts w:ascii="Arial" w:hAnsi="Arial" w:cs="Arial" w:eastAsia="Arial"/>
          <w:sz w:val="72"/>
          <w:szCs w:val="72"/>
          <w:color w:val="080A0C"/>
          <w:spacing w:val="0"/>
          <w:w w:val="99"/>
          <w:u w:val="single" w:color="1C1F23"/>
          <w:position w:val="-11"/>
        </w:rPr>
        <w:t> </w:t>
      </w:r>
      <w:r>
        <w:rPr>
          <w:rFonts w:ascii="Arial" w:hAnsi="Arial" w:cs="Arial" w:eastAsia="Arial"/>
          <w:sz w:val="72"/>
          <w:szCs w:val="72"/>
          <w:color w:val="080A0C"/>
          <w:spacing w:val="0"/>
          <w:w w:val="100"/>
          <w:u w:val="single" w:color="1C1F23"/>
          <w:position w:val="-11"/>
        </w:rPr>
        <w:tab/>
      </w:r>
      <w:r>
        <w:rPr>
          <w:rFonts w:ascii="Arial" w:hAnsi="Arial" w:cs="Arial" w:eastAsia="Arial"/>
          <w:sz w:val="72"/>
          <w:szCs w:val="72"/>
          <w:color w:val="080A0C"/>
          <w:spacing w:val="0"/>
          <w:w w:val="100"/>
          <w:u w:val="single" w:color="1C1F23"/>
          <w:position w:val="-11"/>
        </w:rPr>
      </w:r>
      <w:r>
        <w:rPr>
          <w:rFonts w:ascii="Arial" w:hAnsi="Arial" w:cs="Arial" w:eastAsia="Arial"/>
          <w:sz w:val="72"/>
          <w:szCs w:val="72"/>
          <w:color w:val="080A0C"/>
          <w:spacing w:val="0"/>
          <w:w w:val="100"/>
          <w:position w:val="-11"/>
        </w:rPr>
      </w:r>
      <w:r>
        <w:rPr>
          <w:rFonts w:ascii="Arial" w:hAnsi="Arial" w:cs="Arial" w:eastAsia="Arial"/>
          <w:sz w:val="72"/>
          <w:szCs w:val="72"/>
          <w:color w:val="000000"/>
          <w:spacing w:val="0"/>
          <w:w w:val="100"/>
          <w:position w:val="0"/>
        </w:rPr>
      </w:r>
    </w:p>
    <w:p>
      <w:pPr>
        <w:spacing w:before="0" w:after="0" w:line="463" w:lineRule="exact"/>
        <w:ind w:left="2489" w:right="-20"/>
        <w:jc w:val="left"/>
        <w:tabs>
          <w:tab w:pos="4780" w:val="left"/>
        </w:tabs>
        <w:rPr>
          <w:rFonts w:ascii="Arial" w:hAnsi="Arial" w:cs="Arial" w:eastAsia="Arial"/>
          <w:sz w:val="60"/>
          <w:szCs w:val="60"/>
        </w:rPr>
      </w:pPr>
      <w:rPr/>
      <w:r>
        <w:rPr>
          <w:rFonts w:ascii="Arial" w:hAnsi="Arial" w:cs="Arial" w:eastAsia="Arial"/>
          <w:sz w:val="44"/>
          <w:szCs w:val="44"/>
          <w:color w:val="080A0C"/>
          <w:w w:val="90"/>
          <w:position w:val="3"/>
        </w:rPr>
      </w:r>
      <w:r>
        <w:rPr>
          <w:rFonts w:ascii="Arial" w:hAnsi="Arial" w:cs="Arial" w:eastAsia="Arial"/>
          <w:sz w:val="44"/>
          <w:szCs w:val="44"/>
          <w:color w:val="080A0C"/>
          <w:w w:val="90"/>
          <w:u w:val="single" w:color="1C1C1F"/>
          <w:position w:val="3"/>
        </w:rPr>
        <w:t>I</w:t>
      </w:r>
      <w:r>
        <w:rPr>
          <w:rFonts w:ascii="Arial" w:hAnsi="Arial" w:cs="Arial" w:eastAsia="Arial"/>
          <w:sz w:val="44"/>
          <w:szCs w:val="44"/>
          <w:color w:val="080A0C"/>
          <w:w w:val="90"/>
          <w:u w:val="single" w:color="1C1C1F"/>
          <w:position w:val="3"/>
        </w:rPr>
      </w:r>
      <w:r>
        <w:rPr>
          <w:rFonts w:ascii="Arial" w:hAnsi="Arial" w:cs="Arial" w:eastAsia="Arial"/>
          <w:sz w:val="44"/>
          <w:szCs w:val="44"/>
          <w:color w:val="080A0C"/>
          <w:w w:val="99"/>
          <w:u w:val="single" w:color="1C1C1F"/>
          <w:position w:val="3"/>
        </w:rPr>
        <w:t> </w:t>
      </w:r>
      <w:r>
        <w:rPr>
          <w:rFonts w:ascii="Arial" w:hAnsi="Arial" w:cs="Arial" w:eastAsia="Arial"/>
          <w:sz w:val="44"/>
          <w:szCs w:val="44"/>
          <w:color w:val="080A0C"/>
          <w:spacing w:val="-11"/>
          <w:w w:val="100"/>
          <w:u w:val="single" w:color="1C1C1F"/>
          <w:position w:val="3"/>
        </w:rPr>
        <w:t> </w:t>
      </w:r>
      <w:r>
        <w:rPr>
          <w:rFonts w:ascii="Arial" w:hAnsi="Arial" w:cs="Arial" w:eastAsia="Arial"/>
          <w:sz w:val="44"/>
          <w:szCs w:val="44"/>
          <w:color w:val="080A0C"/>
          <w:spacing w:val="-11"/>
          <w:w w:val="100"/>
          <w:u w:val="single" w:color="1C1C1F"/>
          <w:position w:val="3"/>
        </w:rPr>
      </w:r>
      <w:r>
        <w:rPr>
          <w:rFonts w:ascii="Arial" w:hAnsi="Arial" w:cs="Arial" w:eastAsia="Arial"/>
          <w:sz w:val="44"/>
          <w:szCs w:val="44"/>
          <w:color w:val="080A0C"/>
          <w:spacing w:val="-11"/>
          <w:w w:val="100"/>
          <w:u w:val="single" w:color="1C1C1F"/>
          <w:position w:val="3"/>
        </w:rPr>
      </w:r>
      <w:r>
        <w:rPr>
          <w:rFonts w:ascii="Times New Roman" w:hAnsi="Times New Roman" w:cs="Times New Roman" w:eastAsia="Times New Roman"/>
          <w:sz w:val="42"/>
          <w:szCs w:val="42"/>
          <w:color w:val="080A0C"/>
          <w:spacing w:val="0"/>
          <w:w w:val="127"/>
          <w:u w:val="single" w:color="1C1C1F"/>
          <w:position w:val="3"/>
        </w:rPr>
        <w:t>[</w:t>
      </w:r>
      <w:r>
        <w:rPr>
          <w:rFonts w:ascii="Times New Roman" w:hAnsi="Times New Roman" w:cs="Times New Roman" w:eastAsia="Times New Roman"/>
          <w:sz w:val="42"/>
          <w:szCs w:val="42"/>
          <w:color w:val="080A0C"/>
          <w:spacing w:val="0"/>
          <w:w w:val="127"/>
          <w:u w:val="single" w:color="1C1C1F"/>
          <w:position w:val="3"/>
        </w:rPr>
      </w:r>
      <w:r>
        <w:rPr>
          <w:rFonts w:ascii="Times New Roman" w:hAnsi="Times New Roman" w:cs="Times New Roman" w:eastAsia="Times New Roman"/>
          <w:sz w:val="42"/>
          <w:szCs w:val="42"/>
          <w:color w:val="080A0C"/>
          <w:spacing w:val="0"/>
          <w:w w:val="127"/>
          <w:u w:val="single" w:color="1C1C1F"/>
          <w:position w:val="3"/>
        </w:rPr>
        <w:t>J</w:t>
      </w:r>
      <w:r>
        <w:rPr>
          <w:rFonts w:ascii="Times New Roman" w:hAnsi="Times New Roman" w:cs="Times New Roman" w:eastAsia="Times New Roman"/>
          <w:sz w:val="42"/>
          <w:szCs w:val="42"/>
          <w:color w:val="080A0C"/>
          <w:spacing w:val="0"/>
          <w:w w:val="127"/>
          <w:u w:val="single" w:color="1C1C1F"/>
          <w:position w:val="3"/>
        </w:rPr>
      </w:r>
      <w:r>
        <w:rPr>
          <w:rFonts w:ascii="Times New Roman" w:hAnsi="Times New Roman" w:cs="Times New Roman" w:eastAsia="Times New Roman"/>
          <w:sz w:val="42"/>
          <w:szCs w:val="42"/>
          <w:color w:val="080A0C"/>
          <w:spacing w:val="0"/>
          <w:w w:val="100"/>
          <w:u w:val="single" w:color="1C1C1F"/>
          <w:position w:val="3"/>
        </w:rPr>
        <w:t> </w:t>
      </w:r>
      <w:r>
        <w:rPr>
          <w:rFonts w:ascii="Times New Roman" w:hAnsi="Times New Roman" w:cs="Times New Roman" w:eastAsia="Times New Roman"/>
          <w:sz w:val="42"/>
          <w:szCs w:val="42"/>
          <w:color w:val="080A0C"/>
          <w:spacing w:val="32"/>
          <w:w w:val="100"/>
          <w:u w:val="single" w:color="1C1C1F"/>
          <w:position w:val="3"/>
        </w:rPr>
        <w:t> </w:t>
      </w:r>
      <w:r>
        <w:rPr>
          <w:rFonts w:ascii="Times New Roman" w:hAnsi="Times New Roman" w:cs="Times New Roman" w:eastAsia="Times New Roman"/>
          <w:sz w:val="42"/>
          <w:szCs w:val="42"/>
          <w:color w:val="080A0C"/>
          <w:spacing w:val="32"/>
          <w:w w:val="100"/>
          <w:u w:val="single" w:color="1C1C1F"/>
          <w:position w:val="3"/>
        </w:rPr>
      </w:r>
      <w:r>
        <w:rPr>
          <w:rFonts w:ascii="Times New Roman" w:hAnsi="Times New Roman" w:cs="Times New Roman" w:eastAsia="Times New Roman"/>
          <w:sz w:val="42"/>
          <w:szCs w:val="42"/>
          <w:color w:val="080A0C"/>
          <w:spacing w:val="32"/>
          <w:w w:val="100"/>
          <w:u w:val="single" w:color="1C1C1F"/>
          <w:position w:val="3"/>
        </w:rPr>
      </w:r>
      <w:r>
        <w:rPr>
          <w:rFonts w:ascii="Arial" w:hAnsi="Arial" w:cs="Arial" w:eastAsia="Arial"/>
          <w:sz w:val="44"/>
          <w:szCs w:val="44"/>
          <w:color w:val="080A0C"/>
          <w:spacing w:val="0"/>
          <w:w w:val="67"/>
          <w:u w:val="single" w:color="1C1C1F"/>
          <w:position w:val="3"/>
        </w:rPr>
        <w:t>I</w:t>
      </w:r>
      <w:r>
        <w:rPr>
          <w:rFonts w:ascii="Arial" w:hAnsi="Arial" w:cs="Arial" w:eastAsia="Arial"/>
          <w:sz w:val="44"/>
          <w:szCs w:val="44"/>
          <w:color w:val="080A0C"/>
          <w:spacing w:val="0"/>
          <w:w w:val="67"/>
          <w:u w:val="single" w:color="1C1C1F"/>
          <w:position w:val="3"/>
        </w:rPr>
      </w:r>
      <w:r>
        <w:rPr>
          <w:rFonts w:ascii="Arial" w:hAnsi="Arial" w:cs="Arial" w:eastAsia="Arial"/>
          <w:sz w:val="44"/>
          <w:szCs w:val="44"/>
          <w:color w:val="080A0C"/>
          <w:spacing w:val="0"/>
          <w:w w:val="99"/>
          <w:u w:val="single" w:color="1C1C1F"/>
          <w:position w:val="3"/>
        </w:rPr>
        <w:t> </w:t>
      </w:r>
      <w:r>
        <w:rPr>
          <w:rFonts w:ascii="Arial" w:hAnsi="Arial" w:cs="Arial" w:eastAsia="Arial"/>
          <w:sz w:val="44"/>
          <w:szCs w:val="44"/>
          <w:color w:val="080A0C"/>
          <w:spacing w:val="-4"/>
          <w:w w:val="100"/>
          <w:u w:val="single" w:color="1C1C1F"/>
          <w:position w:val="3"/>
        </w:rPr>
        <w:t> </w:t>
      </w:r>
      <w:r>
        <w:rPr>
          <w:rFonts w:ascii="Arial" w:hAnsi="Arial" w:cs="Arial" w:eastAsia="Arial"/>
          <w:sz w:val="44"/>
          <w:szCs w:val="44"/>
          <w:color w:val="080A0C"/>
          <w:spacing w:val="-4"/>
          <w:w w:val="100"/>
          <w:u w:val="single" w:color="1C1C1F"/>
          <w:position w:val="3"/>
        </w:rPr>
      </w:r>
      <w:r>
        <w:rPr>
          <w:rFonts w:ascii="Arial" w:hAnsi="Arial" w:cs="Arial" w:eastAsia="Arial"/>
          <w:sz w:val="44"/>
          <w:szCs w:val="44"/>
          <w:color w:val="080A0C"/>
          <w:spacing w:val="0"/>
          <w:w w:val="56"/>
          <w:u w:val="single" w:color="1C1C1F"/>
          <w:position w:val="3"/>
        </w:rPr>
        <w:t>I</w:t>
      </w:r>
      <w:r>
        <w:rPr>
          <w:rFonts w:ascii="Arial" w:hAnsi="Arial" w:cs="Arial" w:eastAsia="Arial"/>
          <w:sz w:val="44"/>
          <w:szCs w:val="44"/>
          <w:color w:val="080A0C"/>
          <w:spacing w:val="0"/>
          <w:w w:val="56"/>
          <w:u w:val="single" w:color="1C1C1F"/>
          <w:position w:val="3"/>
        </w:rPr>
      </w:r>
      <w:r>
        <w:rPr>
          <w:rFonts w:ascii="Arial" w:hAnsi="Arial" w:cs="Arial" w:eastAsia="Arial"/>
          <w:sz w:val="44"/>
          <w:szCs w:val="44"/>
          <w:color w:val="080A0C"/>
          <w:spacing w:val="0"/>
          <w:w w:val="99"/>
          <w:u w:val="single" w:color="1C1C1F"/>
          <w:position w:val="3"/>
        </w:rPr>
        <w:t> </w:t>
      </w:r>
      <w:r>
        <w:rPr>
          <w:rFonts w:ascii="Arial" w:hAnsi="Arial" w:cs="Arial" w:eastAsia="Arial"/>
          <w:sz w:val="44"/>
          <w:szCs w:val="44"/>
          <w:color w:val="080A0C"/>
          <w:spacing w:val="-6"/>
          <w:w w:val="100"/>
          <w:u w:val="single" w:color="1C1C1F"/>
          <w:position w:val="3"/>
        </w:rPr>
        <w:t> </w:t>
      </w:r>
      <w:r>
        <w:rPr>
          <w:rFonts w:ascii="Arial" w:hAnsi="Arial" w:cs="Arial" w:eastAsia="Arial"/>
          <w:sz w:val="44"/>
          <w:szCs w:val="44"/>
          <w:color w:val="080A0C"/>
          <w:spacing w:val="-6"/>
          <w:w w:val="100"/>
          <w:u w:val="single" w:color="1C1C1F"/>
          <w:position w:val="3"/>
        </w:rPr>
      </w:r>
      <w:r>
        <w:rPr>
          <w:rFonts w:ascii="Arial" w:hAnsi="Arial" w:cs="Arial" w:eastAsia="Arial"/>
          <w:sz w:val="44"/>
          <w:szCs w:val="44"/>
          <w:color w:val="080A0C"/>
          <w:spacing w:val="-6"/>
          <w:w w:val="100"/>
          <w:u w:val="single" w:color="1C1C1F"/>
          <w:position w:val="3"/>
        </w:rPr>
      </w:r>
      <w:r>
        <w:rPr>
          <w:rFonts w:ascii="Arial" w:hAnsi="Arial" w:cs="Arial" w:eastAsia="Arial"/>
          <w:sz w:val="60"/>
          <w:szCs w:val="60"/>
          <w:color w:val="080A0C"/>
          <w:spacing w:val="0"/>
          <w:w w:val="84"/>
          <w:u w:val="single" w:color="1C1C1F"/>
          <w:position w:val="3"/>
        </w:rPr>
        <w:t>r</w:t>
      </w:r>
      <w:r>
        <w:rPr>
          <w:rFonts w:ascii="Arial" w:hAnsi="Arial" w:cs="Arial" w:eastAsia="Arial"/>
          <w:sz w:val="60"/>
          <w:szCs w:val="60"/>
          <w:color w:val="080A0C"/>
          <w:spacing w:val="0"/>
          <w:w w:val="84"/>
          <w:u w:val="single" w:color="1C1C1F"/>
          <w:position w:val="3"/>
        </w:rPr>
      </w:r>
      <w:r>
        <w:rPr>
          <w:rFonts w:ascii="Arial" w:hAnsi="Arial" w:cs="Arial" w:eastAsia="Arial"/>
          <w:sz w:val="60"/>
          <w:szCs w:val="60"/>
          <w:color w:val="080A0C"/>
          <w:spacing w:val="0"/>
          <w:w w:val="99"/>
          <w:u w:val="single" w:color="1C1C1F"/>
          <w:position w:val="3"/>
        </w:rPr>
        <w:t> </w:t>
      </w:r>
      <w:r>
        <w:rPr>
          <w:rFonts w:ascii="Arial" w:hAnsi="Arial" w:cs="Arial" w:eastAsia="Arial"/>
          <w:sz w:val="60"/>
          <w:szCs w:val="60"/>
          <w:color w:val="080A0C"/>
          <w:spacing w:val="0"/>
          <w:w w:val="100"/>
          <w:u w:val="single" w:color="1C1C1F"/>
          <w:position w:val="3"/>
        </w:rPr>
        <w:tab/>
      </w:r>
      <w:r>
        <w:rPr>
          <w:rFonts w:ascii="Arial" w:hAnsi="Arial" w:cs="Arial" w:eastAsia="Arial"/>
          <w:sz w:val="60"/>
          <w:szCs w:val="60"/>
          <w:color w:val="080A0C"/>
          <w:spacing w:val="0"/>
          <w:w w:val="100"/>
          <w:u w:val="single" w:color="1C1C1F"/>
          <w:position w:val="3"/>
        </w:rPr>
      </w:r>
      <w:r>
        <w:rPr>
          <w:rFonts w:ascii="Arial" w:hAnsi="Arial" w:cs="Arial" w:eastAsia="Arial"/>
          <w:sz w:val="60"/>
          <w:szCs w:val="60"/>
          <w:color w:val="080A0C"/>
          <w:spacing w:val="0"/>
          <w:w w:val="100"/>
          <w:position w:val="3"/>
        </w:rPr>
      </w:r>
      <w:r>
        <w:rPr>
          <w:rFonts w:ascii="Arial" w:hAnsi="Arial" w:cs="Arial" w:eastAsia="Arial"/>
          <w:sz w:val="60"/>
          <w:szCs w:val="60"/>
          <w:color w:val="000000"/>
          <w:spacing w:val="0"/>
          <w:w w:val="100"/>
          <w:position w:val="0"/>
        </w:rPr>
      </w:r>
    </w:p>
    <w:p>
      <w:pPr>
        <w:spacing w:before="15" w:after="0" w:line="240" w:lineRule="auto"/>
        <w:ind w:left="1615" w:right="-20"/>
        <w:jc w:val="left"/>
        <w:tabs>
          <w:tab w:pos="2160" w:val="left"/>
          <w:tab w:pos="2760" w:val="left"/>
          <w:tab w:pos="4740" w:val="left"/>
        </w:tabs>
        <w:rPr>
          <w:rFonts w:ascii="Times New Roman" w:hAnsi="Times New Roman" w:cs="Times New Roman" w:eastAsia="Times New Roman"/>
          <w:sz w:val="93"/>
          <w:szCs w:val="93"/>
        </w:rPr>
      </w:pPr>
      <w:rPr/>
      <w:r>
        <w:rPr/>
        <w:pict>
          <v:group style="position:absolute;margin-left:108.319748pt;margin-top:11.277998pt;width:130.886359pt;height:.1pt;mso-position-horizontal-relative:page;mso-position-vertical-relative:paragraph;z-index:-2372" coordorigin="2166,226" coordsize="2618,2">
            <v:shape style="position:absolute;left:2166;top:226;width:2618;height:2" coordorigin="2166,226" coordsize="2618,0" path="m2166,226l4784,226e" filled="f" stroked="t" strokeweight=".71263pt" strokecolor="#1F1F1F">
              <v:path arrowok="t"/>
            </v:shape>
          </v:group>
          <w10:wrap type="none"/>
        </w:pict>
      </w:r>
      <w:r>
        <w:rPr/>
        <w:pict>
          <v:group style="position:absolute;margin-left:123.87883pt;margin-top:43.252335pt;width:132.786706pt;height:1.307015pt;mso-position-horizontal-relative:page;mso-position-vertical-relative:paragraph;z-index:-2371" coordorigin="2478,865" coordsize="2656,26">
            <v:group style="position:absolute;left:2489;top:879;width:2632;height:2" coordorigin="2489,879" coordsize="2632,2">
              <v:shape style="position:absolute;left:2489;top:879;width:2632;height:2" coordorigin="2489,879" coordsize="2632,0" path="m2489,879l5121,879e" filled="f" stroked="t" strokeweight="1.187717pt" strokecolor="#18181C">
                <v:path arrowok="t"/>
              </v:shape>
            </v:group>
            <v:group style="position:absolute;left:2822;top:877;width:1297;height:2" coordorigin="2822,877" coordsize="1297,2">
              <v:shape style="position:absolute;left:2822;top:877;width:1297;height:2" coordorigin="2822,877" coordsize="1297,0" path="m2822,877l4119,877e" filled="f" stroked="t" strokeweight="1.187717pt" strokecolor="#000000">
                <v:path arrowok="t"/>
              </v:shape>
            </v:group>
            <w10:wrap type="none"/>
          </v:group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1.100723pt;margin-top:25.017614pt;width:23.268601pt;height:22.5pt;mso-position-horizontal-relative:page;mso-position-vertical-relative:paragraph;z-index:-2366" type="#_x0000_t202" filled="f" stroked="f">
            <v:textbox inset="0,0,0,0">
              <w:txbxContent>
                <w:p>
                  <w:pPr>
                    <w:spacing w:before="0" w:after="0" w:line="450" w:lineRule="exact"/>
                    <w:ind w:right="-108"/>
                    <w:jc w:val="left"/>
                    <w:rPr>
                      <w:rFonts w:ascii="Arial" w:hAnsi="Arial" w:cs="Arial" w:eastAsia="Arial"/>
                      <w:sz w:val="45"/>
                      <w:szCs w:val="45"/>
                    </w:rPr>
                  </w:pPr>
                  <w:rPr/>
                  <w:r>
                    <w:rPr>
                      <w:rFonts w:ascii="Arial" w:hAnsi="Arial" w:cs="Arial" w:eastAsia="Arial"/>
                      <w:sz w:val="45"/>
                      <w:szCs w:val="45"/>
                      <w:color w:val="080A0C"/>
                      <w:spacing w:val="0"/>
                      <w:w w:val="100"/>
                    </w:rPr>
                    <w:t>11</w:t>
                  </w:r>
                  <w:r>
                    <w:rPr>
                      <w:rFonts w:ascii="Arial" w:hAnsi="Arial" w:cs="Arial" w:eastAsia="Arial"/>
                      <w:sz w:val="45"/>
                      <w:szCs w:val="45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80A0C"/>
          <w:spacing w:val="0"/>
          <w:w w:val="100"/>
        </w:rPr>
        <w:t>90.</w:t>
      </w:r>
      <w:r>
        <w:rPr>
          <w:rFonts w:ascii="Times New Roman" w:hAnsi="Times New Roman" w:cs="Times New Roman" w:eastAsia="Times New Roman"/>
          <w:sz w:val="24"/>
          <w:szCs w:val="24"/>
          <w:color w:val="080A0C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80A0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color w:val="080A0C"/>
          <w:spacing w:val="0"/>
          <w:w w:val="100"/>
        </w:rPr>
      </w:r>
      <w:r>
        <w:rPr>
          <w:rFonts w:ascii="Courier New" w:hAnsi="Courier New" w:cs="Courier New" w:eastAsia="Courier New"/>
          <w:sz w:val="28"/>
          <w:szCs w:val="28"/>
          <w:color w:val="080A0C"/>
          <w:spacing w:val="0"/>
          <w:w w:val="100"/>
          <w:position w:val="1"/>
        </w:rPr>
      </w:r>
      <w:r>
        <w:rPr>
          <w:rFonts w:ascii="Courier New" w:hAnsi="Courier New" w:cs="Courier New" w:eastAsia="Courier New"/>
          <w:sz w:val="28"/>
          <w:szCs w:val="28"/>
          <w:color w:val="080A0C"/>
          <w:spacing w:val="0"/>
          <w:w w:val="100"/>
          <w:u w:val="single" w:color="28282B"/>
          <w:position w:val="1"/>
        </w:rPr>
        <w:t> </w:t>
      </w:r>
      <w:r>
        <w:rPr>
          <w:rFonts w:ascii="Courier New" w:hAnsi="Courier New" w:cs="Courier New" w:eastAsia="Courier New"/>
          <w:sz w:val="28"/>
          <w:szCs w:val="28"/>
          <w:color w:val="080A0C"/>
          <w:spacing w:val="0"/>
          <w:w w:val="100"/>
          <w:u w:val="single" w:color="28282B"/>
          <w:position w:val="1"/>
        </w:rPr>
        <w:tab/>
      </w:r>
      <w:r>
        <w:rPr>
          <w:rFonts w:ascii="Courier New" w:hAnsi="Courier New" w:cs="Courier New" w:eastAsia="Courier New"/>
          <w:sz w:val="28"/>
          <w:szCs w:val="28"/>
          <w:color w:val="080A0C"/>
          <w:spacing w:val="0"/>
          <w:w w:val="100"/>
          <w:u w:val="single" w:color="28282B"/>
          <w:position w:val="1"/>
        </w:rPr>
      </w:r>
      <w:r>
        <w:rPr>
          <w:rFonts w:ascii="Courier New" w:hAnsi="Courier New" w:cs="Courier New" w:eastAsia="Courier New"/>
          <w:sz w:val="28"/>
          <w:szCs w:val="28"/>
          <w:color w:val="080A0C"/>
          <w:spacing w:val="0"/>
          <w:w w:val="115"/>
          <w:u w:val="single" w:color="28282B"/>
          <w:position w:val="1"/>
        </w:rPr>
        <w:t>IMD</w:t>
      </w:r>
      <w:r>
        <w:rPr>
          <w:rFonts w:ascii="Courier New" w:hAnsi="Courier New" w:cs="Courier New" w:eastAsia="Courier New"/>
          <w:sz w:val="28"/>
          <w:szCs w:val="28"/>
          <w:color w:val="080A0C"/>
          <w:spacing w:val="0"/>
          <w:w w:val="115"/>
          <w:u w:val="single" w:color="28282B"/>
          <w:position w:val="1"/>
        </w:rPr>
      </w:r>
      <w:r>
        <w:rPr>
          <w:rFonts w:ascii="Courier New" w:hAnsi="Courier New" w:cs="Courier New" w:eastAsia="Courier New"/>
          <w:sz w:val="28"/>
          <w:szCs w:val="28"/>
          <w:color w:val="080A0C"/>
          <w:spacing w:val="-89"/>
          <w:w w:val="115"/>
          <w:u w:val="single" w:color="28282B"/>
          <w:position w:val="1"/>
        </w:rPr>
        <w:t>B</w:t>
      </w:r>
      <w:r>
        <w:rPr>
          <w:rFonts w:ascii="Courier New" w:hAnsi="Courier New" w:cs="Courier New" w:eastAsia="Courier New"/>
          <w:sz w:val="28"/>
          <w:szCs w:val="28"/>
          <w:color w:val="080A0C"/>
          <w:spacing w:val="-89"/>
          <w:w w:val="115"/>
          <w:u w:val="single" w:color="28282B"/>
          <w:position w:val="1"/>
        </w:rPr>
      </w:r>
      <w:r>
        <w:rPr>
          <w:rFonts w:ascii="Courier New" w:hAnsi="Courier New" w:cs="Courier New" w:eastAsia="Courier New"/>
          <w:sz w:val="28"/>
          <w:szCs w:val="28"/>
          <w:color w:val="080A0C"/>
          <w:spacing w:val="-89"/>
          <w:w w:val="115"/>
          <w:position w:val="1"/>
        </w:rPr>
      </w:r>
      <w:r>
        <w:rPr>
          <w:rFonts w:ascii="Courier New" w:hAnsi="Courier New" w:cs="Courier New" w:eastAsia="Courier New"/>
          <w:sz w:val="28"/>
          <w:szCs w:val="28"/>
          <w:color w:val="080A0C"/>
          <w:spacing w:val="-89"/>
          <w:w w:val="115"/>
          <w:position w:val="1"/>
        </w:rPr>
      </w:r>
      <w:r>
        <w:rPr>
          <w:rFonts w:ascii="Times New Roman" w:hAnsi="Times New Roman" w:cs="Times New Roman" w:eastAsia="Times New Roman"/>
          <w:sz w:val="72"/>
          <w:szCs w:val="72"/>
          <w:color w:val="080A0C"/>
          <w:spacing w:val="-89"/>
          <w:w w:val="115"/>
          <w:i/>
          <w:position w:val="-38"/>
        </w:rPr>
      </w:r>
      <w:r>
        <w:rPr>
          <w:rFonts w:ascii="Times New Roman" w:hAnsi="Times New Roman" w:cs="Times New Roman" w:eastAsia="Times New Roman"/>
          <w:sz w:val="72"/>
          <w:szCs w:val="72"/>
          <w:color w:val="080A0C"/>
          <w:spacing w:val="-271"/>
          <w:w w:val="115"/>
          <w:i/>
          <w:strike/>
          <w:position w:val="-38"/>
        </w:rPr>
        <w:t>e</w:t>
      </w:r>
      <w:r>
        <w:rPr>
          <w:rFonts w:ascii="Times New Roman" w:hAnsi="Times New Roman" w:cs="Times New Roman" w:eastAsia="Times New Roman"/>
          <w:sz w:val="72"/>
          <w:szCs w:val="72"/>
          <w:color w:val="080A0C"/>
          <w:spacing w:val="-271"/>
          <w:w w:val="115"/>
          <w:i/>
          <w:strike/>
          <w:position w:val="-38"/>
        </w:rPr>
      </w:r>
      <w:r>
        <w:rPr>
          <w:rFonts w:ascii="Times New Roman" w:hAnsi="Times New Roman" w:cs="Times New Roman" w:eastAsia="Times New Roman"/>
          <w:sz w:val="72"/>
          <w:szCs w:val="72"/>
          <w:color w:val="080A0C"/>
          <w:spacing w:val="-271"/>
          <w:w w:val="115"/>
          <w:i/>
          <w:position w:val="-38"/>
        </w:rPr>
      </w:r>
      <w:r>
        <w:rPr>
          <w:rFonts w:ascii="Times New Roman" w:hAnsi="Times New Roman" w:cs="Times New Roman" w:eastAsia="Times New Roman"/>
          <w:sz w:val="72"/>
          <w:szCs w:val="72"/>
          <w:color w:val="080A0C"/>
          <w:spacing w:val="-271"/>
          <w:w w:val="115"/>
          <w:i/>
          <w:position w:val="-38"/>
        </w:rPr>
      </w:r>
      <w:r>
        <w:rPr>
          <w:rFonts w:ascii="Courier New" w:hAnsi="Courier New" w:cs="Courier New" w:eastAsia="Courier New"/>
          <w:sz w:val="28"/>
          <w:szCs w:val="28"/>
          <w:color w:val="080A0C"/>
          <w:spacing w:val="-271"/>
          <w:w w:val="115"/>
          <w:position w:val="1"/>
        </w:rPr>
      </w:r>
      <w:r>
        <w:rPr>
          <w:rFonts w:ascii="Courier New" w:hAnsi="Courier New" w:cs="Courier New" w:eastAsia="Courier New"/>
          <w:sz w:val="28"/>
          <w:szCs w:val="28"/>
          <w:color w:val="080A0C"/>
          <w:spacing w:val="0"/>
          <w:w w:val="115"/>
          <w:u w:val="single" w:color="28282B"/>
          <w:position w:val="1"/>
        </w:rPr>
        <w:t>A</w:t>
      </w:r>
      <w:r>
        <w:rPr>
          <w:rFonts w:ascii="Courier New" w:hAnsi="Courier New" w:cs="Courier New" w:eastAsia="Courier New"/>
          <w:sz w:val="28"/>
          <w:szCs w:val="28"/>
          <w:color w:val="080A0C"/>
          <w:spacing w:val="0"/>
          <w:w w:val="115"/>
          <w:u w:val="single" w:color="28282B"/>
          <w:position w:val="1"/>
        </w:rPr>
      </w:r>
      <w:r>
        <w:rPr>
          <w:rFonts w:ascii="Courier New" w:hAnsi="Courier New" w:cs="Courier New" w:eastAsia="Courier New"/>
          <w:sz w:val="28"/>
          <w:szCs w:val="28"/>
          <w:color w:val="080A0C"/>
          <w:spacing w:val="-124"/>
          <w:w w:val="115"/>
          <w:u w:val="single" w:color="28282B"/>
          <w:position w:val="1"/>
        </w:rPr>
        <w:t>L</w:t>
      </w:r>
      <w:r>
        <w:rPr>
          <w:rFonts w:ascii="Courier New" w:hAnsi="Courier New" w:cs="Courier New" w:eastAsia="Courier New"/>
          <w:sz w:val="28"/>
          <w:szCs w:val="28"/>
          <w:color w:val="080A0C"/>
          <w:spacing w:val="-124"/>
          <w:w w:val="115"/>
          <w:u w:val="single" w:color="28282B"/>
          <w:position w:val="1"/>
        </w:rPr>
      </w:r>
      <w:r>
        <w:rPr>
          <w:rFonts w:ascii="Courier New" w:hAnsi="Courier New" w:cs="Courier New" w:eastAsia="Courier New"/>
          <w:sz w:val="28"/>
          <w:szCs w:val="28"/>
          <w:color w:val="080A0C"/>
          <w:spacing w:val="-124"/>
          <w:w w:val="115"/>
          <w:position w:val="1"/>
        </w:rPr>
      </w:r>
      <w:r>
        <w:rPr>
          <w:rFonts w:ascii="Courier New" w:hAnsi="Courier New" w:cs="Courier New" w:eastAsia="Courier New"/>
          <w:sz w:val="28"/>
          <w:szCs w:val="28"/>
          <w:color w:val="080A0C"/>
          <w:spacing w:val="-124"/>
          <w:w w:val="115"/>
          <w:position w:val="1"/>
        </w:rPr>
      </w:r>
      <w:r>
        <w:rPr>
          <w:rFonts w:ascii="Times New Roman" w:hAnsi="Times New Roman" w:cs="Times New Roman" w:eastAsia="Times New Roman"/>
          <w:sz w:val="72"/>
          <w:szCs w:val="72"/>
          <w:color w:val="080A0C"/>
          <w:spacing w:val="-124"/>
          <w:w w:val="115"/>
          <w:i/>
          <w:position w:val="-38"/>
        </w:rPr>
      </w:r>
      <w:r>
        <w:rPr>
          <w:rFonts w:ascii="Times New Roman" w:hAnsi="Times New Roman" w:cs="Times New Roman" w:eastAsia="Times New Roman"/>
          <w:sz w:val="72"/>
          <w:szCs w:val="72"/>
          <w:color w:val="080A0C"/>
          <w:spacing w:val="-281"/>
          <w:w w:val="115"/>
          <w:i/>
          <w:strike/>
          <w:position w:val="-38"/>
        </w:rPr>
        <w:t>n</w:t>
      </w:r>
      <w:r>
        <w:rPr>
          <w:rFonts w:ascii="Times New Roman" w:hAnsi="Times New Roman" w:cs="Times New Roman" w:eastAsia="Times New Roman"/>
          <w:sz w:val="72"/>
          <w:szCs w:val="72"/>
          <w:color w:val="080A0C"/>
          <w:spacing w:val="-281"/>
          <w:w w:val="115"/>
          <w:i/>
          <w:strike/>
          <w:position w:val="-38"/>
        </w:rPr>
      </w:r>
      <w:r>
        <w:rPr>
          <w:rFonts w:ascii="Times New Roman" w:hAnsi="Times New Roman" w:cs="Times New Roman" w:eastAsia="Times New Roman"/>
          <w:sz w:val="72"/>
          <w:szCs w:val="72"/>
          <w:color w:val="080A0C"/>
          <w:spacing w:val="-281"/>
          <w:w w:val="115"/>
          <w:i/>
          <w:position w:val="-38"/>
        </w:rPr>
      </w:r>
      <w:r>
        <w:rPr>
          <w:rFonts w:ascii="Times New Roman" w:hAnsi="Times New Roman" w:cs="Times New Roman" w:eastAsia="Times New Roman"/>
          <w:sz w:val="72"/>
          <w:szCs w:val="72"/>
          <w:color w:val="080A0C"/>
          <w:spacing w:val="-281"/>
          <w:w w:val="115"/>
          <w:i/>
          <w:position w:val="-38"/>
        </w:rPr>
      </w:r>
      <w:r>
        <w:rPr>
          <w:rFonts w:ascii="Courier New" w:hAnsi="Courier New" w:cs="Courier New" w:eastAsia="Courier New"/>
          <w:sz w:val="28"/>
          <w:szCs w:val="28"/>
          <w:color w:val="080A0C"/>
          <w:spacing w:val="-281"/>
          <w:w w:val="115"/>
          <w:position w:val="1"/>
        </w:rPr>
      </w:r>
      <w:r>
        <w:rPr>
          <w:rFonts w:ascii="Courier New" w:hAnsi="Courier New" w:cs="Courier New" w:eastAsia="Courier New"/>
          <w:sz w:val="28"/>
          <w:szCs w:val="28"/>
          <w:color w:val="080A0C"/>
          <w:spacing w:val="0"/>
          <w:w w:val="115"/>
          <w:u w:val="single" w:color="28282B"/>
          <w:position w:val="1"/>
        </w:rPr>
        <w:t>NE</w:t>
      </w:r>
      <w:r>
        <w:rPr>
          <w:rFonts w:ascii="Courier New" w:hAnsi="Courier New" w:cs="Courier New" w:eastAsia="Courier New"/>
          <w:sz w:val="28"/>
          <w:szCs w:val="28"/>
          <w:color w:val="080A0C"/>
          <w:spacing w:val="-23"/>
          <w:w w:val="115"/>
          <w:u w:val="single" w:color="28282B"/>
          <w:position w:val="1"/>
        </w:rPr>
        <w:t> </w:t>
      </w:r>
      <w:r>
        <w:rPr>
          <w:rFonts w:ascii="Courier New" w:hAnsi="Courier New" w:cs="Courier New" w:eastAsia="Courier New"/>
          <w:sz w:val="28"/>
          <w:szCs w:val="28"/>
          <w:color w:val="080A0C"/>
          <w:spacing w:val="0"/>
          <w:w w:val="115"/>
          <w:u w:val="single" w:color="28282B"/>
          <w:position w:val="1"/>
        </w:rPr>
        <w:tab/>
      </w:r>
      <w:r>
        <w:rPr>
          <w:rFonts w:ascii="Courier New" w:hAnsi="Courier New" w:cs="Courier New" w:eastAsia="Courier New"/>
          <w:sz w:val="28"/>
          <w:szCs w:val="28"/>
          <w:color w:val="080A0C"/>
          <w:spacing w:val="0"/>
          <w:w w:val="115"/>
          <w:u w:val="single" w:color="28282B"/>
          <w:position w:val="1"/>
        </w:rPr>
      </w:r>
      <w:r>
        <w:rPr>
          <w:rFonts w:ascii="Courier New" w:hAnsi="Courier New" w:cs="Courier New" w:eastAsia="Courier New"/>
          <w:sz w:val="28"/>
          <w:szCs w:val="28"/>
          <w:color w:val="080A0C"/>
          <w:spacing w:val="0"/>
          <w:w w:val="115"/>
          <w:position w:val="1"/>
        </w:rPr>
      </w:r>
      <w:r>
        <w:rPr>
          <w:rFonts w:ascii="Courier New" w:hAnsi="Courier New" w:cs="Courier New" w:eastAsia="Courier New"/>
          <w:sz w:val="28"/>
          <w:szCs w:val="28"/>
          <w:color w:val="080A0C"/>
          <w:spacing w:val="0"/>
          <w:w w:val="115"/>
          <w:position w:val="1"/>
        </w:rPr>
      </w:r>
      <w:r>
        <w:rPr>
          <w:rFonts w:ascii="Times New Roman" w:hAnsi="Times New Roman" w:cs="Times New Roman" w:eastAsia="Times New Roman"/>
          <w:sz w:val="93"/>
          <w:szCs w:val="93"/>
          <w:color w:val="080A0C"/>
          <w:spacing w:val="0"/>
          <w:w w:val="100"/>
          <w:position w:val="-40"/>
        </w:rPr>
        <w:t>b</w:t>
      </w:r>
      <w:r>
        <w:rPr>
          <w:rFonts w:ascii="Times New Roman" w:hAnsi="Times New Roman" w:cs="Times New Roman" w:eastAsia="Times New Roman"/>
          <w:sz w:val="93"/>
          <w:szCs w:val="93"/>
          <w:color w:val="000000"/>
          <w:spacing w:val="0"/>
          <w:w w:val="100"/>
          <w:position w:val="0"/>
        </w:rPr>
      </w:r>
    </w:p>
    <w:p>
      <w:pPr>
        <w:spacing w:before="9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83" w:lineRule="exact"/>
        <w:ind w:left="1620" w:right="-20"/>
        <w:jc w:val="left"/>
        <w:tabs>
          <w:tab w:pos="2160" w:val="left"/>
          <w:tab w:pos="2820" w:val="left"/>
          <w:tab w:pos="5440" w:val="left"/>
        </w:tabs>
        <w:rPr>
          <w:rFonts w:ascii="Courier New" w:hAnsi="Courier New" w:cs="Courier New" w:eastAsia="Courier New"/>
          <w:sz w:val="28"/>
          <w:szCs w:val="28"/>
        </w:rPr>
      </w:pPr>
      <w:rPr/>
      <w:r>
        <w:rPr/>
        <w:pict>
          <v:group style="position:absolute;margin-left:108.319748pt;margin-top:-1.825347pt;width:146.326674pt;height:.1pt;mso-position-horizontal-relative:page;mso-position-vertical-relative:paragraph;z-index:-2370" coordorigin="2166,-37" coordsize="2927,2">
            <v:shape style="position:absolute;left:2166;top:-37;width:2927;height:2" coordorigin="2166,-37" coordsize="2927,0" path="m2166,-37l5093,-37e" filled="f" stroked="t" strokeweight=".950173pt" strokecolor="#1C1C1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3"/>
          <w:szCs w:val="23"/>
          <w:color w:val="080A0C"/>
          <w:w w:val="105"/>
          <w:position w:val="1"/>
        </w:rPr>
        <w:t>91.</w:t>
      </w:r>
      <w:r>
        <w:rPr>
          <w:rFonts w:ascii="Arial" w:hAnsi="Arial" w:cs="Arial" w:eastAsia="Arial"/>
          <w:sz w:val="23"/>
          <w:szCs w:val="23"/>
          <w:color w:val="080A0C"/>
          <w:w w:val="100"/>
          <w:position w:val="1"/>
        </w:rPr>
        <w:tab/>
      </w:r>
      <w:r>
        <w:rPr>
          <w:rFonts w:ascii="Arial" w:hAnsi="Arial" w:cs="Arial" w:eastAsia="Arial"/>
          <w:sz w:val="23"/>
          <w:szCs w:val="23"/>
          <w:color w:val="080A0C"/>
          <w:w w:val="100"/>
          <w:position w:val="1"/>
        </w:rPr>
      </w:r>
      <w:r>
        <w:rPr>
          <w:rFonts w:ascii="Courier New" w:hAnsi="Courier New" w:cs="Courier New" w:eastAsia="Courier New"/>
          <w:sz w:val="28"/>
          <w:szCs w:val="28"/>
          <w:color w:val="080A0C"/>
          <w:w w:val="100"/>
          <w:position w:val="-1"/>
        </w:rPr>
      </w:r>
      <w:r>
        <w:rPr>
          <w:rFonts w:ascii="Courier New" w:hAnsi="Courier New" w:cs="Courier New" w:eastAsia="Courier New"/>
          <w:sz w:val="28"/>
          <w:szCs w:val="28"/>
          <w:color w:val="080A0C"/>
          <w:w w:val="100"/>
          <w:u w:val="single" w:color="28282B"/>
          <w:position w:val="-1"/>
        </w:rPr>
        <w:t> </w:t>
      </w:r>
      <w:r>
        <w:rPr>
          <w:rFonts w:ascii="Courier New" w:hAnsi="Courier New" w:cs="Courier New" w:eastAsia="Courier New"/>
          <w:sz w:val="28"/>
          <w:szCs w:val="28"/>
          <w:color w:val="080A0C"/>
          <w:w w:val="100"/>
          <w:u w:val="single" w:color="28282B"/>
          <w:position w:val="-1"/>
        </w:rPr>
        <w:tab/>
      </w:r>
      <w:r>
        <w:rPr>
          <w:rFonts w:ascii="Courier New" w:hAnsi="Courier New" w:cs="Courier New" w:eastAsia="Courier New"/>
          <w:sz w:val="28"/>
          <w:szCs w:val="28"/>
          <w:color w:val="080A0C"/>
          <w:w w:val="100"/>
          <w:u w:val="single" w:color="28282B"/>
          <w:position w:val="-1"/>
        </w:rPr>
      </w:r>
      <w:r>
        <w:rPr>
          <w:rFonts w:ascii="Courier New" w:hAnsi="Courier New" w:cs="Courier New" w:eastAsia="Courier New"/>
          <w:sz w:val="28"/>
          <w:szCs w:val="28"/>
          <w:color w:val="080A0C"/>
          <w:w w:val="118"/>
          <w:u w:val="single" w:color="28282B"/>
          <w:position w:val="-1"/>
        </w:rPr>
        <w:t>APNHGAELS</w:t>
      </w:r>
      <w:r>
        <w:rPr>
          <w:rFonts w:ascii="Courier New" w:hAnsi="Courier New" w:cs="Courier New" w:eastAsia="Courier New"/>
          <w:sz w:val="28"/>
          <w:szCs w:val="28"/>
          <w:color w:val="080A0C"/>
          <w:w w:val="118"/>
          <w:u w:val="single" w:color="28282B"/>
          <w:position w:val="-1"/>
        </w:rPr>
      </w:r>
      <w:r>
        <w:rPr>
          <w:rFonts w:ascii="Courier New" w:hAnsi="Courier New" w:cs="Courier New" w:eastAsia="Courier New"/>
          <w:sz w:val="28"/>
          <w:szCs w:val="28"/>
          <w:color w:val="080A0C"/>
          <w:w w:val="100"/>
          <w:u w:val="single" w:color="28282B"/>
          <w:position w:val="-1"/>
        </w:rPr>
        <w:t> </w:t>
      </w:r>
      <w:r>
        <w:rPr>
          <w:rFonts w:ascii="Courier New" w:hAnsi="Courier New" w:cs="Courier New" w:eastAsia="Courier New"/>
          <w:sz w:val="28"/>
          <w:szCs w:val="28"/>
          <w:color w:val="080A0C"/>
          <w:w w:val="100"/>
          <w:u w:val="single" w:color="28282B"/>
          <w:position w:val="-1"/>
        </w:rPr>
        <w:tab/>
      </w:r>
      <w:r>
        <w:rPr>
          <w:rFonts w:ascii="Courier New" w:hAnsi="Courier New" w:cs="Courier New" w:eastAsia="Courier New"/>
          <w:sz w:val="28"/>
          <w:szCs w:val="28"/>
          <w:color w:val="080A0C"/>
          <w:w w:val="100"/>
          <w:u w:val="single" w:color="28282B"/>
          <w:position w:val="-1"/>
        </w:rPr>
      </w:r>
      <w:r>
        <w:rPr>
          <w:rFonts w:ascii="Courier New" w:hAnsi="Courier New" w:cs="Courier New" w:eastAsia="Courier New"/>
          <w:sz w:val="28"/>
          <w:szCs w:val="28"/>
          <w:color w:val="080A0C"/>
          <w:w w:val="100"/>
          <w:position w:val="-1"/>
        </w:rPr>
      </w:r>
      <w:r>
        <w:rPr>
          <w:rFonts w:ascii="Courier New" w:hAnsi="Courier New" w:cs="Courier New" w:eastAsia="Courier New"/>
          <w:sz w:val="28"/>
          <w:szCs w:val="28"/>
          <w:color w:val="000000"/>
          <w:w w:val="100"/>
          <w:position w:val="0"/>
        </w:rPr>
      </w:r>
    </w:p>
    <w:p>
      <w:pPr>
        <w:spacing w:before="0" w:after="0" w:line="406" w:lineRule="exact"/>
        <w:ind w:left="2822" w:right="-20"/>
        <w:jc w:val="left"/>
        <w:tabs>
          <w:tab w:pos="3120" w:val="left"/>
          <w:tab w:pos="3460" w:val="left"/>
          <w:tab w:pos="4100" w:val="left"/>
          <w:tab w:pos="4420" w:val="left"/>
        </w:tabs>
        <w:rPr>
          <w:rFonts w:ascii="Arial" w:hAnsi="Arial" w:cs="Arial" w:eastAsia="Arial"/>
          <w:sz w:val="44"/>
          <w:szCs w:val="44"/>
        </w:rPr>
      </w:pPr>
      <w:rPr/>
      <w:r>
        <w:rPr/>
        <w:pict>
          <v:group style="position:absolute;margin-left:124.591461pt;margin-top:16.835545pt;width:148.93965pt;height:1.425787pt;mso-position-horizontal-relative:page;mso-position-vertical-relative:paragraph;z-index:-2369" coordorigin="2492,337" coordsize="2979,29">
            <v:group style="position:absolute;left:2504;top:353;width:2955;height:2" coordorigin="2504,353" coordsize="2955,2">
              <v:shape style="position:absolute;left:2504;top:353;width:2955;height:2" coordorigin="2504,353" coordsize="2955,0" path="m2504,353l5459,353e" filled="f" stroked="t" strokeweight="1.187717pt" strokecolor="#18181F">
                <v:path arrowok="t"/>
              </v:shape>
            </v:group>
            <v:group style="position:absolute;left:2822;top:351;width:1953;height:2" coordorigin="2822,351" coordsize="1953,2">
              <v:shape style="position:absolute;left:2822;top:351;width:1953;height:2" coordorigin="2822,351" coordsize="1953,0" path="m2822,351l4775,351e" filled="f" stroked="t" strokeweight="1.42526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44"/>
          <w:szCs w:val="44"/>
          <w:color w:val="080A0C"/>
          <w:spacing w:val="0"/>
          <w:w w:val="67"/>
        </w:rPr>
        <w:t>I</w:t>
      </w:r>
      <w:r>
        <w:rPr>
          <w:rFonts w:ascii="Arial" w:hAnsi="Arial" w:cs="Arial" w:eastAsia="Arial"/>
          <w:sz w:val="44"/>
          <w:szCs w:val="44"/>
          <w:color w:val="080A0C"/>
          <w:spacing w:val="0"/>
          <w:w w:val="100"/>
        </w:rPr>
        <w:tab/>
      </w:r>
      <w:r>
        <w:rPr>
          <w:rFonts w:ascii="Arial" w:hAnsi="Arial" w:cs="Arial" w:eastAsia="Arial"/>
          <w:sz w:val="44"/>
          <w:szCs w:val="44"/>
          <w:color w:val="080A0C"/>
          <w:spacing w:val="0"/>
          <w:w w:val="67"/>
        </w:rPr>
        <w:t>I</w:t>
      </w:r>
      <w:r>
        <w:rPr>
          <w:rFonts w:ascii="Arial" w:hAnsi="Arial" w:cs="Arial" w:eastAsia="Arial"/>
          <w:sz w:val="44"/>
          <w:szCs w:val="44"/>
          <w:color w:val="080A0C"/>
          <w:spacing w:val="0"/>
          <w:w w:val="100"/>
        </w:rPr>
        <w:tab/>
      </w:r>
      <w:r>
        <w:rPr>
          <w:rFonts w:ascii="Arial" w:hAnsi="Arial" w:cs="Arial" w:eastAsia="Arial"/>
          <w:sz w:val="44"/>
          <w:szCs w:val="44"/>
          <w:color w:val="080A0C"/>
          <w:spacing w:val="0"/>
          <w:w w:val="100"/>
        </w:rPr>
      </w:r>
      <w:r>
        <w:rPr>
          <w:rFonts w:ascii="Times New Roman" w:hAnsi="Times New Roman" w:cs="Times New Roman" w:eastAsia="Times New Roman"/>
          <w:sz w:val="42"/>
          <w:szCs w:val="42"/>
          <w:color w:val="181A1C"/>
          <w:spacing w:val="0"/>
          <w:w w:val="132"/>
        </w:rPr>
        <w:t>[J</w:t>
      </w:r>
      <w:r>
        <w:rPr>
          <w:rFonts w:ascii="Times New Roman" w:hAnsi="Times New Roman" w:cs="Times New Roman" w:eastAsia="Times New Roman"/>
          <w:sz w:val="42"/>
          <w:szCs w:val="42"/>
          <w:color w:val="181A1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42"/>
          <w:szCs w:val="42"/>
          <w:color w:val="181A1C"/>
          <w:spacing w:val="0"/>
          <w:w w:val="100"/>
        </w:rPr>
      </w:r>
      <w:r>
        <w:rPr>
          <w:rFonts w:ascii="Arial" w:hAnsi="Arial" w:cs="Arial" w:eastAsia="Arial"/>
          <w:sz w:val="44"/>
          <w:szCs w:val="44"/>
          <w:color w:val="080A0C"/>
          <w:spacing w:val="0"/>
          <w:w w:val="56"/>
        </w:rPr>
        <w:t>I</w:t>
      </w:r>
      <w:r>
        <w:rPr>
          <w:rFonts w:ascii="Arial" w:hAnsi="Arial" w:cs="Arial" w:eastAsia="Arial"/>
          <w:sz w:val="44"/>
          <w:szCs w:val="44"/>
          <w:color w:val="080A0C"/>
          <w:spacing w:val="0"/>
          <w:w w:val="100"/>
        </w:rPr>
        <w:tab/>
      </w:r>
      <w:r>
        <w:rPr>
          <w:rFonts w:ascii="Arial" w:hAnsi="Arial" w:cs="Arial" w:eastAsia="Arial"/>
          <w:sz w:val="44"/>
          <w:szCs w:val="44"/>
          <w:color w:val="080A0C"/>
          <w:spacing w:val="0"/>
          <w:w w:val="139"/>
        </w:rPr>
        <w:t>D</w:t>
      </w:r>
      <w:r>
        <w:rPr>
          <w:rFonts w:ascii="Arial" w:hAnsi="Arial" w:cs="Arial" w:eastAsia="Arial"/>
          <w:sz w:val="44"/>
          <w:szCs w:val="44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2080" w:h="16320"/>
          <w:pgMar w:top="1220" w:bottom="280" w:left="0" w:right="1180"/>
        </w:sectPr>
      </w:pPr>
      <w:rPr/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2.64pt;height:26.88pt;mso-position-horizontal-relative:char;mso-position-vertical-relative:line" type="#_x0000_t75">
            <v:imagedata r:id="rId2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righ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080A0C"/>
          <w:w w:val="114"/>
        </w:rPr>
        <w:t>9</w:t>
      </w:r>
      <w:r>
        <w:rPr>
          <w:rFonts w:ascii="Times New Roman" w:hAnsi="Times New Roman" w:cs="Times New Roman" w:eastAsia="Times New Roman"/>
          <w:sz w:val="24"/>
          <w:szCs w:val="24"/>
          <w:color w:val="080A0C"/>
          <w:spacing w:val="-5"/>
          <w:w w:val="114"/>
        </w:rPr>
        <w:t>2</w:t>
      </w:r>
      <w:r>
        <w:rPr>
          <w:rFonts w:ascii="Times New Roman" w:hAnsi="Times New Roman" w:cs="Times New Roman" w:eastAsia="Times New Roman"/>
          <w:sz w:val="24"/>
          <w:szCs w:val="24"/>
          <w:color w:val="2D3131"/>
          <w:spacing w:val="0"/>
          <w:w w:val="128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64" w:after="0" w:line="248" w:lineRule="exact"/>
        <w:ind w:right="5122" w:firstLine="5"/>
        <w:jc w:val="left"/>
        <w:rPr>
          <w:rFonts w:ascii="Arial" w:hAnsi="Arial" w:cs="Arial" w:eastAsia="Arial"/>
          <w:sz w:val="25"/>
          <w:szCs w:val="25"/>
        </w:rPr>
      </w:pPr>
      <w:rPr/>
      <w:r>
        <w:rPr/>
        <w:br w:type="column"/>
      </w:r>
      <w:r>
        <w:rPr>
          <w:rFonts w:ascii="Arial" w:hAnsi="Arial" w:cs="Arial" w:eastAsia="Arial"/>
          <w:sz w:val="25"/>
          <w:szCs w:val="25"/>
          <w:color w:val="080A0C"/>
          <w:spacing w:val="0"/>
          <w:w w:val="81"/>
        </w:rPr>
        <w:t>Tak</w:t>
      </w:r>
      <w:r>
        <w:rPr>
          <w:rFonts w:ascii="Arial" w:hAnsi="Arial" w:cs="Arial" w:eastAsia="Arial"/>
          <w:sz w:val="25"/>
          <w:szCs w:val="25"/>
          <w:color w:val="080A0C"/>
          <w:spacing w:val="0"/>
          <w:w w:val="81"/>
        </w:rPr>
        <w:t>e</w:t>
      </w:r>
      <w:r>
        <w:rPr>
          <w:rFonts w:ascii="Arial" w:hAnsi="Arial" w:cs="Arial" w:eastAsia="Arial"/>
          <w:sz w:val="25"/>
          <w:szCs w:val="25"/>
          <w:color w:val="080A0C"/>
          <w:spacing w:val="26"/>
          <w:w w:val="81"/>
        </w:rPr>
        <w:t> </w:t>
      </w:r>
      <w:r>
        <w:rPr>
          <w:rFonts w:ascii="Arial" w:hAnsi="Arial" w:cs="Arial" w:eastAsia="Arial"/>
          <w:sz w:val="25"/>
          <w:szCs w:val="25"/>
          <w:color w:val="080A0C"/>
          <w:spacing w:val="0"/>
          <w:w w:val="89"/>
        </w:rPr>
        <w:t>th</w:t>
      </w:r>
      <w:r>
        <w:rPr>
          <w:rFonts w:ascii="Arial" w:hAnsi="Arial" w:cs="Arial" w:eastAsia="Arial"/>
          <w:sz w:val="25"/>
          <w:szCs w:val="25"/>
          <w:color w:val="080A0C"/>
          <w:spacing w:val="0"/>
          <w:w w:val="89"/>
        </w:rPr>
        <w:t>e</w:t>
      </w:r>
      <w:r>
        <w:rPr>
          <w:rFonts w:ascii="Arial" w:hAnsi="Arial" w:cs="Arial" w:eastAsia="Arial"/>
          <w:sz w:val="25"/>
          <w:szCs w:val="25"/>
          <w:color w:val="080A0C"/>
          <w:spacing w:val="10"/>
          <w:w w:val="89"/>
        </w:rPr>
        <w:t> </w:t>
      </w:r>
      <w:r>
        <w:rPr>
          <w:rFonts w:ascii="Arial" w:hAnsi="Arial" w:cs="Arial" w:eastAsia="Arial"/>
          <w:sz w:val="25"/>
          <w:szCs w:val="25"/>
          <w:color w:val="080A0C"/>
          <w:spacing w:val="0"/>
          <w:w w:val="89"/>
        </w:rPr>
        <w:t>circled</w:t>
      </w:r>
      <w:r>
        <w:rPr>
          <w:rFonts w:ascii="Arial" w:hAnsi="Arial" w:cs="Arial" w:eastAsia="Arial"/>
          <w:sz w:val="25"/>
          <w:szCs w:val="25"/>
          <w:color w:val="080A0C"/>
          <w:spacing w:val="8"/>
          <w:w w:val="89"/>
        </w:rPr>
        <w:t> </w:t>
      </w:r>
      <w:r>
        <w:rPr>
          <w:rFonts w:ascii="Arial" w:hAnsi="Arial" w:cs="Arial" w:eastAsia="Arial"/>
          <w:sz w:val="25"/>
          <w:szCs w:val="25"/>
          <w:color w:val="080A0C"/>
          <w:spacing w:val="0"/>
          <w:w w:val="89"/>
        </w:rPr>
        <w:t>letters,</w:t>
      </w:r>
      <w:r>
        <w:rPr>
          <w:rFonts w:ascii="Arial" w:hAnsi="Arial" w:cs="Arial" w:eastAsia="Arial"/>
          <w:sz w:val="25"/>
          <w:szCs w:val="25"/>
          <w:color w:val="080A0C"/>
          <w:spacing w:val="9"/>
          <w:w w:val="89"/>
        </w:rPr>
        <w:t> </w:t>
      </w:r>
      <w:r>
        <w:rPr>
          <w:rFonts w:ascii="Arial" w:hAnsi="Arial" w:cs="Arial" w:eastAsia="Arial"/>
          <w:sz w:val="25"/>
          <w:szCs w:val="25"/>
          <w:color w:val="080A0C"/>
          <w:spacing w:val="0"/>
          <w:w w:val="89"/>
        </w:rPr>
        <w:t>unscramble</w:t>
      </w:r>
      <w:r>
        <w:rPr>
          <w:rFonts w:ascii="Arial" w:hAnsi="Arial" w:cs="Arial" w:eastAsia="Arial"/>
          <w:sz w:val="25"/>
          <w:szCs w:val="25"/>
          <w:color w:val="080A0C"/>
          <w:spacing w:val="0"/>
          <w:w w:val="89"/>
        </w:rPr>
        <w:t> </w:t>
      </w:r>
      <w:r>
        <w:rPr>
          <w:rFonts w:ascii="Arial" w:hAnsi="Arial" w:cs="Arial" w:eastAsia="Arial"/>
          <w:sz w:val="25"/>
          <w:szCs w:val="25"/>
          <w:color w:val="080A0C"/>
          <w:spacing w:val="0"/>
          <w:w w:val="86"/>
        </w:rPr>
        <w:t>them,</w:t>
      </w:r>
      <w:r>
        <w:rPr>
          <w:rFonts w:ascii="Arial" w:hAnsi="Arial" w:cs="Arial" w:eastAsia="Arial"/>
          <w:sz w:val="25"/>
          <w:szCs w:val="25"/>
          <w:color w:val="080A0C"/>
          <w:spacing w:val="46"/>
          <w:w w:val="86"/>
        </w:rPr>
        <w:t> </w:t>
      </w:r>
      <w:r>
        <w:rPr>
          <w:rFonts w:ascii="Arial" w:hAnsi="Arial" w:cs="Arial" w:eastAsia="Arial"/>
          <w:sz w:val="25"/>
          <w:szCs w:val="25"/>
          <w:color w:val="080A0C"/>
          <w:spacing w:val="0"/>
          <w:w w:val="86"/>
        </w:rPr>
        <w:t>and</w:t>
      </w:r>
      <w:r>
        <w:rPr>
          <w:rFonts w:ascii="Arial" w:hAnsi="Arial" w:cs="Arial" w:eastAsia="Arial"/>
          <w:sz w:val="25"/>
          <w:szCs w:val="25"/>
          <w:color w:val="080A0C"/>
          <w:spacing w:val="18"/>
          <w:w w:val="86"/>
        </w:rPr>
        <w:t> </w:t>
      </w:r>
      <w:r>
        <w:rPr>
          <w:rFonts w:ascii="Arial" w:hAnsi="Arial" w:cs="Arial" w:eastAsia="Arial"/>
          <w:sz w:val="25"/>
          <w:szCs w:val="25"/>
          <w:color w:val="080A0C"/>
          <w:spacing w:val="0"/>
          <w:w w:val="100"/>
        </w:rPr>
        <w:t>fil</w:t>
      </w:r>
      <w:r>
        <w:rPr>
          <w:rFonts w:ascii="Arial" w:hAnsi="Arial" w:cs="Arial" w:eastAsia="Arial"/>
          <w:sz w:val="25"/>
          <w:szCs w:val="25"/>
          <w:color w:val="080A0C"/>
          <w:spacing w:val="0"/>
          <w:w w:val="100"/>
        </w:rPr>
        <w:t>l</w:t>
      </w:r>
      <w:r>
        <w:rPr>
          <w:rFonts w:ascii="Arial" w:hAnsi="Arial" w:cs="Arial" w:eastAsia="Arial"/>
          <w:sz w:val="25"/>
          <w:szCs w:val="25"/>
          <w:color w:val="080A0C"/>
          <w:spacing w:val="-21"/>
          <w:w w:val="100"/>
        </w:rPr>
        <w:t> </w:t>
      </w:r>
      <w:r>
        <w:rPr>
          <w:rFonts w:ascii="Arial" w:hAnsi="Arial" w:cs="Arial" w:eastAsia="Arial"/>
          <w:sz w:val="25"/>
          <w:szCs w:val="25"/>
          <w:color w:val="080A0C"/>
          <w:spacing w:val="0"/>
          <w:w w:val="100"/>
        </w:rPr>
        <w:t>in</w:t>
      </w:r>
      <w:r>
        <w:rPr>
          <w:rFonts w:ascii="Arial" w:hAnsi="Arial" w:cs="Arial" w:eastAsia="Arial"/>
          <w:sz w:val="25"/>
          <w:szCs w:val="25"/>
          <w:color w:val="080A0C"/>
          <w:spacing w:val="2"/>
          <w:w w:val="100"/>
        </w:rPr>
        <w:t> </w:t>
      </w:r>
      <w:r>
        <w:rPr>
          <w:rFonts w:ascii="Arial" w:hAnsi="Arial" w:cs="Arial" w:eastAsia="Arial"/>
          <w:sz w:val="25"/>
          <w:szCs w:val="25"/>
          <w:color w:val="080A0C"/>
          <w:spacing w:val="0"/>
          <w:w w:val="86"/>
        </w:rPr>
        <w:t>th</w:t>
      </w:r>
      <w:r>
        <w:rPr>
          <w:rFonts w:ascii="Arial" w:hAnsi="Arial" w:cs="Arial" w:eastAsia="Arial"/>
          <w:sz w:val="25"/>
          <w:szCs w:val="25"/>
          <w:color w:val="080A0C"/>
          <w:spacing w:val="0"/>
          <w:w w:val="86"/>
        </w:rPr>
        <w:t>e</w:t>
      </w:r>
      <w:r>
        <w:rPr>
          <w:rFonts w:ascii="Arial" w:hAnsi="Arial" w:cs="Arial" w:eastAsia="Arial"/>
          <w:sz w:val="25"/>
          <w:szCs w:val="25"/>
          <w:color w:val="080A0C"/>
          <w:spacing w:val="27"/>
          <w:w w:val="86"/>
        </w:rPr>
        <w:t> </w:t>
      </w:r>
      <w:r>
        <w:rPr>
          <w:rFonts w:ascii="Arial" w:hAnsi="Arial" w:cs="Arial" w:eastAsia="Arial"/>
          <w:sz w:val="25"/>
          <w:szCs w:val="25"/>
          <w:color w:val="080A0C"/>
          <w:spacing w:val="0"/>
          <w:w w:val="100"/>
        </w:rPr>
        <w:t>statement.</w:t>
      </w:r>
      <w:r>
        <w:rPr>
          <w:rFonts w:ascii="Arial" w:hAnsi="Arial" w:cs="Arial" w:eastAsia="Arial"/>
          <w:sz w:val="25"/>
          <w:szCs w:val="25"/>
          <w:color w:val="000000"/>
          <w:spacing w:val="0"/>
          <w:w w:val="100"/>
        </w:rPr>
      </w:r>
    </w:p>
    <w:p>
      <w:pPr>
        <w:spacing w:before="1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5"/>
          <w:szCs w:val="25"/>
        </w:rPr>
      </w:pPr>
      <w:rPr/>
      <w:r>
        <w:rPr>
          <w:rFonts w:ascii="Arial" w:hAnsi="Arial" w:cs="Arial" w:eastAsia="Arial"/>
          <w:sz w:val="25"/>
          <w:szCs w:val="25"/>
          <w:color w:val="080A0C"/>
          <w:spacing w:val="0"/>
          <w:w w:val="82"/>
          <w:b/>
          <w:bCs/>
        </w:rPr>
        <w:t>Wha</w:t>
      </w:r>
      <w:r>
        <w:rPr>
          <w:rFonts w:ascii="Arial" w:hAnsi="Arial" w:cs="Arial" w:eastAsia="Arial"/>
          <w:sz w:val="25"/>
          <w:szCs w:val="25"/>
          <w:color w:val="080A0C"/>
          <w:spacing w:val="0"/>
          <w:w w:val="82"/>
          <w:b/>
          <w:bCs/>
        </w:rPr>
        <w:t>t</w:t>
      </w:r>
      <w:r>
        <w:rPr>
          <w:rFonts w:ascii="Arial" w:hAnsi="Arial" w:cs="Arial" w:eastAsia="Arial"/>
          <w:sz w:val="25"/>
          <w:szCs w:val="25"/>
          <w:color w:val="080A0C"/>
          <w:spacing w:val="28"/>
          <w:w w:val="82"/>
          <w:b/>
          <w:bCs/>
        </w:rPr>
        <w:t> </w:t>
      </w:r>
      <w:r>
        <w:rPr>
          <w:rFonts w:ascii="Arial" w:hAnsi="Arial" w:cs="Arial" w:eastAsia="Arial"/>
          <w:sz w:val="25"/>
          <w:szCs w:val="25"/>
          <w:color w:val="080A0C"/>
          <w:spacing w:val="0"/>
          <w:w w:val="82"/>
          <w:b/>
          <w:bCs/>
        </w:rPr>
        <w:t>th</w:t>
      </w:r>
      <w:r>
        <w:rPr>
          <w:rFonts w:ascii="Arial" w:hAnsi="Arial" w:cs="Arial" w:eastAsia="Arial"/>
          <w:sz w:val="25"/>
          <w:szCs w:val="25"/>
          <w:color w:val="080A0C"/>
          <w:spacing w:val="0"/>
          <w:w w:val="82"/>
          <w:b/>
          <w:bCs/>
        </w:rPr>
        <w:t>e</w:t>
      </w:r>
      <w:r>
        <w:rPr>
          <w:rFonts w:ascii="Arial" w:hAnsi="Arial" w:cs="Arial" w:eastAsia="Arial"/>
          <w:sz w:val="25"/>
          <w:szCs w:val="25"/>
          <w:color w:val="080A0C"/>
          <w:spacing w:val="35"/>
          <w:w w:val="82"/>
          <w:b/>
          <w:bCs/>
        </w:rPr>
        <w:t> </w:t>
      </w:r>
      <w:r>
        <w:rPr>
          <w:rFonts w:ascii="Arial" w:hAnsi="Arial" w:cs="Arial" w:eastAsia="Arial"/>
          <w:sz w:val="25"/>
          <w:szCs w:val="25"/>
          <w:color w:val="080A0C"/>
          <w:spacing w:val="0"/>
          <w:w w:val="82"/>
          <w:b/>
          <w:bCs/>
        </w:rPr>
        <w:t>fat</w:t>
      </w:r>
      <w:r>
        <w:rPr>
          <w:rFonts w:ascii="Arial" w:hAnsi="Arial" w:cs="Arial" w:eastAsia="Arial"/>
          <w:sz w:val="25"/>
          <w:szCs w:val="25"/>
          <w:color w:val="080A0C"/>
          <w:spacing w:val="16"/>
          <w:w w:val="82"/>
          <w:b/>
          <w:bCs/>
        </w:rPr>
        <w:t> </w:t>
      </w:r>
      <w:r>
        <w:rPr>
          <w:rFonts w:ascii="Arial" w:hAnsi="Arial" w:cs="Arial" w:eastAsia="Arial"/>
          <w:sz w:val="25"/>
          <w:szCs w:val="25"/>
          <w:color w:val="080A0C"/>
          <w:spacing w:val="0"/>
          <w:w w:val="82"/>
          <w:b/>
          <w:bCs/>
        </w:rPr>
        <w:t>lad</w:t>
      </w:r>
      <w:r>
        <w:rPr>
          <w:rFonts w:ascii="Arial" w:hAnsi="Arial" w:cs="Arial" w:eastAsia="Arial"/>
          <w:sz w:val="25"/>
          <w:szCs w:val="25"/>
          <w:color w:val="080A0C"/>
          <w:spacing w:val="0"/>
          <w:w w:val="82"/>
          <w:b/>
          <w:bCs/>
        </w:rPr>
        <w:t>y</w:t>
      </w:r>
      <w:r>
        <w:rPr>
          <w:rFonts w:ascii="Arial" w:hAnsi="Arial" w:cs="Arial" w:eastAsia="Arial"/>
          <w:sz w:val="25"/>
          <w:szCs w:val="25"/>
          <w:color w:val="080A0C"/>
          <w:spacing w:val="41"/>
          <w:w w:val="82"/>
          <w:b/>
          <w:bCs/>
        </w:rPr>
        <w:t> </w:t>
      </w:r>
      <w:r>
        <w:rPr>
          <w:rFonts w:ascii="Arial" w:hAnsi="Arial" w:cs="Arial" w:eastAsia="Arial"/>
          <w:sz w:val="25"/>
          <w:szCs w:val="25"/>
          <w:color w:val="080A0C"/>
          <w:spacing w:val="0"/>
          <w:w w:val="82"/>
          <w:b/>
          <w:bCs/>
        </w:rPr>
        <w:t>wor</w:t>
      </w:r>
      <w:r>
        <w:rPr>
          <w:rFonts w:ascii="Arial" w:hAnsi="Arial" w:cs="Arial" w:eastAsia="Arial"/>
          <w:sz w:val="25"/>
          <w:szCs w:val="25"/>
          <w:color w:val="080A0C"/>
          <w:spacing w:val="0"/>
          <w:w w:val="82"/>
          <w:b/>
          <w:bCs/>
        </w:rPr>
        <w:t>e</w:t>
      </w:r>
      <w:r>
        <w:rPr>
          <w:rFonts w:ascii="Arial" w:hAnsi="Arial" w:cs="Arial" w:eastAsia="Arial"/>
          <w:sz w:val="25"/>
          <w:szCs w:val="25"/>
          <w:color w:val="080A0C"/>
          <w:spacing w:val="36"/>
          <w:w w:val="82"/>
          <w:b/>
          <w:bCs/>
        </w:rPr>
        <w:t> </w:t>
      </w:r>
      <w:r>
        <w:rPr>
          <w:rFonts w:ascii="Arial" w:hAnsi="Arial" w:cs="Arial" w:eastAsia="Arial"/>
          <w:sz w:val="25"/>
          <w:szCs w:val="25"/>
          <w:color w:val="080A0C"/>
          <w:spacing w:val="0"/>
          <w:w w:val="82"/>
          <w:b/>
          <w:bCs/>
        </w:rPr>
        <w:t>t</w:t>
      </w:r>
      <w:r>
        <w:rPr>
          <w:rFonts w:ascii="Arial" w:hAnsi="Arial" w:cs="Arial" w:eastAsia="Arial"/>
          <w:sz w:val="25"/>
          <w:szCs w:val="25"/>
          <w:color w:val="080A0C"/>
          <w:spacing w:val="0"/>
          <w:w w:val="82"/>
          <w:b/>
          <w:bCs/>
        </w:rPr>
        <w:t>o</w:t>
      </w:r>
      <w:r>
        <w:rPr>
          <w:rFonts w:ascii="Arial" w:hAnsi="Arial" w:cs="Arial" w:eastAsia="Arial"/>
          <w:sz w:val="25"/>
          <w:szCs w:val="25"/>
          <w:color w:val="080A0C"/>
          <w:spacing w:val="35"/>
          <w:w w:val="82"/>
          <w:b/>
          <w:bCs/>
        </w:rPr>
        <w:t> </w:t>
      </w:r>
      <w:r>
        <w:rPr>
          <w:rFonts w:ascii="Arial" w:hAnsi="Arial" w:cs="Arial" w:eastAsia="Arial"/>
          <w:sz w:val="25"/>
          <w:szCs w:val="25"/>
          <w:color w:val="080A0C"/>
          <w:spacing w:val="0"/>
          <w:w w:val="82"/>
          <w:b/>
          <w:bCs/>
        </w:rPr>
        <w:t>th</w:t>
      </w:r>
      <w:r>
        <w:rPr>
          <w:rFonts w:ascii="Arial" w:hAnsi="Arial" w:cs="Arial" w:eastAsia="Arial"/>
          <w:sz w:val="25"/>
          <w:szCs w:val="25"/>
          <w:color w:val="080A0C"/>
          <w:spacing w:val="0"/>
          <w:w w:val="82"/>
          <w:b/>
          <w:bCs/>
        </w:rPr>
        <w:t>e</w:t>
      </w:r>
      <w:r>
        <w:rPr>
          <w:rFonts w:ascii="Arial" w:hAnsi="Arial" w:cs="Arial" w:eastAsia="Arial"/>
          <w:sz w:val="25"/>
          <w:szCs w:val="25"/>
          <w:color w:val="080A0C"/>
          <w:spacing w:val="37"/>
          <w:w w:val="82"/>
          <w:b/>
          <w:bCs/>
        </w:rPr>
        <w:t> </w:t>
      </w:r>
      <w:r>
        <w:rPr>
          <w:rFonts w:ascii="Arial" w:hAnsi="Arial" w:cs="Arial" w:eastAsia="Arial"/>
          <w:sz w:val="25"/>
          <w:szCs w:val="25"/>
          <w:color w:val="080A0C"/>
          <w:spacing w:val="0"/>
          <w:w w:val="100"/>
          <w:b/>
          <w:bCs/>
        </w:rPr>
        <w:t>ball.</w:t>
      </w:r>
      <w:r>
        <w:rPr>
          <w:rFonts w:ascii="Arial" w:hAnsi="Arial" w:cs="Arial" w:eastAsia="Arial"/>
          <w:sz w:val="25"/>
          <w:szCs w:val="25"/>
          <w:color w:val="000000"/>
          <w:spacing w:val="0"/>
          <w:w w:val="100"/>
        </w:rPr>
      </w:r>
    </w:p>
    <w:p>
      <w:pPr>
        <w:spacing w:before="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507" w:lineRule="exact"/>
        <w:ind w:left="656" w:right="-20"/>
        <w:jc w:val="left"/>
        <w:tabs>
          <w:tab w:pos="960" w:val="left"/>
          <w:tab w:pos="1280" w:val="left"/>
          <w:tab w:pos="1600" w:val="left"/>
          <w:tab w:pos="1920" w:val="left"/>
          <w:tab w:pos="2240" w:val="left"/>
        </w:tabs>
        <w:rPr>
          <w:rFonts w:ascii="Arial" w:hAnsi="Arial" w:cs="Arial" w:eastAsia="Arial"/>
          <w:sz w:val="45"/>
          <w:szCs w:val="45"/>
        </w:rPr>
      </w:pPr>
      <w:rPr/>
      <w:r>
        <w:rPr/>
        <w:pict>
          <v:group style="position:absolute;margin-left:107.844658pt;margin-top:4.164497pt;width:97.630297pt;height:.1pt;mso-position-horizontal-relative:page;mso-position-vertical-relative:paragraph;z-index:-2368" coordorigin="2157,83" coordsize="1953,2">
            <v:shape style="position:absolute;left:2157;top:83;width:1953;height:2" coordorigin="2157,83" coordsize="1953,0" path="m2157,83l4109,83e" filled="f" stroked="t" strokeweight=".950173pt" strokecolor="#1F1F1F">
              <v:path arrowok="t"/>
            </v:shape>
          </v:group>
          <w10:wrap type="none"/>
        </w:pict>
      </w:r>
      <w:r>
        <w:rPr/>
        <w:pict>
          <v:group style="position:absolute;margin-left:221.39035pt;margin-top:4.760984pt;width:100.71836pt;height:.1pt;mso-position-horizontal-relative:page;mso-position-vertical-relative:paragraph;z-index:-2367" coordorigin="4428,95" coordsize="2014,2">
            <v:shape style="position:absolute;left:4428;top:95;width:2014;height:2" coordorigin="4428,95" coordsize="2014,0" path="m4428,95l6442,95e" filled="f" stroked="t" strokeweight=".950173pt" strokecolor="#181C1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45"/>
          <w:szCs w:val="45"/>
          <w:color w:val="080A0C"/>
          <w:spacing w:val="0"/>
          <w:w w:val="57"/>
          <w:position w:val="-2"/>
        </w:rPr>
        <w:t>I</w:t>
      </w:r>
      <w:r>
        <w:rPr>
          <w:rFonts w:ascii="Arial" w:hAnsi="Arial" w:cs="Arial" w:eastAsia="Arial"/>
          <w:sz w:val="45"/>
          <w:szCs w:val="45"/>
          <w:color w:val="080A0C"/>
          <w:spacing w:val="-60"/>
          <w:w w:val="57"/>
          <w:position w:val="-2"/>
        </w:rPr>
        <w:t> </w:t>
      </w:r>
      <w:r>
        <w:rPr>
          <w:rFonts w:ascii="Arial" w:hAnsi="Arial" w:cs="Arial" w:eastAsia="Arial"/>
          <w:sz w:val="45"/>
          <w:szCs w:val="45"/>
          <w:color w:val="080A0C"/>
          <w:spacing w:val="0"/>
          <w:w w:val="100"/>
          <w:position w:val="-2"/>
        </w:rPr>
        <w:tab/>
      </w:r>
      <w:r>
        <w:rPr>
          <w:rFonts w:ascii="Arial" w:hAnsi="Arial" w:cs="Arial" w:eastAsia="Arial"/>
          <w:sz w:val="45"/>
          <w:szCs w:val="45"/>
          <w:color w:val="080A0C"/>
          <w:spacing w:val="0"/>
          <w:w w:val="57"/>
          <w:position w:val="-2"/>
        </w:rPr>
        <w:t>I</w:t>
      </w:r>
      <w:r>
        <w:rPr>
          <w:rFonts w:ascii="Arial" w:hAnsi="Arial" w:cs="Arial" w:eastAsia="Arial"/>
          <w:sz w:val="45"/>
          <w:szCs w:val="45"/>
          <w:color w:val="080A0C"/>
          <w:spacing w:val="0"/>
          <w:w w:val="100"/>
          <w:position w:val="-2"/>
        </w:rPr>
        <w:tab/>
      </w:r>
      <w:r>
        <w:rPr>
          <w:rFonts w:ascii="Arial" w:hAnsi="Arial" w:cs="Arial" w:eastAsia="Arial"/>
          <w:sz w:val="45"/>
          <w:szCs w:val="45"/>
          <w:color w:val="080A0C"/>
          <w:spacing w:val="0"/>
          <w:w w:val="57"/>
          <w:position w:val="-2"/>
        </w:rPr>
        <w:t>I</w:t>
      </w:r>
      <w:r>
        <w:rPr>
          <w:rFonts w:ascii="Arial" w:hAnsi="Arial" w:cs="Arial" w:eastAsia="Arial"/>
          <w:sz w:val="45"/>
          <w:szCs w:val="45"/>
          <w:color w:val="080A0C"/>
          <w:spacing w:val="0"/>
          <w:w w:val="100"/>
          <w:position w:val="-2"/>
        </w:rPr>
        <w:tab/>
      </w:r>
      <w:r>
        <w:rPr>
          <w:rFonts w:ascii="Arial" w:hAnsi="Arial" w:cs="Arial" w:eastAsia="Arial"/>
          <w:sz w:val="45"/>
          <w:szCs w:val="45"/>
          <w:color w:val="080A0C"/>
          <w:spacing w:val="0"/>
          <w:w w:val="100"/>
          <w:position w:val="-2"/>
        </w:rPr>
      </w:r>
      <w:r>
        <w:rPr>
          <w:rFonts w:ascii="Arial" w:hAnsi="Arial" w:cs="Arial" w:eastAsia="Arial"/>
          <w:sz w:val="45"/>
          <w:szCs w:val="45"/>
          <w:color w:val="181A1C"/>
          <w:spacing w:val="0"/>
          <w:w w:val="57"/>
          <w:position w:val="-2"/>
        </w:rPr>
        <w:t>I</w:t>
      </w:r>
      <w:r>
        <w:rPr>
          <w:rFonts w:ascii="Arial" w:hAnsi="Arial" w:cs="Arial" w:eastAsia="Arial"/>
          <w:sz w:val="45"/>
          <w:szCs w:val="45"/>
          <w:color w:val="181A1C"/>
          <w:spacing w:val="0"/>
          <w:w w:val="100"/>
          <w:position w:val="-2"/>
        </w:rPr>
        <w:tab/>
      </w:r>
      <w:r>
        <w:rPr>
          <w:rFonts w:ascii="Arial" w:hAnsi="Arial" w:cs="Arial" w:eastAsia="Arial"/>
          <w:sz w:val="45"/>
          <w:szCs w:val="45"/>
          <w:color w:val="181A1C"/>
          <w:spacing w:val="0"/>
          <w:w w:val="100"/>
          <w:position w:val="-2"/>
        </w:rPr>
      </w:r>
      <w:r>
        <w:rPr>
          <w:rFonts w:ascii="Arial" w:hAnsi="Arial" w:cs="Arial" w:eastAsia="Arial"/>
          <w:sz w:val="45"/>
          <w:szCs w:val="45"/>
          <w:color w:val="080A0C"/>
          <w:spacing w:val="0"/>
          <w:w w:val="100"/>
          <w:position w:val="-2"/>
        </w:rPr>
        <w:t>I</w:t>
      </w:r>
      <w:r>
        <w:rPr>
          <w:rFonts w:ascii="Arial" w:hAnsi="Arial" w:cs="Arial" w:eastAsia="Arial"/>
          <w:sz w:val="45"/>
          <w:szCs w:val="45"/>
          <w:color w:val="080A0C"/>
          <w:spacing w:val="0"/>
          <w:w w:val="100"/>
          <w:position w:val="-2"/>
        </w:rPr>
        <w:tab/>
      </w:r>
      <w:r>
        <w:rPr>
          <w:rFonts w:ascii="Arial" w:hAnsi="Arial" w:cs="Arial" w:eastAsia="Arial"/>
          <w:sz w:val="45"/>
          <w:szCs w:val="45"/>
          <w:color w:val="080A0C"/>
          <w:spacing w:val="0"/>
          <w:w w:val="70"/>
          <w:position w:val="-2"/>
        </w:rPr>
      </w:r>
      <w:r>
        <w:rPr>
          <w:rFonts w:ascii="Arial" w:hAnsi="Arial" w:cs="Arial" w:eastAsia="Arial"/>
          <w:sz w:val="45"/>
          <w:szCs w:val="45"/>
          <w:color w:val="080A0C"/>
          <w:spacing w:val="0"/>
          <w:w w:val="70"/>
          <w:u w:val="thick" w:color="000000"/>
          <w:position w:val="-2"/>
        </w:rPr>
        <w:t>IL--11</w:t>
      </w:r>
      <w:r>
        <w:rPr>
          <w:rFonts w:ascii="Arial" w:hAnsi="Arial" w:cs="Arial" w:eastAsia="Arial"/>
          <w:sz w:val="45"/>
          <w:szCs w:val="45"/>
          <w:color w:val="080A0C"/>
          <w:spacing w:val="0"/>
          <w:w w:val="70"/>
          <w:u w:val="thick" w:color="000000"/>
          <w:position w:val="-2"/>
        </w:rPr>
        <w:t> </w:t>
      </w:r>
      <w:r>
        <w:rPr>
          <w:rFonts w:ascii="Arial" w:hAnsi="Arial" w:cs="Arial" w:eastAsia="Arial"/>
          <w:sz w:val="45"/>
          <w:szCs w:val="45"/>
          <w:color w:val="080A0C"/>
          <w:spacing w:val="0"/>
          <w:w w:val="70"/>
          <w:u w:val="thick" w:color="000000"/>
          <w:position w:val="-2"/>
        </w:rPr>
        <w:t>1'---.1.1</w:t>
      </w:r>
      <w:r>
        <w:rPr>
          <w:rFonts w:ascii="Arial" w:hAnsi="Arial" w:cs="Arial" w:eastAsia="Arial"/>
          <w:sz w:val="45"/>
          <w:szCs w:val="45"/>
          <w:color w:val="080A0C"/>
          <w:spacing w:val="0"/>
          <w:w w:val="70"/>
          <w:position w:val="-2"/>
        </w:rPr>
      </w:r>
      <w:r>
        <w:rPr>
          <w:rFonts w:ascii="Arial" w:hAnsi="Arial" w:cs="Arial" w:eastAsia="Arial"/>
          <w:sz w:val="45"/>
          <w:szCs w:val="45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080" w:h="16320"/>
          <w:pgMar w:top="1520" w:bottom="280" w:left="0" w:right="1180"/>
          <w:cols w:num="2" w:equalWidth="0">
            <w:col w:w="1980" w:space="191"/>
            <w:col w:w="8729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3.84pt;margin-top:481.920013pt;width:195.221287pt;height:333.119977pt;mso-position-horizontal-relative:page;mso-position-vertical-relative:page;z-index:-2381" coordorigin="77,9638" coordsize="3904,6662">
            <v:shape style="position:absolute;left:77;top:9638;width:998;height:6662" type="#_x0000_t75">
              <v:imagedata r:id="rId27" o:title=""/>
            </v:shape>
            <v:group style="position:absolute;left:941;top:16260;width:3026;height:2" coordorigin="941,16260" coordsize="3026,2">
              <v:shape style="position:absolute;left:941;top:16260;width:3026;height:2" coordorigin="941,16260" coordsize="3026,0" path="m941,16260l3967,16260e" filled="f" stroked="t" strokeweight="1.42526pt" strokecolor="#0F0F0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0pt;margin-top:36.982201pt;width:211.888625pt;height:.1pt;mso-position-horizontal-relative:page;mso-position-vertical-relative:page;z-index:-2379" coordorigin="0,740" coordsize="4238,2">
            <v:shape style="position:absolute;left:0;top:740;width:4238;height:2" coordorigin="0,740" coordsize="4238,0" path="m0,740l4238,740e" filled="f" stroked="t" strokeweight=".475087pt" strokecolor="#B3B8AF">
              <v:path arrowok="t"/>
            </v:shape>
          </v:group>
          <w10:wrap type="none"/>
        </w:pict>
      </w:r>
      <w:r>
        <w:rPr/>
        <w:pict>
          <v:group style="position:absolute;margin-left:215.333008pt;margin-top:33.046436pt;width:382.325944pt;height:3.100156pt;mso-position-horizontal-relative:page;mso-position-vertical-relative:page;z-index:-2378" coordorigin="4307,661" coordsize="7647,62">
            <v:group style="position:absolute;left:4309;top:721;width:2138;height:2" coordorigin="4309,721" coordsize="2138,2">
              <v:shape style="position:absolute;left:4309;top:721;width:2138;height:2" coordorigin="4309,721" coordsize="2138,0" path="m4309,721l6447,721e" filled="f" stroked="t" strokeweight=".237543pt" strokecolor="#A3A39C">
                <v:path arrowok="t"/>
              </v:shape>
            </v:group>
            <v:group style="position:absolute;left:5093;top:697;width:3117;height:2" coordorigin="5093,697" coordsize="3117,2">
              <v:shape style="position:absolute;left:5093;top:697;width:3117;height:2" coordorigin="5093,697" coordsize="3117,0" path="m5093,697l8209,697e" filled="f" stroked="t" strokeweight=".475087pt" strokecolor="#ACACA3">
                <v:path arrowok="t"/>
              </v:shape>
            </v:group>
            <v:group style="position:absolute;left:7421;top:678;width:4480;height:2" coordorigin="7421,678" coordsize="4480,2">
              <v:shape style="position:absolute;left:7421;top:678;width:4480;height:2" coordorigin="7421,678" coordsize="4480,0" path="m7421,678l11901,678e" filled="f" stroked="t" strokeweight=".475087pt" strokecolor="#B3B8AF">
                <v:path arrowok="t"/>
              </v:shape>
            </v:group>
            <v:group style="position:absolute;left:8989;top:666;width:2960;height:2" coordorigin="8989,666" coordsize="2960,2">
              <v:shape style="position:absolute;left:8989;top:666;width:2960;height:2" coordorigin="8989,666" coordsize="2960,0" path="m8989,666l11948,666e" filled="f" stroked="t" strokeweight=".475087pt" strokecolor="#A8A8A0">
                <v:path arrowok="t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3" w:after="0" w:line="240" w:lineRule="auto"/>
        <w:ind w:left="1026" w:right="-20"/>
        <w:jc w:val="left"/>
        <w:rPr>
          <w:rFonts w:ascii="Arial" w:hAnsi="Arial" w:cs="Arial" w:eastAsia="Arial"/>
          <w:sz w:val="29"/>
          <w:szCs w:val="29"/>
        </w:rPr>
      </w:pPr>
      <w:rPr/>
      <w:r>
        <w:rPr>
          <w:rFonts w:ascii="Arial" w:hAnsi="Arial" w:cs="Arial" w:eastAsia="Arial"/>
          <w:sz w:val="29"/>
          <w:szCs w:val="29"/>
          <w:color w:val="080A0C"/>
          <w:spacing w:val="0"/>
          <w:w w:val="100"/>
          <w:b/>
          <w:bCs/>
        </w:rPr>
        <w:t>APPLYING</w:t>
      </w:r>
      <w:r>
        <w:rPr>
          <w:rFonts w:ascii="Arial" w:hAnsi="Arial" w:cs="Arial" w:eastAsia="Arial"/>
          <w:sz w:val="29"/>
          <w:szCs w:val="29"/>
          <w:color w:val="080A0C"/>
          <w:spacing w:val="4"/>
          <w:w w:val="100"/>
          <w:b/>
          <w:bCs/>
        </w:rPr>
        <w:t> </w:t>
      </w:r>
      <w:r>
        <w:rPr>
          <w:rFonts w:ascii="Arial" w:hAnsi="Arial" w:cs="Arial" w:eastAsia="Arial"/>
          <w:sz w:val="29"/>
          <w:szCs w:val="29"/>
          <w:color w:val="080A0C"/>
          <w:spacing w:val="0"/>
          <w:w w:val="100"/>
          <w:b/>
          <w:bCs/>
        </w:rPr>
        <w:t>WHAT</w:t>
      </w:r>
      <w:r>
        <w:rPr>
          <w:rFonts w:ascii="Arial" w:hAnsi="Arial" w:cs="Arial" w:eastAsia="Arial"/>
          <w:sz w:val="29"/>
          <w:szCs w:val="29"/>
          <w:color w:val="080A0C"/>
          <w:spacing w:val="-11"/>
          <w:w w:val="100"/>
          <w:b/>
          <w:bCs/>
        </w:rPr>
        <w:t> </w:t>
      </w:r>
      <w:r>
        <w:rPr>
          <w:rFonts w:ascii="Arial" w:hAnsi="Arial" w:cs="Arial" w:eastAsia="Arial"/>
          <w:sz w:val="29"/>
          <w:szCs w:val="29"/>
          <w:color w:val="080A0C"/>
          <w:spacing w:val="0"/>
          <w:w w:val="100"/>
          <w:b/>
          <w:bCs/>
        </w:rPr>
        <w:t>YO</w:t>
      </w:r>
      <w:r>
        <w:rPr>
          <w:rFonts w:ascii="Arial" w:hAnsi="Arial" w:cs="Arial" w:eastAsia="Arial"/>
          <w:sz w:val="29"/>
          <w:szCs w:val="29"/>
          <w:color w:val="080A0C"/>
          <w:spacing w:val="0"/>
          <w:w w:val="100"/>
          <w:b/>
          <w:bCs/>
        </w:rPr>
        <w:t>U</w:t>
      </w:r>
      <w:r>
        <w:rPr>
          <w:rFonts w:ascii="Arial" w:hAnsi="Arial" w:cs="Arial" w:eastAsia="Arial"/>
          <w:sz w:val="29"/>
          <w:szCs w:val="29"/>
          <w:color w:val="080A0C"/>
          <w:spacing w:val="16"/>
          <w:w w:val="100"/>
          <w:b/>
          <w:bCs/>
        </w:rPr>
        <w:t> </w:t>
      </w:r>
      <w:r>
        <w:rPr>
          <w:rFonts w:ascii="Arial" w:hAnsi="Arial" w:cs="Arial" w:eastAsia="Arial"/>
          <w:sz w:val="29"/>
          <w:szCs w:val="29"/>
          <w:color w:val="080A0C"/>
          <w:spacing w:val="0"/>
          <w:w w:val="105"/>
          <w:b/>
          <w:bCs/>
        </w:rPr>
        <w:t>KNOW</w:t>
      </w:r>
      <w:r>
        <w:rPr>
          <w:rFonts w:ascii="Arial" w:hAnsi="Arial" w:cs="Arial" w:eastAsia="Arial"/>
          <w:sz w:val="29"/>
          <w:szCs w:val="29"/>
          <w:color w:val="000000"/>
          <w:spacing w:val="0"/>
          <w:w w:val="100"/>
        </w:rPr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1" w:lineRule="auto"/>
        <w:ind w:left="1387" w:right="433" w:firstLine="-356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93.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Mrs.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12"/>
        </w:rPr>
        <w:t>Perine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-14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A0C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0"/>
          <w:szCs w:val="20"/>
          <w:color w:val="080A0C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080A0C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13"/>
        </w:rPr>
        <w:t>advance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13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-2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cance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A0C"/>
          <w:spacing w:val="0"/>
          <w:w w:val="113"/>
        </w:rPr>
        <w:t>bon</w:t>
      </w:r>
      <w:r>
        <w:rPr>
          <w:rFonts w:ascii="Times New Roman" w:hAnsi="Times New Roman" w:cs="Times New Roman" w:eastAsia="Times New Roman"/>
          <w:sz w:val="20"/>
          <w:szCs w:val="20"/>
          <w:color w:val="080A0C"/>
          <w:spacing w:val="-8"/>
          <w:w w:val="112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D3131"/>
          <w:spacing w:val="0"/>
          <w:w w:val="154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D3131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A0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080A0C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10"/>
        </w:rPr>
        <w:t>disease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6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10"/>
        </w:rPr>
        <w:t>progressed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1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-10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Mrs.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Perine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11"/>
        </w:rPr>
        <w:t>require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11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-1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11"/>
        </w:rPr>
        <w:t>several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bloo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12"/>
        </w:rPr>
        <w:t>transfusion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-8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12"/>
        </w:rPr>
        <w:t>throughout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9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A0C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0"/>
          <w:szCs w:val="20"/>
          <w:color w:val="080A0C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080A0C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A0C"/>
          <w:spacing w:val="0"/>
          <w:w w:val="110"/>
        </w:rPr>
        <w:t>therapy</w:t>
      </w:r>
      <w:r>
        <w:rPr>
          <w:rFonts w:ascii="Times New Roman" w:hAnsi="Times New Roman" w:cs="Times New Roman" w:eastAsia="Times New Roman"/>
          <w:sz w:val="20"/>
          <w:szCs w:val="20"/>
          <w:color w:val="080A0C"/>
          <w:spacing w:val="0"/>
          <w:w w:val="11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80A0C"/>
          <w:spacing w:val="-24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da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sh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aske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A0C"/>
          <w:spacing w:val="0"/>
          <w:w w:val="112"/>
        </w:rPr>
        <w:t>docto</w:t>
      </w:r>
      <w:r>
        <w:rPr>
          <w:rFonts w:ascii="Times New Roman" w:hAnsi="Times New Roman" w:cs="Times New Roman" w:eastAsia="Times New Roman"/>
          <w:sz w:val="20"/>
          <w:szCs w:val="20"/>
          <w:color w:val="080A0C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080A0C"/>
          <w:spacing w:val="6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A0C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080A0C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80A0C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11"/>
        </w:rPr>
        <w:t>explai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2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reaso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A0C"/>
          <w:spacing w:val="0"/>
          <w:w w:val="112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080A0C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11"/>
        </w:rPr>
        <w:t>transfusions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11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-8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A0C"/>
          <w:spacing w:val="0"/>
          <w:w w:val="100"/>
        </w:rPr>
        <w:t>What</w:t>
      </w:r>
      <w:r>
        <w:rPr>
          <w:rFonts w:ascii="Times New Roman" w:hAnsi="Times New Roman" w:cs="Times New Roman" w:eastAsia="Times New Roman"/>
          <w:sz w:val="20"/>
          <w:szCs w:val="20"/>
          <w:color w:val="080A0C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11"/>
        </w:rPr>
        <w:t>explanatio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might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A0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080A0C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12"/>
        </w:rPr>
        <w:t>docto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2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give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Mrs.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8"/>
        </w:rPr>
        <w:t>Perine?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1" w:lineRule="auto"/>
        <w:ind w:left="1387" w:right="188" w:firstLine="-352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94.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A0C"/>
          <w:spacing w:val="0"/>
          <w:w w:val="114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080A0C"/>
          <w:spacing w:val="-20"/>
          <w:w w:val="11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D3131"/>
          <w:spacing w:val="0"/>
          <w:w w:val="114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D3131"/>
          <w:spacing w:val="-21"/>
          <w:w w:val="11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Kennedy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12"/>
        </w:rPr>
        <w:t>orthopedic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-7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12"/>
        </w:rPr>
        <w:t>surgeon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12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-19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calle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13"/>
        </w:rPr>
        <w:t>admission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-14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office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A0C"/>
          <w:spacing w:val="0"/>
          <w:w w:val="111"/>
        </w:rPr>
        <w:t>hospital</w:t>
      </w:r>
      <w:r>
        <w:rPr>
          <w:rFonts w:ascii="Times New Roman" w:hAnsi="Times New Roman" w:cs="Times New Roman" w:eastAsia="Times New Roman"/>
          <w:sz w:val="20"/>
          <w:szCs w:val="20"/>
          <w:color w:val="080A0C"/>
          <w:spacing w:val="4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13"/>
        </w:rPr>
        <w:t>advise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-9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11"/>
        </w:rPr>
        <w:t>withi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4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11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next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A0C"/>
          <w:spacing w:val="0"/>
          <w:w w:val="100"/>
        </w:rPr>
        <w:t>hour</w:t>
      </w:r>
      <w:r>
        <w:rPr>
          <w:rFonts w:ascii="Times New Roman" w:hAnsi="Times New Roman" w:cs="Times New Roman" w:eastAsia="Times New Roman"/>
          <w:sz w:val="20"/>
          <w:szCs w:val="20"/>
          <w:color w:val="080A0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A0C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13"/>
        </w:rPr>
        <w:t>woul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13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6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15"/>
        </w:rPr>
        <w:t>admittin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15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-12"/>
          <w:w w:val="11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13"/>
        </w:rPr>
        <w:t>patient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11"/>
        </w:rPr>
        <w:t>epiphyseal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15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11"/>
        </w:rPr>
        <w:t>fracture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11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-15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A0C"/>
          <w:spacing w:val="0"/>
          <w:w w:val="111"/>
        </w:rPr>
        <w:t>Without</w:t>
      </w:r>
      <w:r>
        <w:rPr>
          <w:rFonts w:ascii="Times New Roman" w:hAnsi="Times New Roman" w:cs="Times New Roman" w:eastAsia="Times New Roman"/>
          <w:sz w:val="20"/>
          <w:szCs w:val="20"/>
          <w:color w:val="080A0C"/>
          <w:spacing w:val="-16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othe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10"/>
        </w:rPr>
        <w:t>information,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A0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080A0C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13"/>
        </w:rPr>
        <w:t>patient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-5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10"/>
        </w:rPr>
        <w:t>assigne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1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11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13"/>
        </w:rPr>
        <w:t>pediatric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-11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13"/>
        </w:rPr>
        <w:t>ward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13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A0C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080A0C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D3131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0"/>
          <w:szCs w:val="20"/>
          <w:color w:val="2D31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313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15"/>
        </w:rPr>
        <w:t>prompte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15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-3"/>
          <w:w w:val="11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11"/>
        </w:rPr>
        <w:t>assignment?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8" w:lineRule="auto"/>
        <w:ind w:left="1392" w:right="228" w:firstLine="-347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95.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14"/>
        </w:rPr>
        <w:t>Mr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-14"/>
          <w:w w:val="114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D4F50"/>
          <w:spacing w:val="0"/>
          <w:w w:val="114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4D4F50"/>
          <w:spacing w:val="-15"/>
          <w:w w:val="11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Va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Skiver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age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60,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notice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whe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sh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went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physical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12"/>
        </w:rPr>
        <w:t>examinatio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12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-7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3131"/>
          <w:spacing w:val="0"/>
          <w:w w:val="100"/>
        </w:rPr>
        <w:t>sh</w:t>
      </w:r>
      <w:r>
        <w:rPr>
          <w:rFonts w:ascii="Times New Roman" w:hAnsi="Times New Roman" w:cs="Times New Roman" w:eastAsia="Times New Roman"/>
          <w:sz w:val="20"/>
          <w:szCs w:val="20"/>
          <w:color w:val="2D313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D313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wa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7"/>
        </w:rPr>
        <w:t>half-inch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13"/>
        </w:rPr>
        <w:t>shorte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tha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sh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A0C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0"/>
          <w:szCs w:val="20"/>
          <w:color w:val="080A0C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080A0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A0C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bee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last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visit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A0C"/>
          <w:spacing w:val="0"/>
          <w:w w:val="100"/>
        </w:rPr>
        <w:t>Dr.</w:t>
      </w:r>
      <w:r>
        <w:rPr>
          <w:rFonts w:ascii="Times New Roman" w:hAnsi="Times New Roman" w:cs="Times New Roman" w:eastAsia="Times New Roman"/>
          <w:sz w:val="20"/>
          <w:szCs w:val="20"/>
          <w:color w:val="080A0C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A0C"/>
          <w:spacing w:val="0"/>
          <w:w w:val="100"/>
        </w:rPr>
        <w:t>Veaze</w:t>
      </w:r>
      <w:r>
        <w:rPr>
          <w:rFonts w:ascii="Times New Roman" w:hAnsi="Times New Roman" w:cs="Times New Roman" w:eastAsia="Times New Roman"/>
          <w:sz w:val="20"/>
          <w:szCs w:val="20"/>
          <w:color w:val="080A0C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080A0C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3131"/>
          <w:spacing w:val="0"/>
          <w:w w:val="111"/>
        </w:rPr>
        <w:t>sugge</w:t>
      </w:r>
      <w:r>
        <w:rPr>
          <w:rFonts w:ascii="Times New Roman" w:hAnsi="Times New Roman" w:cs="Times New Roman" w:eastAsia="Times New Roman"/>
          <w:sz w:val="20"/>
          <w:szCs w:val="20"/>
          <w:color w:val="2D3131"/>
          <w:spacing w:val="7"/>
          <w:w w:val="111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80A0C"/>
          <w:spacing w:val="0"/>
          <w:w w:val="111"/>
        </w:rPr>
        <w:t>te</w:t>
      </w:r>
      <w:r>
        <w:rPr>
          <w:rFonts w:ascii="Times New Roman" w:hAnsi="Times New Roman" w:cs="Times New Roman" w:eastAsia="Times New Roman"/>
          <w:sz w:val="20"/>
          <w:szCs w:val="20"/>
          <w:color w:val="080A0C"/>
          <w:spacing w:val="0"/>
          <w:w w:val="111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080A0C"/>
          <w:spacing w:val="-1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sh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begi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regime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13"/>
        </w:rPr>
        <w:t>dietar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1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-9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3131"/>
          <w:spacing w:val="0"/>
          <w:w w:val="120"/>
        </w:rPr>
        <w:t>su</w:t>
      </w:r>
      <w:r>
        <w:rPr>
          <w:rFonts w:ascii="Times New Roman" w:hAnsi="Times New Roman" w:cs="Times New Roman" w:eastAsia="Times New Roman"/>
          <w:sz w:val="20"/>
          <w:szCs w:val="20"/>
          <w:color w:val="2D3131"/>
          <w:spacing w:val="8"/>
          <w:w w:val="12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080A0C"/>
          <w:spacing w:val="0"/>
          <w:w w:val="105"/>
        </w:rPr>
        <w:t>ple­</w:t>
      </w:r>
      <w:r>
        <w:rPr>
          <w:rFonts w:ascii="Times New Roman" w:hAnsi="Times New Roman" w:cs="Times New Roman" w:eastAsia="Times New Roman"/>
          <w:sz w:val="20"/>
          <w:szCs w:val="20"/>
          <w:color w:val="080A0C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ment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calcium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12"/>
        </w:rPr>
        <w:t>vitami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12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-3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D,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als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gave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A0C"/>
          <w:spacing w:val="0"/>
          <w:w w:val="114"/>
        </w:rPr>
        <w:t>Mr</w:t>
      </w:r>
      <w:r>
        <w:rPr>
          <w:rFonts w:ascii="Times New Roman" w:hAnsi="Times New Roman" w:cs="Times New Roman" w:eastAsia="Times New Roman"/>
          <w:sz w:val="20"/>
          <w:szCs w:val="20"/>
          <w:color w:val="080A0C"/>
          <w:spacing w:val="-13"/>
          <w:w w:val="114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D3131"/>
          <w:spacing w:val="0"/>
          <w:w w:val="114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D3131"/>
          <w:spacing w:val="-15"/>
          <w:w w:val="11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Va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Skive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11"/>
        </w:rPr>
        <w:t>prescriptio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2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10"/>
        </w:rPr>
        <w:t>hormone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11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10"/>
        </w:rPr>
        <w:t>thera­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py.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What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A0C"/>
          <w:spacing w:val="0"/>
          <w:w w:val="100"/>
        </w:rPr>
        <w:t>bon</w:t>
      </w:r>
      <w:r>
        <w:rPr>
          <w:rFonts w:ascii="Times New Roman" w:hAnsi="Times New Roman" w:cs="Times New Roman" w:eastAsia="Times New Roman"/>
          <w:sz w:val="20"/>
          <w:szCs w:val="20"/>
          <w:color w:val="080A0C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80A0C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11"/>
        </w:rPr>
        <w:t>disease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-7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Dr.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Veaze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A1C"/>
          <w:spacing w:val="0"/>
          <w:w w:val="113"/>
        </w:rPr>
        <w:t>suspect?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3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152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181A1C"/>
          <w:spacing w:val="0"/>
          <w:w w:val="111"/>
        </w:rPr>
        <w:t>Copyright©</w:t>
      </w:r>
      <w:r>
        <w:rPr>
          <w:rFonts w:ascii="Times New Roman" w:hAnsi="Times New Roman" w:cs="Times New Roman" w:eastAsia="Times New Roman"/>
          <w:sz w:val="17"/>
          <w:szCs w:val="17"/>
          <w:color w:val="181A1C"/>
          <w:spacing w:val="-20"/>
          <w:w w:val="11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81A1C"/>
          <w:spacing w:val="0"/>
          <w:w w:val="100"/>
        </w:rPr>
        <w:t>2004</w:t>
      </w:r>
      <w:r>
        <w:rPr>
          <w:rFonts w:ascii="Times New Roman" w:hAnsi="Times New Roman" w:cs="Times New Roman" w:eastAsia="Times New Roman"/>
          <w:sz w:val="17"/>
          <w:szCs w:val="17"/>
          <w:color w:val="181A1C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81A1C"/>
          <w:spacing w:val="0"/>
          <w:w w:val="100"/>
        </w:rPr>
        <w:t>Mosby</w:t>
      </w:r>
      <w:r>
        <w:rPr>
          <w:rFonts w:ascii="Times New Roman" w:hAnsi="Times New Roman" w:cs="Times New Roman" w:eastAsia="Times New Roman"/>
          <w:sz w:val="17"/>
          <w:szCs w:val="17"/>
          <w:color w:val="181A1C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81A1C"/>
          <w:spacing w:val="0"/>
          <w:w w:val="100"/>
        </w:rPr>
        <w:t>Inc</w:t>
      </w:r>
      <w:r>
        <w:rPr>
          <w:rFonts w:ascii="Times New Roman" w:hAnsi="Times New Roman" w:cs="Times New Roman" w:eastAsia="Times New Roman"/>
          <w:sz w:val="17"/>
          <w:szCs w:val="17"/>
          <w:color w:val="181A1C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181A1C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81A1C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17"/>
          <w:szCs w:val="17"/>
          <w:color w:val="181A1C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81A1C"/>
          <w:spacing w:val="0"/>
          <w:w w:val="100"/>
        </w:rPr>
        <w:t>right</w:t>
      </w:r>
      <w:r>
        <w:rPr>
          <w:rFonts w:ascii="Times New Roman" w:hAnsi="Times New Roman" w:cs="Times New Roman" w:eastAsia="Times New Roman"/>
          <w:sz w:val="16"/>
          <w:szCs w:val="16"/>
          <w:color w:val="181A1C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181A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81A1C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81A1C"/>
          <w:spacing w:val="0"/>
          <w:w w:val="104"/>
        </w:rPr>
        <w:t>reserved.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080" w:h="16320"/>
          <w:pgMar w:top="1520" w:bottom="280" w:left="0" w:right="1180"/>
        </w:sectPr>
      </w:pPr>
      <w:rPr/>
    </w:p>
    <w:p>
      <w:pPr>
        <w:spacing w:before="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4" w:after="0" w:line="240" w:lineRule="auto"/>
        <w:ind w:left="126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0"/>
          <w:w w:val="100"/>
        </w:rPr>
        <w:t>96.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3"/>
          <w:spacing w:val="-5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0"/>
          <w:w w:val="104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2"/>
          <w:w w:val="104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010103"/>
          <w:spacing w:val="-1"/>
          <w:w w:val="109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0"/>
          <w:w w:val="111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90" w:lineRule="atLeast"/>
        <w:ind w:left="1288" w:right="653" w:firstLine="-1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position:absolute;margin-left:6.72pt;margin-top:6.662354pt;width:21.120001pt;height:209.279999pt;mso-position-horizontal-relative:page;mso-position-vertical-relative:paragraph;z-index:-2365" type="#_x0000_t75">
            <v:imagedata r:id="rId2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3"/>
          <w:w w:val="100"/>
          <w:i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010103"/>
          <w:spacing w:val="5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0"/>
          <w:w w:val="100"/>
          <w:i/>
        </w:rPr>
        <w:t>yo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0"/>
          <w:w w:val="100"/>
          <w:i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0"/>
          <w:w w:val="100"/>
          <w:i/>
        </w:rPr>
        <w:t>fin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3"/>
          <w:spacing w:val="7"/>
          <w:w w:val="100"/>
          <w:i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0"/>
          <w:w w:val="100"/>
          <w:i/>
        </w:rPr>
        <w:t>4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0"/>
          <w:w w:val="100"/>
          <w:i/>
        </w:rPr>
        <w:t>term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0"/>
          <w:w w:val="100"/>
          <w:i/>
        </w:rPr>
        <w:t>fro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0"/>
          <w:w w:val="100"/>
          <w:i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3"/>
          <w:spacing w:val="1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-4"/>
          <w:w w:val="100"/>
          <w:i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010103"/>
          <w:spacing w:val="6"/>
          <w:w w:val="100"/>
          <w:i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0"/>
          <w:w w:val="100"/>
          <w:i/>
        </w:rPr>
        <w:t>chapte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1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010103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010103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3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010103"/>
          <w:spacing w:val="-9"/>
          <w:w w:val="100"/>
          <w:i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0"/>
          <w:w w:val="100"/>
          <w:i/>
        </w:rPr>
        <w:t>bo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0"/>
          <w:w w:val="100"/>
          <w:i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2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10103"/>
          <w:spacing w:val="0"/>
          <w:w w:val="100"/>
          <w:i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010103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3"/>
          <w:spacing w:val="4"/>
          <w:w w:val="97"/>
          <w:i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4"/>
          <w:w w:val="97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10103"/>
          <w:spacing w:val="0"/>
          <w:w w:val="97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010103"/>
          <w:spacing w:val="2"/>
          <w:w w:val="97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8"/>
          <w:w w:val="97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10103"/>
          <w:spacing w:val="5"/>
          <w:w w:val="97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0"/>
          <w:w w:val="97"/>
          <w:i/>
        </w:rPr>
        <w:t>s?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-7"/>
          <w:w w:val="97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0"/>
          <w:w w:val="100"/>
          <w:i/>
        </w:rPr>
        <w:t>Words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4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-8"/>
          <w:w w:val="104"/>
          <w:i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010103"/>
          <w:spacing w:val="0"/>
          <w:w w:val="91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10103"/>
          <w:spacing w:val="-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3"/>
          <w:spacing w:val="-2"/>
          <w:w w:val="100"/>
          <w:i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-6"/>
          <w:w w:val="100"/>
          <w:i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36383B"/>
          <w:spacing w:val="-5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9"/>
          <w:w w:val="100"/>
          <w:i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36383B"/>
          <w:spacing w:val="-6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-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3"/>
          <w:spacing w:val="8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0"/>
          <w:w w:val="100"/>
          <w:i/>
        </w:rPr>
        <w:t>op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3"/>
          <w:spacing w:val="8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0"/>
          <w:w w:val="100"/>
          <w:i/>
        </w:rPr>
        <w:t>bottom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0"/>
          <w:w w:val="100"/>
          <w:i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5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10103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010103"/>
          <w:spacing w:val="8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4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10103"/>
          <w:spacing w:val="0"/>
          <w:w w:val="100"/>
          <w:i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010103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3"/>
          <w:spacing w:val="3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0"/>
          <w:w w:val="100"/>
          <w:i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7"/>
          <w:w w:val="100"/>
          <w:i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010103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010103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3"/>
          <w:spacing w:val="2"/>
          <w:w w:val="100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9"/>
          <w:w w:val="100"/>
          <w:i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010103"/>
          <w:spacing w:val="0"/>
          <w:w w:val="100"/>
          <w:i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010103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010103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3"/>
          <w:spacing w:val="0"/>
          <w:w w:val="100"/>
          <w:i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010103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3"/>
          <w:spacing w:val="9"/>
          <w:w w:val="80"/>
          <w:i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4"/>
          <w:w w:val="89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10103"/>
          <w:spacing w:val="0"/>
          <w:w w:val="98"/>
          <w:i/>
        </w:rPr>
        <w:t>ft</w:t>
      </w:r>
      <w:r>
        <w:rPr>
          <w:rFonts w:ascii="Times New Roman" w:hAnsi="Times New Roman" w:cs="Times New Roman" w:eastAsia="Times New Roman"/>
          <w:sz w:val="20"/>
          <w:szCs w:val="20"/>
          <w:color w:val="010103"/>
          <w:spacing w:val="-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3"/>
          <w:spacing w:val="-1"/>
          <w:w w:val="100"/>
          <w:i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0"/>
          <w:w w:val="100"/>
          <w:i/>
        </w:rPr>
        <w:t>eft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3"/>
          <w:spacing w:val="-2"/>
          <w:w w:val="87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0"/>
          <w:w w:val="101"/>
          <w:i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4"/>
          <w:w w:val="102"/>
          <w:i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010103"/>
          <w:spacing w:val="0"/>
          <w:w w:val="107"/>
          <w:i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010103"/>
          <w:spacing w:val="0"/>
          <w:w w:val="106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010103"/>
          <w:spacing w:val="-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-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0"/>
          <w:w w:val="100"/>
          <w:i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0"/>
          <w:w w:val="97"/>
          <w:i/>
        </w:rPr>
        <w:t>diagon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6"/>
          <w:w w:val="98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10103"/>
          <w:spacing w:val="0"/>
          <w:w w:val="107"/>
          <w:i/>
        </w:rPr>
        <w:t>ll</w:t>
      </w:r>
      <w:r>
        <w:rPr>
          <w:rFonts w:ascii="Times New Roman" w:hAnsi="Times New Roman" w:cs="Times New Roman" w:eastAsia="Times New Roman"/>
          <w:sz w:val="20"/>
          <w:szCs w:val="20"/>
          <w:color w:val="010103"/>
          <w:spacing w:val="-4"/>
          <w:w w:val="107"/>
          <w:i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0"/>
          <w:w w:val="121"/>
          <w:i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8" w:after="0" w:line="198" w:lineRule="auto"/>
        <w:ind w:left="3617" w:right="2792" w:firstLine="5"/>
        <w:jc w:val="right"/>
        <w:tabs>
          <w:tab w:pos="3960" w:val="left"/>
          <w:tab w:pos="4340" w:val="left"/>
          <w:tab w:pos="4700" w:val="left"/>
          <w:tab w:pos="5060" w:val="left"/>
          <w:tab w:pos="5440" w:val="left"/>
          <w:tab w:pos="5770" w:val="left"/>
          <w:tab w:pos="5800" w:val="left"/>
          <w:tab w:pos="6180" w:val="left"/>
          <w:tab w:pos="6540" w:val="left"/>
          <w:tab w:pos="6900" w:val="left"/>
          <w:tab w:pos="7260" w:val="left"/>
          <w:tab w:pos="7980" w:val="left"/>
          <w:tab w:pos="8340" w:val="left"/>
          <w:tab w:pos="870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0"/>
          <w:w w:val="34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0"/>
          <w:w w:val="100"/>
          <w:position w:val="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-48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0"/>
          <w:w w:val="100"/>
          <w:position w:val="1"/>
        </w:rPr>
        <w:tab/>
        <w:tab/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0"/>
          <w:w w:val="100"/>
          <w:position w:val="1"/>
        </w:rPr>
      </w:r>
      <w:r>
        <w:rPr>
          <w:rFonts w:ascii="Arial" w:hAnsi="Arial" w:cs="Arial" w:eastAsia="Arial"/>
          <w:sz w:val="29"/>
          <w:szCs w:val="29"/>
          <w:color w:val="010103"/>
          <w:spacing w:val="0"/>
          <w:w w:val="100"/>
          <w:position w:val="1"/>
        </w:rPr>
        <w:t>c</w:t>
      </w:r>
      <w:r>
        <w:rPr>
          <w:rFonts w:ascii="Arial" w:hAnsi="Arial" w:cs="Arial" w:eastAsia="Arial"/>
          <w:sz w:val="29"/>
          <w:szCs w:val="29"/>
          <w:color w:val="010103"/>
          <w:spacing w:val="-62"/>
          <w:w w:val="100"/>
          <w:position w:val="1"/>
        </w:rPr>
        <w:t> </w:t>
      </w:r>
      <w:r>
        <w:rPr>
          <w:rFonts w:ascii="Arial" w:hAnsi="Arial" w:cs="Arial" w:eastAsia="Arial"/>
          <w:sz w:val="29"/>
          <w:szCs w:val="29"/>
          <w:color w:val="010103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29"/>
          <w:szCs w:val="29"/>
          <w:color w:val="010103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34"/>
          <w:szCs w:val="34"/>
          <w:color w:val="010103"/>
          <w:spacing w:val="0"/>
          <w:w w:val="82"/>
          <w:position w:val="2"/>
        </w:rPr>
        <w:t>u</w:t>
      </w:r>
      <w:r>
        <w:rPr>
          <w:rFonts w:ascii="Times New Roman" w:hAnsi="Times New Roman" w:cs="Times New Roman" w:eastAsia="Times New Roman"/>
          <w:sz w:val="34"/>
          <w:szCs w:val="34"/>
          <w:color w:val="010103"/>
          <w:spacing w:val="0"/>
          <w:w w:val="100"/>
          <w:position w:val="2"/>
        </w:rPr>
        <w:tab/>
        <w:tab/>
      </w:r>
      <w:r>
        <w:rPr>
          <w:rFonts w:ascii="Times New Roman" w:hAnsi="Times New Roman" w:cs="Times New Roman" w:eastAsia="Times New Roman"/>
          <w:sz w:val="34"/>
          <w:szCs w:val="34"/>
          <w:color w:val="010103"/>
          <w:spacing w:val="0"/>
          <w:w w:val="23"/>
          <w:position w:val="2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010103"/>
          <w:spacing w:val="0"/>
          <w:w w:val="100"/>
          <w:position w:val="2"/>
        </w:rPr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2"/>
        </w:rPr>
        <w:t>L</w:t>
      </w:r>
      <w:r>
        <w:rPr>
          <w:rFonts w:ascii="Arial" w:hAnsi="Arial" w:cs="Arial" w:eastAsia="Arial"/>
          <w:sz w:val="21"/>
          <w:szCs w:val="21"/>
          <w:color w:val="010103"/>
          <w:spacing w:val="-33"/>
          <w:w w:val="100"/>
          <w:position w:val="2"/>
        </w:rPr>
        <w:t> 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2"/>
        </w:rPr>
        <w:tab/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2"/>
        </w:rPr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0"/>
          <w:w w:val="100"/>
          <w:position w:val="3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0"/>
          <w:w w:val="100"/>
          <w:position w:val="3"/>
        </w:rPr>
        <w:tab/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0"/>
          <w:w w:val="100"/>
          <w:position w:val="3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-52"/>
          <w:w w:val="100"/>
          <w:position w:val="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0"/>
          <w:w w:val="100"/>
          <w:position w:val="3"/>
        </w:rPr>
        <w:tab/>
        <w:tab/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0"/>
          <w:w w:val="100"/>
          <w:position w:val="3"/>
        </w:rPr>
      </w:r>
      <w:r>
        <w:rPr>
          <w:rFonts w:ascii="Times New Roman" w:hAnsi="Times New Roman" w:cs="Times New Roman" w:eastAsia="Times New Roman"/>
          <w:sz w:val="24"/>
          <w:szCs w:val="24"/>
          <w:color w:val="010103"/>
          <w:spacing w:val="0"/>
          <w:w w:val="153"/>
          <w:position w:val="4"/>
        </w:rPr>
        <w:t>0</w:t>
      </w:r>
      <w:r>
        <w:rPr>
          <w:rFonts w:ascii="Times New Roman" w:hAnsi="Times New Roman" w:cs="Times New Roman" w:eastAsia="Times New Roman"/>
          <w:sz w:val="24"/>
          <w:szCs w:val="24"/>
          <w:color w:val="010103"/>
          <w:spacing w:val="0"/>
          <w:w w:val="153"/>
          <w:position w:val="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10103"/>
          <w:spacing w:val="0"/>
          <w:w w:val="153"/>
          <w:position w:val="4"/>
        </w:rPr>
        <w:t> 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5"/>
        </w:rPr>
        <w:t>N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5"/>
        </w:rPr>
        <w:t>  </w:t>
      </w:r>
      <w:r>
        <w:rPr>
          <w:rFonts w:ascii="Arial" w:hAnsi="Arial" w:cs="Arial" w:eastAsia="Arial"/>
          <w:sz w:val="21"/>
          <w:szCs w:val="21"/>
          <w:color w:val="010103"/>
          <w:spacing w:val="36"/>
          <w:w w:val="100"/>
          <w:position w:val="5"/>
        </w:rPr>
        <w:t> 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5"/>
        </w:rPr>
        <w:t>N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5"/>
        </w:rPr>
        <w:t>  </w:t>
      </w:r>
      <w:r>
        <w:rPr>
          <w:rFonts w:ascii="Arial" w:hAnsi="Arial" w:cs="Arial" w:eastAsia="Arial"/>
          <w:sz w:val="21"/>
          <w:szCs w:val="21"/>
          <w:color w:val="010103"/>
          <w:spacing w:val="32"/>
          <w:w w:val="100"/>
          <w:position w:val="5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010103"/>
          <w:spacing w:val="0"/>
          <w:w w:val="82"/>
          <w:position w:val="6"/>
        </w:rPr>
        <w:t>u</w:t>
      </w:r>
      <w:r>
        <w:rPr>
          <w:rFonts w:ascii="Times New Roman" w:hAnsi="Times New Roman" w:cs="Times New Roman" w:eastAsia="Times New Roman"/>
          <w:sz w:val="34"/>
          <w:szCs w:val="34"/>
          <w:color w:val="010103"/>
          <w:spacing w:val="0"/>
          <w:w w:val="100"/>
          <w:position w:val="6"/>
        </w:rPr>
        <w:tab/>
      </w:r>
      <w:r>
        <w:rPr>
          <w:rFonts w:ascii="Times New Roman" w:hAnsi="Times New Roman" w:cs="Times New Roman" w:eastAsia="Times New Roman"/>
          <w:sz w:val="34"/>
          <w:szCs w:val="34"/>
          <w:color w:val="010103"/>
          <w:spacing w:val="0"/>
          <w:w w:val="100"/>
          <w:position w:val="6"/>
        </w:rPr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0"/>
          <w:w w:val="107"/>
          <w:position w:val="6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0"/>
          <w:w w:val="107"/>
          <w:position w:val="6"/>
        </w:rPr>
        <w:t> 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0"/>
        </w:rPr>
        <w:t>M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0"/>
        </w:rPr>
        <w:t>  </w:t>
      </w:r>
      <w:r>
        <w:rPr>
          <w:rFonts w:ascii="Arial" w:hAnsi="Arial" w:cs="Arial" w:eastAsia="Arial"/>
          <w:sz w:val="21"/>
          <w:szCs w:val="21"/>
          <w:color w:val="010103"/>
          <w:spacing w:val="13"/>
          <w:w w:val="100"/>
          <w:position w:val="0"/>
        </w:rPr>
        <w:t> 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0"/>
        </w:rPr>
        <w:t>M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0"/>
        </w:rPr>
        <w:t>  </w:t>
      </w:r>
      <w:r>
        <w:rPr>
          <w:rFonts w:ascii="Arial" w:hAnsi="Arial" w:cs="Arial" w:eastAsia="Arial"/>
          <w:sz w:val="21"/>
          <w:szCs w:val="21"/>
          <w:color w:val="010103"/>
          <w:spacing w:val="46"/>
          <w:w w:val="100"/>
          <w:position w:val="0"/>
        </w:rPr>
        <w:t> 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1"/>
        </w:rPr>
        <w:t>L</w:t>
      </w:r>
      <w:r>
        <w:rPr>
          <w:rFonts w:ascii="Arial" w:hAnsi="Arial" w:cs="Arial" w:eastAsia="Arial"/>
          <w:sz w:val="21"/>
          <w:szCs w:val="21"/>
          <w:color w:val="010103"/>
          <w:spacing w:val="-33"/>
          <w:w w:val="100"/>
          <w:position w:val="1"/>
        </w:rPr>
        <w:t> 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34"/>
          <w:position w:val="1"/>
        </w:rPr>
        <w:t> 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0"/>
          <w:w w:val="100"/>
          <w:position w:val="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-5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0"/>
          <w:w w:val="34"/>
          <w:position w:val="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0"/>
          <w:w w:val="100"/>
          <w:position w:val="1"/>
        </w:rPr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1"/>
        </w:rPr>
        <w:t>N</w:t>
      </w:r>
      <w:r>
        <w:rPr>
          <w:rFonts w:ascii="Arial" w:hAnsi="Arial" w:cs="Arial" w:eastAsia="Arial"/>
          <w:sz w:val="21"/>
          <w:szCs w:val="21"/>
          <w:color w:val="010103"/>
          <w:spacing w:val="-33"/>
          <w:w w:val="100"/>
          <w:position w:val="1"/>
        </w:rPr>
        <w:t> 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1"/>
        </w:rPr>
        <w:tab/>
        <w:tab/>
        <w:tab/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34"/>
          <w:position w:val="1"/>
        </w:rPr>
        <w:t> 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2"/>
        </w:rPr>
        <w:t>N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2"/>
        </w:rPr>
        <w:t>  </w:t>
      </w:r>
      <w:r>
        <w:rPr>
          <w:rFonts w:ascii="Arial" w:hAnsi="Arial" w:cs="Arial" w:eastAsia="Arial"/>
          <w:sz w:val="21"/>
          <w:szCs w:val="21"/>
          <w:color w:val="010103"/>
          <w:spacing w:val="31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0"/>
          <w:w w:val="100"/>
          <w:position w:val="2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0"/>
          <w:w w:val="100"/>
          <w:position w:val="2"/>
        </w:rPr>
        <w:tab/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0"/>
          <w:w w:val="100"/>
          <w:position w:val="2"/>
        </w:rPr>
      </w:r>
      <w:r>
        <w:rPr>
          <w:rFonts w:ascii="Arial" w:hAnsi="Arial" w:cs="Arial" w:eastAsia="Arial"/>
          <w:sz w:val="30"/>
          <w:szCs w:val="30"/>
          <w:color w:val="010103"/>
          <w:spacing w:val="0"/>
          <w:w w:val="100"/>
          <w:position w:val="3"/>
        </w:rPr>
        <w:t>u</w:t>
      </w:r>
      <w:r>
        <w:rPr>
          <w:rFonts w:ascii="Arial" w:hAnsi="Arial" w:cs="Arial" w:eastAsia="Arial"/>
          <w:sz w:val="30"/>
          <w:szCs w:val="30"/>
          <w:color w:val="010103"/>
          <w:spacing w:val="-73"/>
          <w:w w:val="100"/>
          <w:position w:val="3"/>
        </w:rPr>
        <w:t> </w:t>
      </w:r>
      <w:r>
        <w:rPr>
          <w:rFonts w:ascii="Arial" w:hAnsi="Arial" w:cs="Arial" w:eastAsia="Arial"/>
          <w:sz w:val="30"/>
          <w:szCs w:val="30"/>
          <w:color w:val="010103"/>
          <w:spacing w:val="0"/>
          <w:w w:val="100"/>
          <w:position w:val="3"/>
        </w:rPr>
        <w:tab/>
        <w:tab/>
      </w:r>
      <w:r>
        <w:rPr>
          <w:rFonts w:ascii="Arial" w:hAnsi="Arial" w:cs="Arial" w:eastAsia="Arial"/>
          <w:sz w:val="30"/>
          <w:szCs w:val="30"/>
          <w:color w:val="010103"/>
          <w:spacing w:val="0"/>
          <w:w w:val="100"/>
          <w:position w:val="3"/>
        </w:rPr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4"/>
        </w:rPr>
        <w:t>H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4"/>
        </w:rPr>
        <w:t>  </w:t>
      </w:r>
      <w:r>
        <w:rPr>
          <w:rFonts w:ascii="Arial" w:hAnsi="Arial" w:cs="Arial" w:eastAsia="Arial"/>
          <w:sz w:val="21"/>
          <w:szCs w:val="21"/>
          <w:color w:val="010103"/>
          <w:spacing w:val="50"/>
          <w:w w:val="100"/>
          <w:position w:val="4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0"/>
          <w:w w:val="100"/>
          <w:position w:val="5"/>
        </w:rPr>
        <w:t>J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-44"/>
          <w:w w:val="100"/>
          <w:position w:val="5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0"/>
          <w:w w:val="100"/>
          <w:position w:val="5"/>
        </w:rPr>
        <w:tab/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0"/>
          <w:w w:val="100"/>
          <w:position w:val="5"/>
        </w:rPr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5"/>
        </w:rPr>
        <w:t>N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5"/>
        </w:rPr>
        <w:t>  </w:t>
      </w:r>
      <w:r>
        <w:rPr>
          <w:rFonts w:ascii="Arial" w:hAnsi="Arial" w:cs="Arial" w:eastAsia="Arial"/>
          <w:sz w:val="21"/>
          <w:szCs w:val="21"/>
          <w:color w:val="010103"/>
          <w:spacing w:val="32"/>
          <w:w w:val="100"/>
          <w:position w:val="5"/>
        </w:rPr>
        <w:t> </w:t>
      </w:r>
      <w:r>
        <w:rPr>
          <w:rFonts w:ascii="Arial" w:hAnsi="Arial" w:cs="Arial" w:eastAsia="Arial"/>
          <w:sz w:val="29"/>
          <w:szCs w:val="29"/>
          <w:color w:val="010103"/>
          <w:spacing w:val="0"/>
          <w:w w:val="100"/>
          <w:position w:val="6"/>
        </w:rPr>
        <w:t>c</w:t>
      </w:r>
      <w:r>
        <w:rPr>
          <w:rFonts w:ascii="Arial" w:hAnsi="Arial" w:cs="Arial" w:eastAsia="Arial"/>
          <w:sz w:val="29"/>
          <w:szCs w:val="29"/>
          <w:color w:val="010103"/>
          <w:spacing w:val="-68"/>
          <w:w w:val="100"/>
          <w:position w:val="6"/>
        </w:rPr>
        <w:t> </w:t>
      </w:r>
      <w:r>
        <w:rPr>
          <w:rFonts w:ascii="Arial" w:hAnsi="Arial" w:cs="Arial" w:eastAsia="Arial"/>
          <w:sz w:val="29"/>
          <w:szCs w:val="29"/>
          <w:color w:val="010103"/>
          <w:spacing w:val="0"/>
          <w:w w:val="100"/>
          <w:position w:val="6"/>
        </w:rPr>
        <w:tab/>
      </w:r>
      <w:r>
        <w:rPr>
          <w:rFonts w:ascii="Arial" w:hAnsi="Arial" w:cs="Arial" w:eastAsia="Arial"/>
          <w:sz w:val="29"/>
          <w:szCs w:val="29"/>
          <w:color w:val="010103"/>
          <w:spacing w:val="0"/>
          <w:w w:val="100"/>
          <w:position w:val="6"/>
        </w:rPr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0"/>
          <w:w w:val="96"/>
          <w:position w:val="6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0"/>
          <w:w w:val="96"/>
          <w:position w:val="6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0"/>
          <w:w w:val="100"/>
          <w:position w:val="2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-36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0"/>
          <w:w w:val="100"/>
          <w:position w:val="2"/>
        </w:rPr>
        <w:tab/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0"/>
          <w:w w:val="100"/>
          <w:position w:val="-2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0"/>
          <w:w w:val="100"/>
          <w:position w:val="-2"/>
        </w:rPr>
        <w:tab/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0"/>
          <w:w w:val="100"/>
          <w:position w:val="3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-40"/>
          <w:w w:val="100"/>
          <w:position w:val="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0"/>
          <w:w w:val="100"/>
          <w:position w:val="3"/>
        </w:rPr>
        <w:tab/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0"/>
          <w:w w:val="100"/>
          <w:position w:val="3"/>
        </w:rPr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-2"/>
        </w:rPr>
        <w:t>E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-2"/>
        </w:rPr>
        <w:t>  </w:t>
      </w:r>
      <w:r>
        <w:rPr>
          <w:rFonts w:ascii="Arial" w:hAnsi="Arial" w:cs="Arial" w:eastAsia="Arial"/>
          <w:sz w:val="21"/>
          <w:szCs w:val="21"/>
          <w:color w:val="010103"/>
          <w:spacing w:val="42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0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0"/>
          <w:w w:val="100"/>
          <w:position w:val="-1"/>
        </w:rPr>
        <w:tab/>
        <w:tab/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0"/>
          <w:w w:val="17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24"/>
          <w:szCs w:val="24"/>
          <w:color w:val="010103"/>
          <w:spacing w:val="0"/>
          <w:w w:val="143"/>
          <w:position w:val="-1"/>
        </w:rPr>
        <w:t>0</w:t>
      </w:r>
      <w:r>
        <w:rPr>
          <w:rFonts w:ascii="Times New Roman" w:hAnsi="Times New Roman" w:cs="Times New Roman" w:eastAsia="Times New Roman"/>
          <w:sz w:val="24"/>
          <w:szCs w:val="24"/>
          <w:color w:val="010103"/>
          <w:spacing w:val="0"/>
          <w:w w:val="143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10103"/>
          <w:spacing w:val="38"/>
          <w:w w:val="143"/>
          <w:position w:val="-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010103"/>
          <w:spacing w:val="0"/>
          <w:w w:val="143"/>
          <w:position w:val="0"/>
        </w:rPr>
        <w:t>s</w:t>
      </w:r>
      <w:r>
        <w:rPr>
          <w:rFonts w:ascii="Times New Roman" w:hAnsi="Times New Roman" w:cs="Times New Roman" w:eastAsia="Times New Roman"/>
          <w:sz w:val="34"/>
          <w:szCs w:val="34"/>
          <w:color w:val="010103"/>
          <w:spacing w:val="52"/>
          <w:w w:val="143"/>
          <w:position w:val="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0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-4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0"/>
          <w:w w:val="100"/>
          <w:position w:val="0"/>
        </w:rPr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1"/>
        </w:rPr>
        <w:t>E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1"/>
        </w:rPr>
        <w:t>  </w:t>
      </w:r>
      <w:r>
        <w:rPr>
          <w:rFonts w:ascii="Arial" w:hAnsi="Arial" w:cs="Arial" w:eastAsia="Arial"/>
          <w:sz w:val="21"/>
          <w:szCs w:val="21"/>
          <w:color w:val="010103"/>
          <w:spacing w:val="42"/>
          <w:w w:val="100"/>
          <w:position w:val="1"/>
        </w:rPr>
        <w:t> </w:t>
      </w:r>
      <w:r>
        <w:rPr>
          <w:rFonts w:ascii="Arial" w:hAnsi="Arial" w:cs="Arial" w:eastAsia="Arial"/>
          <w:sz w:val="30"/>
          <w:szCs w:val="30"/>
          <w:color w:val="010103"/>
          <w:spacing w:val="0"/>
          <w:w w:val="100"/>
          <w:position w:val="1"/>
        </w:rPr>
        <w:t>u</w:t>
      </w:r>
      <w:r>
        <w:rPr>
          <w:rFonts w:ascii="Arial" w:hAnsi="Arial" w:cs="Arial" w:eastAsia="Arial"/>
          <w:sz w:val="30"/>
          <w:szCs w:val="30"/>
          <w:color w:val="0101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30"/>
          <w:szCs w:val="30"/>
          <w:color w:val="010103"/>
          <w:spacing w:val="10"/>
          <w:w w:val="100"/>
          <w:position w:val="1"/>
        </w:rPr>
        <w:t> 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2"/>
        </w:rPr>
        <w:t>M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2"/>
        </w:rPr>
        <w:t>  </w:t>
      </w:r>
      <w:r>
        <w:rPr>
          <w:rFonts w:ascii="Arial" w:hAnsi="Arial" w:cs="Arial" w:eastAsia="Arial"/>
          <w:sz w:val="21"/>
          <w:szCs w:val="21"/>
          <w:color w:val="010103"/>
          <w:spacing w:val="23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0"/>
          <w:w w:val="100"/>
          <w:position w:val="2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0"/>
          <w:w w:val="100"/>
          <w:position w:val="2"/>
        </w:rPr>
        <w:tab/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0"/>
          <w:w w:val="100"/>
          <w:position w:val="2"/>
        </w:rPr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3"/>
        </w:rPr>
        <w:t>N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3"/>
        </w:rPr>
        <w:t>  </w:t>
      </w:r>
      <w:r>
        <w:rPr>
          <w:rFonts w:ascii="Arial" w:hAnsi="Arial" w:cs="Arial" w:eastAsia="Arial"/>
          <w:sz w:val="21"/>
          <w:szCs w:val="21"/>
          <w:color w:val="010103"/>
          <w:spacing w:val="46"/>
          <w:w w:val="100"/>
          <w:position w:val="3"/>
        </w:rPr>
        <w:t> 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17"/>
          <w:position w:val="3"/>
        </w:rPr>
        <w:t>B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17"/>
          <w:position w:val="3"/>
        </w:rPr>
        <w:t> 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-2"/>
        </w:rPr>
        <w:t>H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-2"/>
        </w:rPr>
        <w:t>  </w:t>
      </w:r>
      <w:r>
        <w:rPr>
          <w:rFonts w:ascii="Arial" w:hAnsi="Arial" w:cs="Arial" w:eastAsia="Arial"/>
          <w:sz w:val="21"/>
          <w:szCs w:val="21"/>
          <w:color w:val="010103"/>
          <w:spacing w:val="40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33"/>
          <w:szCs w:val="33"/>
          <w:color w:val="010103"/>
          <w:spacing w:val="0"/>
          <w:w w:val="100"/>
          <w:position w:val="-2"/>
        </w:rPr>
        <w:t>v</w:t>
      </w:r>
      <w:r>
        <w:rPr>
          <w:rFonts w:ascii="Times New Roman" w:hAnsi="Times New Roman" w:cs="Times New Roman" w:eastAsia="Times New Roman"/>
          <w:sz w:val="33"/>
          <w:szCs w:val="33"/>
          <w:color w:val="010103"/>
          <w:spacing w:val="0"/>
          <w:w w:val="100"/>
          <w:position w:val="-2"/>
        </w:rPr>
        <w:tab/>
      </w:r>
      <w:r>
        <w:rPr>
          <w:rFonts w:ascii="Times New Roman" w:hAnsi="Times New Roman" w:cs="Times New Roman" w:eastAsia="Times New Roman"/>
          <w:sz w:val="33"/>
          <w:szCs w:val="33"/>
          <w:color w:val="010103"/>
          <w:spacing w:val="0"/>
          <w:w w:val="100"/>
          <w:position w:val="-2"/>
        </w:rPr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0"/>
          <w:w w:val="100"/>
          <w:position w:val="3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-36"/>
          <w:w w:val="100"/>
          <w:position w:val="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0"/>
          <w:w w:val="100"/>
          <w:position w:val="3"/>
        </w:rPr>
        <w:tab/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0"/>
          <w:w w:val="100"/>
          <w:position w:val="-2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0"/>
          <w:w w:val="100"/>
          <w:position w:val="-2"/>
        </w:rPr>
        <w:tab/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0"/>
          <w:w w:val="34"/>
          <w:position w:val="-2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0"/>
          <w:w w:val="100"/>
          <w:position w:val="-2"/>
        </w:rPr>
      </w:r>
      <w:r>
        <w:rPr>
          <w:rFonts w:ascii="Arial" w:hAnsi="Arial" w:cs="Arial" w:eastAsia="Arial"/>
          <w:sz w:val="30"/>
          <w:szCs w:val="30"/>
          <w:color w:val="010103"/>
          <w:spacing w:val="0"/>
          <w:w w:val="100"/>
          <w:position w:val="-1"/>
        </w:rPr>
        <w:t>u</w:t>
      </w:r>
      <w:r>
        <w:rPr>
          <w:rFonts w:ascii="Arial" w:hAnsi="Arial" w:cs="Arial" w:eastAsia="Arial"/>
          <w:sz w:val="30"/>
          <w:szCs w:val="30"/>
          <w:color w:val="0101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30"/>
          <w:szCs w:val="30"/>
          <w:color w:val="010103"/>
          <w:spacing w:val="2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0"/>
          <w:w w:val="100"/>
          <w:position w:val="0"/>
        </w:rPr>
        <w:tab/>
        <w:tab/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0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-4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0"/>
          <w:w w:val="100"/>
          <w:position w:val="0"/>
        </w:rPr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0"/>
        </w:rPr>
        <w:t>B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0"/>
        </w:rPr>
        <w:t>  </w:t>
      </w:r>
      <w:r>
        <w:rPr>
          <w:rFonts w:ascii="Arial" w:hAnsi="Arial" w:cs="Arial" w:eastAsia="Arial"/>
          <w:sz w:val="21"/>
          <w:szCs w:val="21"/>
          <w:color w:val="010103"/>
          <w:spacing w:val="27"/>
          <w:w w:val="100"/>
          <w:position w:val="0"/>
        </w:rPr>
        <w:t> 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1"/>
        </w:rPr>
        <w:t>M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1"/>
        </w:rPr>
        <w:t>  </w:t>
      </w:r>
      <w:r>
        <w:rPr>
          <w:rFonts w:ascii="Arial" w:hAnsi="Arial" w:cs="Arial" w:eastAsia="Arial"/>
          <w:sz w:val="21"/>
          <w:szCs w:val="21"/>
          <w:color w:val="010103"/>
          <w:spacing w:val="37"/>
          <w:w w:val="100"/>
          <w:position w:val="1"/>
        </w:rPr>
        <w:t> 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1"/>
        </w:rPr>
        <w:t>E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1"/>
        </w:rPr>
        <w:t>  </w:t>
      </w:r>
      <w:r>
        <w:rPr>
          <w:rFonts w:ascii="Arial" w:hAnsi="Arial" w:cs="Arial" w:eastAsia="Arial"/>
          <w:sz w:val="21"/>
          <w:szCs w:val="21"/>
          <w:color w:val="010103"/>
          <w:spacing w:val="27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10103"/>
          <w:spacing w:val="0"/>
          <w:w w:val="158"/>
          <w:position w:val="1"/>
        </w:rPr>
        <w:t>0</w:t>
      </w:r>
      <w:r>
        <w:rPr>
          <w:rFonts w:ascii="Times New Roman" w:hAnsi="Times New Roman" w:cs="Times New Roman" w:eastAsia="Times New Roman"/>
          <w:sz w:val="24"/>
          <w:szCs w:val="24"/>
          <w:color w:val="010103"/>
          <w:spacing w:val="92"/>
          <w:w w:val="158"/>
          <w:position w:val="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0"/>
          <w:w w:val="100"/>
          <w:position w:val="7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-36"/>
          <w:w w:val="100"/>
          <w:position w:val="7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0"/>
          <w:w w:val="100"/>
          <w:position w:val="7"/>
        </w:rPr>
        <w:tab/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0"/>
          <w:w w:val="100"/>
          <w:position w:val="3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0"/>
          <w:w w:val="100"/>
          <w:position w:val="3"/>
        </w:rPr>
        <w:tab/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0"/>
          <w:w w:val="34"/>
          <w:position w:val="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0"/>
          <w:w w:val="100"/>
          <w:position w:val="3"/>
        </w:rPr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3"/>
        </w:rPr>
        <w:t>F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3"/>
        </w:rPr>
        <w:t>  </w:t>
      </w:r>
      <w:r>
        <w:rPr>
          <w:rFonts w:ascii="Arial" w:hAnsi="Arial" w:cs="Arial" w:eastAsia="Arial"/>
          <w:sz w:val="21"/>
          <w:szCs w:val="21"/>
          <w:color w:val="010103"/>
          <w:spacing w:val="39"/>
          <w:w w:val="100"/>
          <w:position w:val="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0"/>
          <w:w w:val="96"/>
          <w:position w:val="3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0"/>
          <w:w w:val="96"/>
          <w:position w:val="3"/>
        </w:rPr>
        <w:t> 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0"/>
        </w:rPr>
        <w:t>N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0"/>
        </w:rPr>
        <w:t>  </w:t>
      </w:r>
      <w:r>
        <w:rPr>
          <w:rFonts w:ascii="Arial" w:hAnsi="Arial" w:cs="Arial" w:eastAsia="Arial"/>
          <w:sz w:val="21"/>
          <w:szCs w:val="21"/>
          <w:color w:val="010103"/>
          <w:spacing w:val="3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3"/>
          <w:szCs w:val="33"/>
          <w:color w:val="010103"/>
          <w:spacing w:val="0"/>
          <w:w w:val="100"/>
          <w:position w:val="0"/>
        </w:rPr>
        <w:t>v</w:t>
      </w:r>
      <w:r>
        <w:rPr>
          <w:rFonts w:ascii="Times New Roman" w:hAnsi="Times New Roman" w:cs="Times New Roman" w:eastAsia="Times New Roman"/>
          <w:sz w:val="33"/>
          <w:szCs w:val="33"/>
          <w:color w:val="010103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33"/>
          <w:szCs w:val="33"/>
          <w:color w:val="010103"/>
          <w:spacing w:val="0"/>
          <w:w w:val="100"/>
          <w:position w:val="0"/>
        </w:rPr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0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0"/>
          <w:w w:val="100"/>
          <w:position w:val="0"/>
        </w:rPr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1"/>
        </w:rPr>
        <w:t>N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1"/>
        </w:rPr>
        <w:t>  </w:t>
      </w:r>
      <w:r>
        <w:rPr>
          <w:rFonts w:ascii="Arial" w:hAnsi="Arial" w:cs="Arial" w:eastAsia="Arial"/>
          <w:sz w:val="21"/>
          <w:szCs w:val="21"/>
          <w:color w:val="010103"/>
          <w:spacing w:val="27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10103"/>
          <w:spacing w:val="0"/>
          <w:w w:val="158"/>
          <w:position w:val="1"/>
        </w:rPr>
        <w:t>0</w:t>
      </w:r>
      <w:r>
        <w:rPr>
          <w:rFonts w:ascii="Times New Roman" w:hAnsi="Times New Roman" w:cs="Times New Roman" w:eastAsia="Times New Roman"/>
          <w:sz w:val="24"/>
          <w:szCs w:val="24"/>
          <w:color w:val="010103"/>
          <w:spacing w:val="0"/>
          <w:w w:val="158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10103"/>
          <w:spacing w:val="7"/>
          <w:w w:val="158"/>
          <w:position w:val="1"/>
        </w:rPr>
        <w:t> 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1"/>
        </w:rPr>
        <w:t>B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1"/>
        </w:rPr>
        <w:t>  </w:t>
      </w:r>
      <w:r>
        <w:rPr>
          <w:rFonts w:ascii="Arial" w:hAnsi="Arial" w:cs="Arial" w:eastAsia="Arial"/>
          <w:sz w:val="21"/>
          <w:szCs w:val="21"/>
          <w:color w:val="010103"/>
          <w:spacing w:val="3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10103"/>
          <w:spacing w:val="0"/>
          <w:w w:val="153"/>
          <w:position w:val="2"/>
        </w:rPr>
        <w:t>0</w:t>
      </w:r>
      <w:r>
        <w:rPr>
          <w:rFonts w:ascii="Times New Roman" w:hAnsi="Times New Roman" w:cs="Times New Roman" w:eastAsia="Times New Roman"/>
          <w:sz w:val="24"/>
          <w:szCs w:val="24"/>
          <w:color w:val="010103"/>
          <w:spacing w:val="0"/>
          <w:w w:val="100"/>
          <w:position w:val="2"/>
        </w:rPr>
        <w:tab/>
      </w:r>
      <w:r>
        <w:rPr>
          <w:rFonts w:ascii="Times New Roman" w:hAnsi="Times New Roman" w:cs="Times New Roman" w:eastAsia="Times New Roman"/>
          <w:sz w:val="24"/>
          <w:szCs w:val="24"/>
          <w:color w:val="010103"/>
          <w:spacing w:val="0"/>
          <w:w w:val="100"/>
          <w:position w:val="2"/>
        </w:rPr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3"/>
        </w:rPr>
        <w:t>F</w:t>
      </w:r>
      <w:r>
        <w:rPr>
          <w:rFonts w:ascii="Arial" w:hAnsi="Arial" w:cs="Arial" w:eastAsia="Arial"/>
          <w:sz w:val="21"/>
          <w:szCs w:val="21"/>
          <w:color w:val="010103"/>
          <w:spacing w:val="-37"/>
          <w:w w:val="100"/>
          <w:position w:val="3"/>
        </w:rPr>
        <w:t> 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3"/>
        </w:rPr>
        <w:tab/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3"/>
        </w:rPr>
      </w:r>
      <w:r>
        <w:rPr>
          <w:rFonts w:ascii="Times New Roman" w:hAnsi="Times New Roman" w:cs="Times New Roman" w:eastAsia="Times New Roman"/>
          <w:sz w:val="34"/>
          <w:szCs w:val="34"/>
          <w:color w:val="010103"/>
          <w:spacing w:val="0"/>
          <w:w w:val="100"/>
          <w:position w:val="3"/>
        </w:rPr>
        <w:t>s</w:t>
      </w:r>
      <w:r>
        <w:rPr>
          <w:rFonts w:ascii="Times New Roman" w:hAnsi="Times New Roman" w:cs="Times New Roman" w:eastAsia="Times New Roman"/>
          <w:sz w:val="34"/>
          <w:szCs w:val="34"/>
          <w:color w:val="010103"/>
          <w:spacing w:val="0"/>
          <w:w w:val="100"/>
          <w:position w:val="3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010103"/>
          <w:spacing w:val="46"/>
          <w:w w:val="100"/>
          <w:position w:val="3"/>
        </w:rPr>
        <w:t> 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4"/>
        </w:rPr>
        <w:t>M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4"/>
        </w:rPr>
        <w:t>  </w:t>
      </w:r>
      <w:r>
        <w:rPr>
          <w:rFonts w:ascii="Arial" w:hAnsi="Arial" w:cs="Arial" w:eastAsia="Arial"/>
          <w:sz w:val="21"/>
          <w:szCs w:val="21"/>
          <w:color w:val="010103"/>
          <w:spacing w:val="22"/>
          <w:w w:val="100"/>
          <w:position w:val="4"/>
        </w:rPr>
        <w:t> 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4"/>
        </w:rPr>
        <w:t>H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4"/>
        </w:rPr>
        <w:t>  </w:t>
      </w:r>
      <w:r>
        <w:rPr>
          <w:rFonts w:ascii="Arial" w:hAnsi="Arial" w:cs="Arial" w:eastAsia="Arial"/>
          <w:sz w:val="21"/>
          <w:szCs w:val="21"/>
          <w:color w:val="010103"/>
          <w:spacing w:val="31"/>
          <w:w w:val="100"/>
          <w:position w:val="4"/>
        </w:rPr>
        <w:t> </w:t>
      </w:r>
      <w:r>
        <w:rPr>
          <w:rFonts w:ascii="Arial" w:hAnsi="Arial" w:cs="Arial" w:eastAsia="Arial"/>
          <w:sz w:val="22"/>
          <w:szCs w:val="22"/>
          <w:color w:val="010103"/>
          <w:spacing w:val="0"/>
          <w:w w:val="100"/>
          <w:position w:val="4"/>
        </w:rPr>
        <w:t>X</w:t>
      </w:r>
      <w:r>
        <w:rPr>
          <w:rFonts w:ascii="Arial" w:hAnsi="Arial" w:cs="Arial" w:eastAsia="Arial"/>
          <w:sz w:val="22"/>
          <w:szCs w:val="22"/>
          <w:color w:val="010103"/>
          <w:spacing w:val="0"/>
          <w:w w:val="100"/>
          <w:position w:val="4"/>
        </w:rPr>
        <w:tab/>
      </w:r>
      <w:r>
        <w:rPr>
          <w:rFonts w:ascii="Arial" w:hAnsi="Arial" w:cs="Arial" w:eastAsia="Arial"/>
          <w:sz w:val="22"/>
          <w:szCs w:val="22"/>
          <w:color w:val="010103"/>
          <w:spacing w:val="0"/>
          <w:w w:val="100"/>
          <w:position w:val="4"/>
        </w:rPr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5"/>
        </w:rPr>
        <w:t>E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5"/>
        </w:rPr>
        <w:t>  </w:t>
      </w:r>
      <w:r>
        <w:rPr>
          <w:rFonts w:ascii="Arial" w:hAnsi="Arial" w:cs="Arial" w:eastAsia="Arial"/>
          <w:sz w:val="21"/>
          <w:szCs w:val="21"/>
          <w:color w:val="010103"/>
          <w:spacing w:val="46"/>
          <w:w w:val="100"/>
          <w:position w:val="5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0"/>
          <w:w w:val="87"/>
          <w:position w:val="6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53" w:after="0" w:line="174" w:lineRule="auto"/>
        <w:ind w:left="3713" w:right="2703" w:firstLine="-5"/>
        <w:jc w:val="both"/>
        <w:tabs>
          <w:tab w:pos="4060" w:val="left"/>
        </w:tabs>
        <w:rPr>
          <w:rFonts w:ascii="Times New Roman" w:hAnsi="Times New Roman" w:cs="Times New Roman" w:eastAsia="Times New Roman"/>
          <w:sz w:val="34"/>
          <w:szCs w:val="34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0"/>
          <w:w w:val="100"/>
          <w:position w:val="-3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0"/>
          <w:w w:val="100"/>
          <w:position w:val="-3"/>
        </w:rPr>
        <w:tab/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0"/>
          <w:w w:val="100"/>
          <w:position w:val="-3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0"/>
          <w:w w:val="100"/>
          <w:position w:val="-3"/>
        </w:rPr>
        <w:t>  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53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0"/>
          <w:w w:val="100"/>
          <w:position w:val="-2"/>
        </w:rPr>
        <w:t>J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0"/>
          <w:w w:val="100"/>
          <w:position w:val="-2"/>
        </w:rPr>
        <w:t>   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20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10103"/>
          <w:spacing w:val="0"/>
          <w:w w:val="158"/>
          <w:position w:val="-2"/>
        </w:rPr>
        <w:t>0</w:t>
      </w:r>
      <w:r>
        <w:rPr>
          <w:rFonts w:ascii="Times New Roman" w:hAnsi="Times New Roman" w:cs="Times New Roman" w:eastAsia="Times New Roman"/>
          <w:sz w:val="24"/>
          <w:szCs w:val="24"/>
          <w:color w:val="010103"/>
          <w:spacing w:val="92"/>
          <w:w w:val="158"/>
          <w:position w:val="-2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0"/>
          <w:w w:val="100"/>
          <w:position w:val="-1"/>
        </w:rPr>
        <w:t>  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4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0"/>
          <w:w w:val="100"/>
          <w:position w:val="-1"/>
        </w:rPr>
        <w:t>J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0"/>
          <w:w w:val="100"/>
          <w:position w:val="-1"/>
        </w:rPr>
        <w:t>   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4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0"/>
          <w:w w:val="100"/>
          <w:position w:val="4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0"/>
          <w:w w:val="100"/>
          <w:position w:val="4"/>
        </w:rPr>
        <w:t>   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17"/>
          <w:w w:val="100"/>
          <w:position w:val="4"/>
        </w:rPr>
        <w:t> 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0"/>
        </w:rPr>
        <w:t>  </w:t>
      </w:r>
      <w:r>
        <w:rPr>
          <w:rFonts w:ascii="Arial" w:hAnsi="Arial" w:cs="Arial" w:eastAsia="Arial"/>
          <w:sz w:val="21"/>
          <w:szCs w:val="21"/>
          <w:color w:val="010103"/>
          <w:spacing w:val="4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0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0"/>
          <w:w w:val="100"/>
          <w:position w:val="0"/>
        </w:rPr>
        <w:t>  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3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10103"/>
          <w:spacing w:val="0"/>
          <w:w w:val="158"/>
          <w:position w:val="0"/>
        </w:rPr>
        <w:t>0</w:t>
      </w:r>
      <w:r>
        <w:rPr>
          <w:rFonts w:ascii="Times New Roman" w:hAnsi="Times New Roman" w:cs="Times New Roman" w:eastAsia="Times New Roman"/>
          <w:sz w:val="24"/>
          <w:szCs w:val="24"/>
          <w:color w:val="010103"/>
          <w:spacing w:val="0"/>
          <w:w w:val="158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10103"/>
          <w:spacing w:val="7"/>
          <w:w w:val="158"/>
          <w:position w:val="0"/>
        </w:rPr>
        <w:t> 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1"/>
        </w:rPr>
        <w:t>E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1"/>
        </w:rPr>
        <w:t>  </w:t>
      </w:r>
      <w:r>
        <w:rPr>
          <w:rFonts w:ascii="Arial" w:hAnsi="Arial" w:cs="Arial" w:eastAsia="Arial"/>
          <w:sz w:val="21"/>
          <w:szCs w:val="21"/>
          <w:color w:val="010103"/>
          <w:spacing w:val="23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10103"/>
          <w:spacing w:val="0"/>
          <w:w w:val="153"/>
          <w:position w:val="1"/>
        </w:rPr>
        <w:t>0</w:t>
      </w:r>
      <w:r>
        <w:rPr>
          <w:rFonts w:ascii="Times New Roman" w:hAnsi="Times New Roman" w:cs="Times New Roman" w:eastAsia="Times New Roman"/>
          <w:sz w:val="24"/>
          <w:szCs w:val="24"/>
          <w:color w:val="010103"/>
          <w:spacing w:val="0"/>
          <w:w w:val="153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10103"/>
          <w:spacing w:val="5"/>
          <w:w w:val="153"/>
          <w:position w:val="1"/>
        </w:rPr>
        <w:t> 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2"/>
        </w:rPr>
        <w:t>H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2"/>
        </w:rPr>
        <w:t>  </w:t>
      </w:r>
      <w:r>
        <w:rPr>
          <w:rFonts w:ascii="Arial" w:hAnsi="Arial" w:cs="Arial" w:eastAsia="Arial"/>
          <w:sz w:val="21"/>
          <w:szCs w:val="21"/>
          <w:color w:val="010103"/>
          <w:spacing w:val="36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0"/>
          <w:w w:val="100"/>
          <w:position w:val="3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0"/>
          <w:w w:val="100"/>
          <w:position w:val="3"/>
        </w:rPr>
        <w:t>  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39"/>
          <w:w w:val="100"/>
          <w:position w:val="3"/>
        </w:rPr>
        <w:t> 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10"/>
          <w:position w:val="3"/>
        </w:rPr>
        <w:t>Q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10"/>
          <w:position w:val="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0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0"/>
          <w:w w:val="34"/>
          <w:position w:val="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0"/>
          <w:w w:val="100"/>
          <w:position w:val="0"/>
        </w:rPr>
      </w:r>
      <w:r>
        <w:rPr>
          <w:rFonts w:ascii="Arial" w:hAnsi="Arial" w:cs="Arial" w:eastAsia="Arial"/>
          <w:sz w:val="30"/>
          <w:szCs w:val="30"/>
          <w:color w:val="010103"/>
          <w:spacing w:val="0"/>
          <w:w w:val="100"/>
          <w:position w:val="0"/>
        </w:rPr>
        <w:t>u</w:t>
      </w:r>
      <w:r>
        <w:rPr>
          <w:rFonts w:ascii="Arial" w:hAnsi="Arial" w:cs="Arial" w:eastAsia="Arial"/>
          <w:sz w:val="30"/>
          <w:szCs w:val="30"/>
          <w:color w:val="0101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30"/>
          <w:szCs w:val="30"/>
          <w:color w:val="010103"/>
          <w:spacing w:val="3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0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0"/>
          <w:w w:val="100"/>
          <w:position w:val="0"/>
        </w:rPr>
        <w:t>  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41"/>
          <w:w w:val="100"/>
          <w:position w:val="0"/>
        </w:rPr>
        <w:t> 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1"/>
        </w:rPr>
        <w:t>B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1"/>
        </w:rPr>
        <w:t>  </w:t>
      </w:r>
      <w:r>
        <w:rPr>
          <w:rFonts w:ascii="Arial" w:hAnsi="Arial" w:cs="Arial" w:eastAsia="Arial"/>
          <w:sz w:val="21"/>
          <w:szCs w:val="21"/>
          <w:color w:val="010103"/>
          <w:spacing w:val="42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color w:val="010103"/>
          <w:spacing w:val="0"/>
          <w:w w:val="100"/>
          <w:position w:val="1"/>
        </w:rPr>
        <w:t>X</w:t>
      </w:r>
      <w:r>
        <w:rPr>
          <w:rFonts w:ascii="Arial" w:hAnsi="Arial" w:cs="Arial" w:eastAsia="Arial"/>
          <w:sz w:val="22"/>
          <w:szCs w:val="22"/>
          <w:color w:val="010103"/>
          <w:spacing w:val="0"/>
          <w:w w:val="100"/>
          <w:position w:val="1"/>
        </w:rPr>
        <w:t>  </w:t>
      </w:r>
      <w:r>
        <w:rPr>
          <w:rFonts w:ascii="Arial" w:hAnsi="Arial" w:cs="Arial" w:eastAsia="Arial"/>
          <w:sz w:val="22"/>
          <w:szCs w:val="22"/>
          <w:color w:val="010103"/>
          <w:spacing w:val="2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10103"/>
          <w:spacing w:val="0"/>
          <w:w w:val="158"/>
          <w:position w:val="1"/>
        </w:rPr>
        <w:t>0</w:t>
      </w:r>
      <w:r>
        <w:rPr>
          <w:rFonts w:ascii="Times New Roman" w:hAnsi="Times New Roman" w:cs="Times New Roman" w:eastAsia="Times New Roman"/>
          <w:sz w:val="24"/>
          <w:szCs w:val="24"/>
          <w:color w:val="010103"/>
          <w:spacing w:val="0"/>
          <w:w w:val="158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10103"/>
          <w:spacing w:val="7"/>
          <w:w w:val="158"/>
          <w:position w:val="1"/>
        </w:rPr>
        <w:t> 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2"/>
        </w:rPr>
        <w:t>E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2"/>
        </w:rPr>
        <w:t>  </w:t>
      </w:r>
      <w:r>
        <w:rPr>
          <w:rFonts w:ascii="Arial" w:hAnsi="Arial" w:cs="Arial" w:eastAsia="Arial"/>
          <w:sz w:val="21"/>
          <w:szCs w:val="21"/>
          <w:color w:val="010103"/>
          <w:spacing w:val="51"/>
          <w:w w:val="100"/>
          <w:position w:val="2"/>
        </w:rPr>
        <w:t> 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3"/>
        </w:rPr>
        <w:t>E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3"/>
        </w:rPr>
        <w:t>  </w:t>
      </w:r>
      <w:r>
        <w:rPr>
          <w:rFonts w:ascii="Arial" w:hAnsi="Arial" w:cs="Arial" w:eastAsia="Arial"/>
          <w:sz w:val="21"/>
          <w:szCs w:val="21"/>
          <w:color w:val="010103"/>
          <w:spacing w:val="32"/>
          <w:w w:val="100"/>
          <w:position w:val="3"/>
        </w:rPr>
        <w:t> </w:t>
      </w:r>
      <w:r>
        <w:rPr>
          <w:rFonts w:ascii="Arial" w:hAnsi="Arial" w:cs="Arial" w:eastAsia="Arial"/>
          <w:sz w:val="29"/>
          <w:szCs w:val="29"/>
          <w:color w:val="010103"/>
          <w:spacing w:val="0"/>
          <w:w w:val="100"/>
          <w:position w:val="3"/>
        </w:rPr>
        <w:t>c</w:t>
      </w:r>
      <w:r>
        <w:rPr>
          <w:rFonts w:ascii="Arial" w:hAnsi="Arial" w:cs="Arial" w:eastAsia="Arial"/>
          <w:sz w:val="29"/>
          <w:szCs w:val="29"/>
          <w:color w:val="010103"/>
          <w:spacing w:val="0"/>
          <w:w w:val="100"/>
          <w:position w:val="3"/>
        </w:rPr>
        <w:t> </w:t>
      </w:r>
      <w:r>
        <w:rPr>
          <w:rFonts w:ascii="Arial" w:hAnsi="Arial" w:cs="Arial" w:eastAsia="Arial"/>
          <w:sz w:val="29"/>
          <w:szCs w:val="29"/>
          <w:color w:val="010103"/>
          <w:spacing w:val="61"/>
          <w:w w:val="100"/>
          <w:position w:val="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0"/>
          <w:w w:val="100"/>
          <w:position w:val="3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0"/>
          <w:w w:val="100"/>
          <w:position w:val="3"/>
        </w:rPr>
        <w:t>  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34"/>
          <w:w w:val="100"/>
          <w:position w:val="3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010103"/>
          <w:spacing w:val="0"/>
          <w:w w:val="100"/>
          <w:position w:val="4"/>
        </w:rPr>
        <w:t>s</w:t>
      </w:r>
      <w:r>
        <w:rPr>
          <w:rFonts w:ascii="Times New Roman" w:hAnsi="Times New Roman" w:cs="Times New Roman" w:eastAsia="Times New Roman"/>
          <w:sz w:val="34"/>
          <w:szCs w:val="34"/>
          <w:color w:val="010103"/>
          <w:spacing w:val="0"/>
          <w:w w:val="100"/>
          <w:position w:val="4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010103"/>
          <w:spacing w:val="42"/>
          <w:w w:val="100"/>
          <w:position w:val="4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0"/>
          <w:w w:val="100"/>
          <w:position w:val="4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0"/>
          <w:w w:val="100"/>
          <w:position w:val="4"/>
        </w:rPr>
        <w:t>   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29"/>
          <w:w w:val="100"/>
          <w:position w:val="4"/>
        </w:rPr>
        <w:t> 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37"/>
          <w:position w:val="5"/>
        </w:rPr>
        <w:t>I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37"/>
          <w:position w:val="5"/>
        </w:rPr>
        <w:t> </w:t>
      </w:r>
      <w:r>
        <w:rPr>
          <w:rFonts w:ascii="Arial" w:hAnsi="Arial" w:cs="Arial" w:eastAsia="Arial"/>
          <w:sz w:val="21"/>
          <w:szCs w:val="21"/>
          <w:color w:val="010103"/>
          <w:spacing w:val="70"/>
          <w:w w:val="137"/>
          <w:position w:val="5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010103"/>
          <w:spacing w:val="0"/>
          <w:w w:val="137"/>
          <w:position w:val="6"/>
        </w:rPr>
        <w:t>s</w:t>
      </w:r>
      <w:r>
        <w:rPr>
          <w:rFonts w:ascii="Times New Roman" w:hAnsi="Times New Roman" w:cs="Times New Roman" w:eastAsia="Times New Roman"/>
          <w:sz w:val="34"/>
          <w:szCs w:val="34"/>
          <w:color w:val="010103"/>
          <w:spacing w:val="75"/>
          <w:w w:val="137"/>
          <w:position w:val="6"/>
        </w:rPr>
        <w:t> 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37"/>
          <w:position w:val="6"/>
        </w:rPr>
        <w:t>B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37"/>
          <w:position w:val="6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0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-4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0"/>
          <w:w w:val="34"/>
          <w:position w:val="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0"/>
          <w:w w:val="100"/>
          <w:position w:val="0"/>
        </w:rPr>
      </w:r>
      <w:r>
        <w:rPr>
          <w:rFonts w:ascii="Times New Roman" w:hAnsi="Times New Roman" w:cs="Times New Roman" w:eastAsia="Times New Roman"/>
          <w:sz w:val="34"/>
          <w:szCs w:val="34"/>
          <w:color w:val="010103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34"/>
          <w:szCs w:val="34"/>
          <w:color w:val="010103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010103"/>
          <w:spacing w:val="6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010103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34"/>
          <w:szCs w:val="34"/>
          <w:color w:val="010103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010103"/>
          <w:spacing w:val="56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color w:val="010103"/>
          <w:spacing w:val="0"/>
          <w:w w:val="137"/>
          <w:position w:val="5"/>
        </w:rPr>
        <w:t>y</w:t>
      </w:r>
      <w:r>
        <w:rPr>
          <w:rFonts w:ascii="Arial" w:hAnsi="Arial" w:cs="Arial" w:eastAsia="Arial"/>
          <w:sz w:val="22"/>
          <w:szCs w:val="22"/>
          <w:color w:val="010103"/>
          <w:spacing w:val="0"/>
          <w:w w:val="137"/>
          <w:position w:val="5"/>
        </w:rPr>
        <w:t>     </w:t>
      </w:r>
      <w:r>
        <w:rPr>
          <w:rFonts w:ascii="Arial" w:hAnsi="Arial" w:cs="Arial" w:eastAsia="Arial"/>
          <w:sz w:val="22"/>
          <w:szCs w:val="22"/>
          <w:color w:val="010103"/>
          <w:spacing w:val="63"/>
          <w:w w:val="137"/>
          <w:position w:val="5"/>
        </w:rPr>
        <w:t> 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1"/>
        </w:rPr>
        <w:t>M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1"/>
        </w:rPr>
        <w:t>  </w:t>
      </w:r>
      <w:r>
        <w:rPr>
          <w:rFonts w:ascii="Arial" w:hAnsi="Arial" w:cs="Arial" w:eastAsia="Arial"/>
          <w:sz w:val="21"/>
          <w:szCs w:val="21"/>
          <w:color w:val="010103"/>
          <w:spacing w:val="17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10103"/>
          <w:spacing w:val="0"/>
          <w:w w:val="158"/>
          <w:position w:val="1"/>
        </w:rPr>
        <w:t>0</w:t>
      </w:r>
      <w:r>
        <w:rPr>
          <w:rFonts w:ascii="Times New Roman" w:hAnsi="Times New Roman" w:cs="Times New Roman" w:eastAsia="Times New Roman"/>
          <w:sz w:val="24"/>
          <w:szCs w:val="24"/>
          <w:color w:val="010103"/>
          <w:spacing w:val="83"/>
          <w:w w:val="158"/>
          <w:position w:val="1"/>
        </w:rPr>
        <w:t> 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2"/>
        </w:rPr>
        <w:t>Q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2"/>
        </w:rPr>
        <w:t>  </w:t>
      </w:r>
      <w:r>
        <w:rPr>
          <w:rFonts w:ascii="Arial" w:hAnsi="Arial" w:cs="Arial" w:eastAsia="Arial"/>
          <w:sz w:val="21"/>
          <w:szCs w:val="21"/>
          <w:color w:val="010103"/>
          <w:spacing w:val="37"/>
          <w:w w:val="100"/>
          <w:position w:val="2"/>
        </w:rPr>
        <w:t> 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3"/>
        </w:rPr>
        <w:t>N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3"/>
        </w:rPr>
        <w:t>  </w:t>
      </w:r>
      <w:r>
        <w:rPr>
          <w:rFonts w:ascii="Arial" w:hAnsi="Arial" w:cs="Arial" w:eastAsia="Arial"/>
          <w:sz w:val="21"/>
          <w:szCs w:val="21"/>
          <w:color w:val="010103"/>
          <w:spacing w:val="36"/>
          <w:w w:val="100"/>
          <w:position w:val="3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010103"/>
          <w:spacing w:val="0"/>
          <w:w w:val="82"/>
          <w:position w:val="3"/>
        </w:rPr>
        <w:t>u</w:t>
      </w:r>
      <w:r>
        <w:rPr>
          <w:rFonts w:ascii="Times New Roman" w:hAnsi="Times New Roman" w:cs="Times New Roman" w:eastAsia="Times New Roman"/>
          <w:sz w:val="34"/>
          <w:szCs w:val="34"/>
          <w:color w:val="010103"/>
          <w:spacing w:val="0"/>
          <w:w w:val="82"/>
          <w:position w:val="3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010103"/>
          <w:spacing w:val="5"/>
          <w:w w:val="82"/>
          <w:position w:val="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10103"/>
          <w:spacing w:val="0"/>
          <w:w w:val="153"/>
          <w:position w:val="3"/>
        </w:rPr>
        <w:t>0</w:t>
      </w:r>
      <w:r>
        <w:rPr>
          <w:rFonts w:ascii="Times New Roman" w:hAnsi="Times New Roman" w:cs="Times New Roman" w:eastAsia="Times New Roman"/>
          <w:sz w:val="24"/>
          <w:szCs w:val="24"/>
          <w:color w:val="010103"/>
          <w:spacing w:val="82"/>
          <w:w w:val="153"/>
          <w:position w:val="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10103"/>
          <w:spacing w:val="0"/>
          <w:w w:val="153"/>
          <w:position w:val="4"/>
        </w:rPr>
        <w:t>0</w:t>
      </w:r>
      <w:r>
        <w:rPr>
          <w:rFonts w:ascii="Times New Roman" w:hAnsi="Times New Roman" w:cs="Times New Roman" w:eastAsia="Times New Roman"/>
          <w:sz w:val="24"/>
          <w:szCs w:val="24"/>
          <w:color w:val="010103"/>
          <w:spacing w:val="0"/>
          <w:w w:val="153"/>
          <w:position w:val="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10103"/>
          <w:spacing w:val="24"/>
          <w:w w:val="153"/>
          <w:position w:val="4"/>
        </w:rPr>
        <w:t> 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5"/>
        </w:rPr>
        <w:t>L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5"/>
        </w:rPr>
        <w:t>  </w:t>
      </w:r>
      <w:r>
        <w:rPr>
          <w:rFonts w:ascii="Arial" w:hAnsi="Arial" w:cs="Arial" w:eastAsia="Arial"/>
          <w:sz w:val="21"/>
          <w:szCs w:val="21"/>
          <w:color w:val="010103"/>
          <w:spacing w:val="52"/>
          <w:w w:val="100"/>
          <w:position w:val="5"/>
        </w:rPr>
        <w:t> </w:t>
      </w:r>
      <w:r>
        <w:rPr>
          <w:rFonts w:ascii="Arial" w:hAnsi="Arial" w:cs="Arial" w:eastAsia="Arial"/>
          <w:sz w:val="22"/>
          <w:szCs w:val="22"/>
          <w:color w:val="010103"/>
          <w:spacing w:val="0"/>
          <w:w w:val="100"/>
          <w:position w:val="5"/>
        </w:rPr>
        <w:t>X</w:t>
      </w:r>
      <w:r>
        <w:rPr>
          <w:rFonts w:ascii="Arial" w:hAnsi="Arial" w:cs="Arial" w:eastAsia="Arial"/>
          <w:sz w:val="22"/>
          <w:szCs w:val="22"/>
          <w:color w:val="010103"/>
          <w:spacing w:val="0"/>
          <w:w w:val="100"/>
          <w:position w:val="5"/>
        </w:rPr>
        <w:t>  </w:t>
      </w:r>
      <w:r>
        <w:rPr>
          <w:rFonts w:ascii="Arial" w:hAnsi="Arial" w:cs="Arial" w:eastAsia="Arial"/>
          <w:sz w:val="22"/>
          <w:szCs w:val="22"/>
          <w:color w:val="010103"/>
          <w:spacing w:val="22"/>
          <w:w w:val="100"/>
          <w:position w:val="5"/>
        </w:rPr>
        <w:t> 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13"/>
          <w:position w:val="6"/>
        </w:rPr>
        <w:t>Q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13"/>
          <w:position w:val="6"/>
        </w:rPr>
        <w:t> 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0"/>
        </w:rPr>
        <w:t>H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0"/>
        </w:rPr>
        <w:t>  </w:t>
      </w:r>
      <w:r>
        <w:rPr>
          <w:rFonts w:ascii="Arial" w:hAnsi="Arial" w:cs="Arial" w:eastAsia="Arial"/>
          <w:sz w:val="21"/>
          <w:szCs w:val="21"/>
          <w:color w:val="010103"/>
          <w:spacing w:val="5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0"/>
          <w:w w:val="100"/>
          <w:position w:val="0"/>
        </w:rPr>
        <w:t>J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0"/>
          <w:w w:val="100"/>
          <w:position w:val="0"/>
        </w:rPr>
        <w:t>    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29"/>
          <w:w w:val="100"/>
          <w:position w:val="0"/>
        </w:rPr>
        <w:t> 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66"/>
          <w:position w:val="1"/>
        </w:rPr>
        <w:t>I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66"/>
          <w:position w:val="1"/>
        </w:rPr>
        <w:t> </w:t>
      </w:r>
      <w:r>
        <w:rPr>
          <w:rFonts w:ascii="Arial" w:hAnsi="Arial" w:cs="Arial" w:eastAsia="Arial"/>
          <w:sz w:val="21"/>
          <w:szCs w:val="21"/>
          <w:color w:val="010103"/>
          <w:spacing w:val="34"/>
          <w:w w:val="166"/>
          <w:position w:val="1"/>
        </w:rPr>
        <w:t> 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1"/>
        </w:rPr>
        <w:t>E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1"/>
        </w:rPr>
        <w:t>  </w:t>
      </w:r>
      <w:r>
        <w:rPr>
          <w:rFonts w:ascii="Arial" w:hAnsi="Arial" w:cs="Arial" w:eastAsia="Arial"/>
          <w:sz w:val="21"/>
          <w:szCs w:val="21"/>
          <w:color w:val="010103"/>
          <w:spacing w:val="37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0"/>
          <w:w w:val="100"/>
          <w:position w:val="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0"/>
          <w:w w:val="100"/>
          <w:position w:val="1"/>
        </w:rPr>
        <w:t>  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34"/>
          <w:w w:val="100"/>
          <w:position w:val="1"/>
        </w:rPr>
        <w:t> 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2"/>
        </w:rPr>
        <w:t>B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2"/>
        </w:rPr>
        <w:t>  </w:t>
      </w:r>
      <w:r>
        <w:rPr>
          <w:rFonts w:ascii="Arial" w:hAnsi="Arial" w:cs="Arial" w:eastAsia="Arial"/>
          <w:sz w:val="21"/>
          <w:szCs w:val="21"/>
          <w:color w:val="010103"/>
          <w:spacing w:val="51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0"/>
          <w:w w:val="100"/>
          <w:position w:val="7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0"/>
          <w:w w:val="100"/>
          <w:position w:val="7"/>
        </w:rPr>
        <w:t>   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13"/>
          <w:w w:val="100"/>
          <w:position w:val="7"/>
        </w:rPr>
        <w:t> </w:t>
      </w:r>
      <w:r>
        <w:rPr>
          <w:rFonts w:ascii="Arial" w:hAnsi="Arial" w:cs="Arial" w:eastAsia="Arial"/>
          <w:sz w:val="30"/>
          <w:szCs w:val="30"/>
          <w:color w:val="010103"/>
          <w:spacing w:val="0"/>
          <w:w w:val="100"/>
          <w:position w:val="2"/>
        </w:rPr>
        <w:t>u</w:t>
      </w:r>
      <w:r>
        <w:rPr>
          <w:rFonts w:ascii="Arial" w:hAnsi="Arial" w:cs="Arial" w:eastAsia="Arial"/>
          <w:sz w:val="30"/>
          <w:szCs w:val="30"/>
          <w:color w:val="010103"/>
          <w:spacing w:val="0"/>
          <w:w w:val="100"/>
          <w:position w:val="2"/>
        </w:rPr>
        <w:t> </w:t>
      </w:r>
      <w:r>
        <w:rPr>
          <w:rFonts w:ascii="Arial" w:hAnsi="Arial" w:cs="Arial" w:eastAsia="Arial"/>
          <w:sz w:val="30"/>
          <w:szCs w:val="30"/>
          <w:color w:val="010103"/>
          <w:spacing w:val="29"/>
          <w:w w:val="100"/>
          <w:position w:val="2"/>
        </w:rPr>
        <w:t> 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3"/>
        </w:rPr>
        <w:t>N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3"/>
        </w:rPr>
        <w:t>  </w:t>
      </w:r>
      <w:r>
        <w:rPr>
          <w:rFonts w:ascii="Arial" w:hAnsi="Arial" w:cs="Arial" w:eastAsia="Arial"/>
          <w:sz w:val="21"/>
          <w:szCs w:val="21"/>
          <w:color w:val="010103"/>
          <w:spacing w:val="22"/>
          <w:w w:val="100"/>
          <w:position w:val="3"/>
        </w:rPr>
        <w:t> 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4"/>
        </w:rPr>
        <w:t>Q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4"/>
        </w:rPr>
        <w:t>  </w:t>
      </w:r>
      <w:r>
        <w:rPr>
          <w:rFonts w:ascii="Arial" w:hAnsi="Arial" w:cs="Arial" w:eastAsia="Arial"/>
          <w:sz w:val="21"/>
          <w:szCs w:val="21"/>
          <w:color w:val="010103"/>
          <w:spacing w:val="57"/>
          <w:w w:val="100"/>
          <w:position w:val="4"/>
        </w:rPr>
        <w:t> 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4"/>
        </w:rPr>
        <w:t>L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4"/>
        </w:rPr>
        <w:t>   </w:t>
      </w:r>
      <w:r>
        <w:rPr>
          <w:rFonts w:ascii="Arial" w:hAnsi="Arial" w:cs="Arial" w:eastAsia="Arial"/>
          <w:sz w:val="21"/>
          <w:szCs w:val="21"/>
          <w:color w:val="010103"/>
          <w:spacing w:val="3"/>
          <w:w w:val="100"/>
          <w:position w:val="4"/>
        </w:rPr>
        <w:t> 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5"/>
        </w:rPr>
        <w:t>E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5"/>
        </w:rPr>
        <w:t>  </w:t>
      </w:r>
      <w:r>
        <w:rPr>
          <w:rFonts w:ascii="Arial" w:hAnsi="Arial" w:cs="Arial" w:eastAsia="Arial"/>
          <w:sz w:val="21"/>
          <w:szCs w:val="21"/>
          <w:color w:val="010103"/>
          <w:spacing w:val="23"/>
          <w:w w:val="100"/>
          <w:position w:val="5"/>
        </w:rPr>
        <w:t> 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5"/>
        </w:rPr>
        <w:t>Q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5"/>
        </w:rPr>
        <w:t>  </w:t>
      </w:r>
      <w:r>
        <w:rPr>
          <w:rFonts w:ascii="Arial" w:hAnsi="Arial" w:cs="Arial" w:eastAsia="Arial"/>
          <w:sz w:val="21"/>
          <w:szCs w:val="21"/>
          <w:color w:val="010103"/>
          <w:spacing w:val="37"/>
          <w:w w:val="100"/>
          <w:position w:val="5"/>
        </w:rPr>
        <w:t> 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6"/>
        </w:rPr>
        <w:t>K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6"/>
        </w:rPr>
        <w:t>  </w:t>
      </w:r>
      <w:r>
        <w:rPr>
          <w:rFonts w:ascii="Arial" w:hAnsi="Arial" w:cs="Arial" w:eastAsia="Arial"/>
          <w:sz w:val="21"/>
          <w:szCs w:val="21"/>
          <w:color w:val="010103"/>
          <w:spacing w:val="51"/>
          <w:w w:val="100"/>
          <w:position w:val="6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010103"/>
          <w:spacing w:val="0"/>
          <w:w w:val="124"/>
          <w:position w:val="6"/>
        </w:rPr>
        <w:t>s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0"/>
          <w:w w:val="100"/>
          <w:position w:val="0"/>
        </w:rPr>
      </w:r>
    </w:p>
    <w:p>
      <w:pPr>
        <w:spacing w:before="0" w:after="0" w:line="329" w:lineRule="exact"/>
        <w:ind w:left="3732" w:right="2743"/>
        <w:jc w:val="both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0"/>
          <w:w w:val="100"/>
          <w:position w:val="-2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0"/>
          <w:w w:val="100"/>
          <w:position w:val="-2"/>
        </w:rPr>
        <w:t>         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1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010103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34"/>
          <w:szCs w:val="34"/>
          <w:color w:val="010103"/>
          <w:spacing w:val="0"/>
          <w:w w:val="100"/>
          <w:position w:val="-1"/>
        </w:rPr>
        <w:t>      </w:t>
      </w:r>
      <w:r>
        <w:rPr>
          <w:rFonts w:ascii="Times New Roman" w:hAnsi="Times New Roman" w:cs="Times New Roman" w:eastAsia="Times New Roman"/>
          <w:sz w:val="34"/>
          <w:szCs w:val="34"/>
          <w:color w:val="010103"/>
          <w:spacing w:val="18"/>
          <w:w w:val="100"/>
          <w:position w:val="-1"/>
        </w:rPr>
        <w:t> 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-1"/>
        </w:rPr>
        <w:t>L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-1"/>
        </w:rPr>
        <w:t>  </w:t>
      </w:r>
      <w:r>
        <w:rPr>
          <w:rFonts w:ascii="Arial" w:hAnsi="Arial" w:cs="Arial" w:eastAsia="Arial"/>
          <w:sz w:val="21"/>
          <w:szCs w:val="21"/>
          <w:color w:val="010103"/>
          <w:spacing w:val="56"/>
          <w:w w:val="100"/>
          <w:position w:val="-1"/>
        </w:rPr>
        <w:t> </w:t>
      </w:r>
      <w:r>
        <w:rPr>
          <w:rFonts w:ascii="Arial" w:hAnsi="Arial" w:cs="Arial" w:eastAsia="Arial"/>
          <w:sz w:val="30"/>
          <w:szCs w:val="30"/>
          <w:color w:val="010103"/>
          <w:spacing w:val="0"/>
          <w:w w:val="100"/>
          <w:position w:val="-1"/>
        </w:rPr>
        <w:t>u</w:t>
      </w:r>
      <w:r>
        <w:rPr>
          <w:rFonts w:ascii="Arial" w:hAnsi="Arial" w:cs="Arial" w:eastAsia="Arial"/>
          <w:sz w:val="30"/>
          <w:szCs w:val="30"/>
          <w:color w:val="0101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30"/>
          <w:szCs w:val="30"/>
          <w:color w:val="010103"/>
          <w:spacing w:val="24"/>
          <w:w w:val="100"/>
          <w:position w:val="-1"/>
        </w:rPr>
        <w:t> </w:t>
      </w:r>
      <w:r>
        <w:rPr>
          <w:rFonts w:ascii="Arial" w:hAnsi="Arial" w:cs="Arial" w:eastAsia="Arial"/>
          <w:sz w:val="29"/>
          <w:szCs w:val="29"/>
          <w:color w:val="010103"/>
          <w:spacing w:val="0"/>
          <w:w w:val="100"/>
          <w:position w:val="0"/>
        </w:rPr>
        <w:t>c</w:t>
      </w:r>
      <w:r>
        <w:rPr>
          <w:rFonts w:ascii="Arial" w:hAnsi="Arial" w:cs="Arial" w:eastAsia="Arial"/>
          <w:sz w:val="29"/>
          <w:szCs w:val="29"/>
          <w:color w:val="010103"/>
          <w:spacing w:val="0"/>
          <w:w w:val="100"/>
          <w:position w:val="0"/>
        </w:rPr>
        <w:t>  </w:t>
      </w:r>
      <w:r>
        <w:rPr>
          <w:rFonts w:ascii="Arial" w:hAnsi="Arial" w:cs="Arial" w:eastAsia="Arial"/>
          <w:sz w:val="29"/>
          <w:szCs w:val="29"/>
          <w:color w:val="010103"/>
          <w:spacing w:val="38"/>
          <w:w w:val="100"/>
          <w:position w:val="0"/>
        </w:rPr>
        <w:t> 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66"/>
          <w:position w:val="1"/>
        </w:rPr>
        <w:t>I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66"/>
          <w:position w:val="1"/>
        </w:rPr>
        <w:t> </w:t>
      </w:r>
      <w:r>
        <w:rPr>
          <w:rFonts w:ascii="Arial" w:hAnsi="Arial" w:cs="Arial" w:eastAsia="Arial"/>
          <w:sz w:val="21"/>
          <w:szCs w:val="21"/>
          <w:color w:val="010103"/>
          <w:spacing w:val="39"/>
          <w:w w:val="166"/>
          <w:position w:val="1"/>
        </w:rPr>
        <w:t> 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1"/>
        </w:rPr>
        <w:t>L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1"/>
        </w:rPr>
        <w:t>  </w:t>
      </w:r>
      <w:r>
        <w:rPr>
          <w:rFonts w:ascii="Arial" w:hAnsi="Arial" w:cs="Arial" w:eastAsia="Arial"/>
          <w:sz w:val="21"/>
          <w:szCs w:val="21"/>
          <w:color w:val="010103"/>
          <w:spacing w:val="5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0"/>
          <w:w w:val="100"/>
          <w:position w:val="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0"/>
          <w:w w:val="100"/>
          <w:position w:val="1"/>
        </w:rPr>
        <w:t>  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24"/>
          <w:w w:val="100"/>
          <w:position w:val="1"/>
        </w:rPr>
        <w:t> 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2"/>
        </w:rPr>
        <w:t>N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2"/>
        </w:rPr>
        <w:t>  </w:t>
      </w:r>
      <w:r>
        <w:rPr>
          <w:rFonts w:ascii="Arial" w:hAnsi="Arial" w:cs="Arial" w:eastAsia="Arial"/>
          <w:sz w:val="21"/>
          <w:szCs w:val="21"/>
          <w:color w:val="010103"/>
          <w:spacing w:val="32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0"/>
          <w:w w:val="100"/>
          <w:position w:val="3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0"/>
          <w:w w:val="100"/>
          <w:position w:val="3"/>
        </w:rPr>
        <w:t>  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19"/>
          <w:w w:val="100"/>
          <w:position w:val="3"/>
        </w:rPr>
        <w:t> </w:t>
      </w:r>
      <w:r>
        <w:rPr>
          <w:rFonts w:ascii="Arial" w:hAnsi="Arial" w:cs="Arial" w:eastAsia="Arial"/>
          <w:sz w:val="29"/>
          <w:szCs w:val="29"/>
          <w:color w:val="010103"/>
          <w:spacing w:val="0"/>
          <w:w w:val="100"/>
          <w:position w:val="3"/>
        </w:rPr>
        <w:t>c</w:t>
      </w:r>
      <w:r>
        <w:rPr>
          <w:rFonts w:ascii="Arial" w:hAnsi="Arial" w:cs="Arial" w:eastAsia="Arial"/>
          <w:sz w:val="29"/>
          <w:szCs w:val="29"/>
          <w:color w:val="010103"/>
          <w:spacing w:val="0"/>
          <w:w w:val="100"/>
          <w:position w:val="3"/>
        </w:rPr>
        <w:t> </w:t>
      </w:r>
      <w:r>
        <w:rPr>
          <w:rFonts w:ascii="Arial" w:hAnsi="Arial" w:cs="Arial" w:eastAsia="Arial"/>
          <w:sz w:val="29"/>
          <w:szCs w:val="29"/>
          <w:color w:val="010103"/>
          <w:spacing w:val="66"/>
          <w:w w:val="100"/>
          <w:position w:val="3"/>
        </w:rPr>
        <w:t> </w:t>
      </w:r>
      <w:r>
        <w:rPr>
          <w:rFonts w:ascii="Arial" w:hAnsi="Arial" w:cs="Arial" w:eastAsia="Arial"/>
          <w:sz w:val="22"/>
          <w:szCs w:val="22"/>
          <w:color w:val="010103"/>
          <w:spacing w:val="0"/>
          <w:w w:val="100"/>
          <w:position w:val="4"/>
        </w:rPr>
        <w:t>X</w:t>
      </w:r>
      <w:r>
        <w:rPr>
          <w:rFonts w:ascii="Arial" w:hAnsi="Arial" w:cs="Arial" w:eastAsia="Arial"/>
          <w:sz w:val="22"/>
          <w:szCs w:val="22"/>
          <w:color w:val="010103"/>
          <w:spacing w:val="0"/>
          <w:w w:val="100"/>
          <w:position w:val="4"/>
        </w:rPr>
        <w:t>  </w:t>
      </w:r>
      <w:r>
        <w:rPr>
          <w:rFonts w:ascii="Arial" w:hAnsi="Arial" w:cs="Arial" w:eastAsia="Arial"/>
          <w:sz w:val="22"/>
          <w:szCs w:val="22"/>
          <w:color w:val="010103"/>
          <w:spacing w:val="31"/>
          <w:w w:val="100"/>
          <w:position w:val="4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0"/>
          <w:w w:val="100"/>
          <w:position w:val="4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27" w:after="0" w:line="177" w:lineRule="auto"/>
        <w:ind w:left="3737" w:right="2687" w:firstLine="-14"/>
        <w:jc w:val="both"/>
        <w:tabs>
          <w:tab w:pos="410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010103"/>
          <w:spacing w:val="0"/>
          <w:w w:val="159"/>
        </w:rPr>
        <w:t>0</w:t>
      </w:r>
      <w:r>
        <w:rPr>
          <w:rFonts w:ascii="Times New Roman" w:hAnsi="Times New Roman" w:cs="Times New Roman" w:eastAsia="Times New Roman"/>
          <w:sz w:val="24"/>
          <w:szCs w:val="24"/>
          <w:color w:val="010103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color w:val="010103"/>
          <w:spacing w:val="0"/>
          <w:w w:val="6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10103"/>
          <w:spacing w:val="0"/>
          <w:w w:val="100"/>
        </w:rPr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59"/>
          <w:position w:val="1"/>
        </w:rPr>
        <w:t>I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59"/>
          <w:position w:val="1"/>
        </w:rPr>
        <w:t> </w:t>
      </w:r>
      <w:r>
        <w:rPr>
          <w:rFonts w:ascii="Arial" w:hAnsi="Arial" w:cs="Arial" w:eastAsia="Arial"/>
          <w:sz w:val="21"/>
          <w:szCs w:val="21"/>
          <w:color w:val="010103"/>
          <w:spacing w:val="32"/>
          <w:w w:val="159"/>
          <w:position w:val="1"/>
        </w:rPr>
        <w:t> 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1"/>
        </w:rPr>
        <w:t>N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1"/>
        </w:rPr>
        <w:t>  </w:t>
      </w:r>
      <w:r>
        <w:rPr>
          <w:rFonts w:ascii="Arial" w:hAnsi="Arial" w:cs="Arial" w:eastAsia="Arial"/>
          <w:sz w:val="21"/>
          <w:szCs w:val="21"/>
          <w:color w:val="010103"/>
          <w:spacing w:val="41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0"/>
          <w:w w:val="100"/>
          <w:position w:val="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0"/>
          <w:w w:val="100"/>
          <w:position w:val="1"/>
        </w:rPr>
        <w:t>  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10"/>
          <w:w w:val="100"/>
          <w:position w:val="1"/>
        </w:rPr>
        <w:t> 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2"/>
        </w:rPr>
        <w:t>M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2"/>
        </w:rPr>
        <w:t>  </w:t>
      </w:r>
      <w:r>
        <w:rPr>
          <w:rFonts w:ascii="Arial" w:hAnsi="Arial" w:cs="Arial" w:eastAsia="Arial"/>
          <w:sz w:val="21"/>
          <w:szCs w:val="21"/>
          <w:color w:val="010103"/>
          <w:spacing w:val="27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0"/>
          <w:w w:val="100"/>
          <w:position w:val="2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0"/>
          <w:w w:val="100"/>
          <w:position w:val="2"/>
        </w:rPr>
        <w:t>  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29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010103"/>
          <w:spacing w:val="0"/>
          <w:w w:val="129"/>
          <w:position w:val="2"/>
        </w:rPr>
        <w:t>s</w:t>
      </w:r>
      <w:r>
        <w:rPr>
          <w:rFonts w:ascii="Times New Roman" w:hAnsi="Times New Roman" w:cs="Times New Roman" w:eastAsia="Times New Roman"/>
          <w:sz w:val="34"/>
          <w:szCs w:val="34"/>
          <w:color w:val="010103"/>
          <w:spacing w:val="73"/>
          <w:w w:val="129"/>
          <w:position w:val="2"/>
        </w:rPr>
        <w:t> 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3"/>
        </w:rPr>
        <w:t>Q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3"/>
        </w:rPr>
        <w:t>  </w:t>
      </w:r>
      <w:r>
        <w:rPr>
          <w:rFonts w:ascii="Arial" w:hAnsi="Arial" w:cs="Arial" w:eastAsia="Arial"/>
          <w:sz w:val="21"/>
          <w:szCs w:val="21"/>
          <w:color w:val="010103"/>
          <w:spacing w:val="23"/>
          <w:w w:val="100"/>
          <w:position w:val="3"/>
        </w:rPr>
        <w:t> 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3"/>
        </w:rPr>
        <w:t>M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3"/>
        </w:rPr>
        <w:t>  </w:t>
      </w:r>
      <w:r>
        <w:rPr>
          <w:rFonts w:ascii="Arial" w:hAnsi="Arial" w:cs="Arial" w:eastAsia="Arial"/>
          <w:sz w:val="21"/>
          <w:szCs w:val="21"/>
          <w:color w:val="010103"/>
          <w:spacing w:val="22"/>
          <w:w w:val="100"/>
          <w:position w:val="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0"/>
          <w:w w:val="100"/>
          <w:position w:val="4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0"/>
          <w:w w:val="100"/>
          <w:position w:val="4"/>
        </w:rPr>
        <w:t>  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19"/>
          <w:w w:val="100"/>
          <w:position w:val="4"/>
        </w:rPr>
        <w:t> 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4"/>
        </w:rPr>
        <w:t>Q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4"/>
        </w:rPr>
        <w:t>  </w:t>
      </w:r>
      <w:r>
        <w:rPr>
          <w:rFonts w:ascii="Arial" w:hAnsi="Arial" w:cs="Arial" w:eastAsia="Arial"/>
          <w:sz w:val="21"/>
          <w:szCs w:val="21"/>
          <w:color w:val="010103"/>
          <w:spacing w:val="37"/>
          <w:w w:val="100"/>
          <w:position w:val="4"/>
        </w:rPr>
        <w:t> 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5"/>
        </w:rPr>
        <w:t>K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5"/>
        </w:rPr>
        <w:t>  </w:t>
      </w:r>
      <w:r>
        <w:rPr>
          <w:rFonts w:ascii="Arial" w:hAnsi="Arial" w:cs="Arial" w:eastAsia="Arial"/>
          <w:sz w:val="21"/>
          <w:szCs w:val="21"/>
          <w:color w:val="010103"/>
          <w:spacing w:val="46"/>
          <w:w w:val="100"/>
          <w:position w:val="5"/>
        </w:rPr>
        <w:t> 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5"/>
        </w:rPr>
        <w:t>E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5"/>
        </w:rPr>
        <w:t>  </w:t>
      </w:r>
      <w:r>
        <w:rPr>
          <w:rFonts w:ascii="Arial" w:hAnsi="Arial" w:cs="Arial" w:eastAsia="Arial"/>
          <w:sz w:val="21"/>
          <w:szCs w:val="21"/>
          <w:color w:val="010103"/>
          <w:spacing w:val="32"/>
          <w:w w:val="100"/>
          <w:position w:val="5"/>
        </w:rPr>
        <w:t> </w:t>
      </w:r>
      <w:r>
        <w:rPr>
          <w:rFonts w:ascii="Arial" w:hAnsi="Arial" w:cs="Arial" w:eastAsia="Arial"/>
          <w:sz w:val="29"/>
          <w:szCs w:val="29"/>
          <w:color w:val="010103"/>
          <w:spacing w:val="0"/>
          <w:w w:val="100"/>
          <w:position w:val="5"/>
        </w:rPr>
        <w:t>c</w:t>
      </w:r>
      <w:r>
        <w:rPr>
          <w:rFonts w:ascii="Arial" w:hAnsi="Arial" w:cs="Arial" w:eastAsia="Arial"/>
          <w:sz w:val="29"/>
          <w:szCs w:val="29"/>
          <w:color w:val="010103"/>
          <w:spacing w:val="0"/>
          <w:w w:val="100"/>
          <w:position w:val="5"/>
        </w:rPr>
        <w:t> </w:t>
      </w:r>
      <w:r>
        <w:rPr>
          <w:rFonts w:ascii="Arial" w:hAnsi="Arial" w:cs="Arial" w:eastAsia="Arial"/>
          <w:sz w:val="29"/>
          <w:szCs w:val="29"/>
          <w:color w:val="010103"/>
          <w:spacing w:val="66"/>
          <w:w w:val="100"/>
          <w:position w:val="5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0"/>
          <w:w w:val="107"/>
          <w:position w:val="6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0"/>
          <w:w w:val="107"/>
          <w:position w:val="6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010103"/>
          <w:spacing w:val="0"/>
          <w:w w:val="129"/>
          <w:position w:val="0"/>
        </w:rPr>
        <w:t>s</w:t>
      </w:r>
      <w:r>
        <w:rPr>
          <w:rFonts w:ascii="Times New Roman" w:hAnsi="Times New Roman" w:cs="Times New Roman" w:eastAsia="Times New Roman"/>
          <w:sz w:val="34"/>
          <w:szCs w:val="34"/>
          <w:color w:val="010103"/>
          <w:spacing w:val="87"/>
          <w:w w:val="129"/>
          <w:position w:val="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0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0"/>
          <w:w w:val="100"/>
          <w:position w:val="0"/>
        </w:rPr>
        <w:t>  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5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010103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34"/>
          <w:szCs w:val="34"/>
          <w:color w:val="010103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010103"/>
          <w:spacing w:val="5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0"/>
          <w:w w:val="100"/>
          <w:position w:val="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0"/>
          <w:w w:val="100"/>
          <w:position w:val="1"/>
        </w:rPr>
        <w:t>  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48"/>
          <w:w w:val="100"/>
          <w:position w:val="1"/>
        </w:rPr>
        <w:t> 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1"/>
        </w:rPr>
        <w:t>L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1"/>
        </w:rPr>
        <w:t>  </w:t>
      </w:r>
      <w:r>
        <w:rPr>
          <w:rFonts w:ascii="Arial" w:hAnsi="Arial" w:cs="Arial" w:eastAsia="Arial"/>
          <w:sz w:val="21"/>
          <w:szCs w:val="21"/>
          <w:color w:val="010103"/>
          <w:spacing w:val="47"/>
          <w:w w:val="100"/>
          <w:position w:val="1"/>
        </w:rPr>
        <w:t> </w:t>
      </w:r>
      <w:r>
        <w:rPr>
          <w:rFonts w:ascii="Arial" w:hAnsi="Arial" w:cs="Arial" w:eastAsia="Arial"/>
          <w:sz w:val="29"/>
          <w:szCs w:val="29"/>
          <w:color w:val="010103"/>
          <w:spacing w:val="0"/>
          <w:w w:val="100"/>
          <w:position w:val="1"/>
        </w:rPr>
        <w:t>c</w:t>
      </w:r>
      <w:r>
        <w:rPr>
          <w:rFonts w:ascii="Arial" w:hAnsi="Arial" w:cs="Arial" w:eastAsia="Arial"/>
          <w:sz w:val="29"/>
          <w:szCs w:val="29"/>
          <w:color w:val="0101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29"/>
          <w:szCs w:val="29"/>
          <w:color w:val="010103"/>
          <w:spacing w:val="5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10103"/>
          <w:spacing w:val="0"/>
          <w:w w:val="158"/>
          <w:position w:val="2"/>
        </w:rPr>
        <w:t>0</w:t>
      </w:r>
      <w:r>
        <w:rPr>
          <w:rFonts w:ascii="Times New Roman" w:hAnsi="Times New Roman" w:cs="Times New Roman" w:eastAsia="Times New Roman"/>
          <w:sz w:val="24"/>
          <w:szCs w:val="24"/>
          <w:color w:val="010103"/>
          <w:spacing w:val="0"/>
          <w:w w:val="158"/>
          <w:position w:val="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10103"/>
          <w:spacing w:val="7"/>
          <w:w w:val="158"/>
          <w:position w:val="2"/>
        </w:rPr>
        <w:t> 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2"/>
        </w:rPr>
        <w:t>E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2"/>
        </w:rPr>
        <w:t>  </w:t>
      </w:r>
      <w:r>
        <w:rPr>
          <w:rFonts w:ascii="Arial" w:hAnsi="Arial" w:cs="Arial" w:eastAsia="Arial"/>
          <w:sz w:val="21"/>
          <w:szCs w:val="21"/>
          <w:color w:val="010103"/>
          <w:spacing w:val="37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0"/>
          <w:w w:val="100"/>
          <w:position w:val="3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0"/>
          <w:w w:val="100"/>
          <w:position w:val="3"/>
        </w:rPr>
        <w:t>  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53"/>
          <w:w w:val="100"/>
          <w:position w:val="3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010103"/>
          <w:spacing w:val="0"/>
          <w:w w:val="100"/>
          <w:position w:val="3"/>
        </w:rPr>
        <w:t>s</w:t>
      </w:r>
      <w:r>
        <w:rPr>
          <w:rFonts w:ascii="Times New Roman" w:hAnsi="Times New Roman" w:cs="Times New Roman" w:eastAsia="Times New Roman"/>
          <w:sz w:val="34"/>
          <w:szCs w:val="34"/>
          <w:color w:val="010103"/>
          <w:spacing w:val="0"/>
          <w:w w:val="100"/>
          <w:position w:val="3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010103"/>
          <w:spacing w:val="46"/>
          <w:w w:val="100"/>
          <w:position w:val="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10103"/>
          <w:spacing w:val="0"/>
          <w:w w:val="158"/>
          <w:position w:val="3"/>
        </w:rPr>
        <w:t>0</w:t>
      </w:r>
      <w:r>
        <w:rPr>
          <w:rFonts w:ascii="Times New Roman" w:hAnsi="Times New Roman" w:cs="Times New Roman" w:eastAsia="Times New Roman"/>
          <w:sz w:val="24"/>
          <w:szCs w:val="24"/>
          <w:color w:val="010103"/>
          <w:spacing w:val="92"/>
          <w:w w:val="158"/>
          <w:position w:val="3"/>
        </w:rPr>
        <w:t> </w:t>
      </w:r>
      <w:r>
        <w:rPr>
          <w:rFonts w:ascii="Arial" w:hAnsi="Arial" w:cs="Arial" w:eastAsia="Arial"/>
          <w:sz w:val="30"/>
          <w:szCs w:val="30"/>
          <w:color w:val="010103"/>
          <w:spacing w:val="0"/>
          <w:w w:val="100"/>
          <w:position w:val="4"/>
        </w:rPr>
        <w:t>u</w:t>
      </w:r>
      <w:r>
        <w:rPr>
          <w:rFonts w:ascii="Arial" w:hAnsi="Arial" w:cs="Arial" w:eastAsia="Arial"/>
          <w:sz w:val="30"/>
          <w:szCs w:val="30"/>
          <w:color w:val="010103"/>
          <w:spacing w:val="0"/>
          <w:w w:val="100"/>
          <w:position w:val="4"/>
        </w:rPr>
        <w:t>     </w:t>
      </w:r>
      <w:r>
        <w:rPr>
          <w:rFonts w:ascii="Arial" w:hAnsi="Arial" w:cs="Arial" w:eastAsia="Arial"/>
          <w:sz w:val="30"/>
          <w:szCs w:val="30"/>
          <w:color w:val="010103"/>
          <w:spacing w:val="53"/>
          <w:w w:val="100"/>
          <w:position w:val="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10103"/>
          <w:spacing w:val="0"/>
          <w:w w:val="147"/>
          <w:position w:val="5"/>
        </w:rPr>
        <w:t>0</w:t>
      </w:r>
      <w:r>
        <w:rPr>
          <w:rFonts w:ascii="Times New Roman" w:hAnsi="Times New Roman" w:cs="Times New Roman" w:eastAsia="Times New Roman"/>
          <w:sz w:val="22"/>
          <w:szCs w:val="22"/>
          <w:color w:val="010103"/>
          <w:spacing w:val="0"/>
          <w:w w:val="147"/>
          <w:position w:val="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10103"/>
          <w:spacing w:val="34"/>
          <w:w w:val="147"/>
          <w:position w:val="5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0"/>
          <w:w w:val="100"/>
          <w:position w:val="6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0"/>
          <w:w w:val="100"/>
          <w:position w:val="6"/>
        </w:rPr>
        <w:t> 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0"/>
        </w:rPr>
        <w:t>  </w:t>
      </w:r>
      <w:r>
        <w:rPr>
          <w:rFonts w:ascii="Arial" w:hAnsi="Arial" w:cs="Arial" w:eastAsia="Arial"/>
          <w:sz w:val="21"/>
          <w:szCs w:val="21"/>
          <w:color w:val="010103"/>
          <w:spacing w:val="3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0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0"/>
          <w:w w:val="100"/>
          <w:position w:val="0"/>
        </w:rPr>
        <w:t>   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010103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34"/>
          <w:szCs w:val="34"/>
          <w:color w:val="010103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010103"/>
          <w:spacing w:val="56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color w:val="010103"/>
          <w:spacing w:val="0"/>
          <w:w w:val="133"/>
          <w:position w:val="5"/>
        </w:rPr>
        <w:t>y</w:t>
      </w:r>
      <w:r>
        <w:rPr>
          <w:rFonts w:ascii="Arial" w:hAnsi="Arial" w:cs="Arial" w:eastAsia="Arial"/>
          <w:sz w:val="22"/>
          <w:szCs w:val="22"/>
          <w:color w:val="010103"/>
          <w:spacing w:val="0"/>
          <w:w w:val="133"/>
          <w:position w:val="5"/>
        </w:rPr>
        <w:t> </w:t>
      </w:r>
      <w:r>
        <w:rPr>
          <w:rFonts w:ascii="Arial" w:hAnsi="Arial" w:cs="Arial" w:eastAsia="Arial"/>
          <w:sz w:val="22"/>
          <w:szCs w:val="22"/>
          <w:color w:val="010103"/>
          <w:spacing w:val="73"/>
          <w:w w:val="133"/>
          <w:position w:val="5"/>
        </w:rPr>
        <w:t> 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1"/>
        </w:rPr>
        <w:t>F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1"/>
        </w:rPr>
        <w:t>  </w:t>
      </w:r>
      <w:r>
        <w:rPr>
          <w:rFonts w:ascii="Arial" w:hAnsi="Arial" w:cs="Arial" w:eastAsia="Arial"/>
          <w:sz w:val="21"/>
          <w:szCs w:val="21"/>
          <w:color w:val="010103"/>
          <w:spacing w:val="11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33"/>
          <w:szCs w:val="33"/>
          <w:color w:val="010103"/>
          <w:spacing w:val="0"/>
          <w:w w:val="100"/>
          <w:position w:val="1"/>
        </w:rPr>
        <w:t>w</w:t>
      </w:r>
      <w:r>
        <w:rPr>
          <w:rFonts w:ascii="Times New Roman" w:hAnsi="Times New Roman" w:cs="Times New Roman" w:eastAsia="Times New Roman"/>
          <w:sz w:val="33"/>
          <w:szCs w:val="33"/>
          <w:color w:val="010103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33"/>
          <w:szCs w:val="33"/>
          <w:color w:val="010103"/>
          <w:spacing w:val="17"/>
          <w:w w:val="100"/>
          <w:position w:val="1"/>
        </w:rPr>
        <w:t> 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2"/>
        </w:rPr>
        <w:t>L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2"/>
        </w:rPr>
        <w:t>  </w:t>
      </w:r>
      <w:r>
        <w:rPr>
          <w:rFonts w:ascii="Arial" w:hAnsi="Arial" w:cs="Arial" w:eastAsia="Arial"/>
          <w:sz w:val="21"/>
          <w:szCs w:val="21"/>
          <w:color w:val="010103"/>
          <w:spacing w:val="56"/>
          <w:w w:val="100"/>
          <w:position w:val="2"/>
        </w:rPr>
        <w:t> 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2"/>
        </w:rPr>
        <w:t>N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2"/>
        </w:rPr>
        <w:t>  </w:t>
      </w:r>
      <w:r>
        <w:rPr>
          <w:rFonts w:ascii="Arial" w:hAnsi="Arial" w:cs="Arial" w:eastAsia="Arial"/>
          <w:sz w:val="21"/>
          <w:szCs w:val="21"/>
          <w:color w:val="010103"/>
          <w:spacing w:val="27"/>
          <w:w w:val="100"/>
          <w:position w:val="2"/>
        </w:rPr>
        <w:t> 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3"/>
        </w:rPr>
        <w:t>M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3"/>
        </w:rPr>
        <w:t>  </w:t>
      </w:r>
      <w:r>
        <w:rPr>
          <w:rFonts w:ascii="Arial" w:hAnsi="Arial" w:cs="Arial" w:eastAsia="Arial"/>
          <w:sz w:val="21"/>
          <w:szCs w:val="21"/>
          <w:color w:val="010103"/>
          <w:spacing w:val="32"/>
          <w:w w:val="100"/>
          <w:position w:val="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0"/>
          <w:w w:val="100"/>
          <w:position w:val="8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0"/>
          <w:w w:val="100"/>
          <w:position w:val="8"/>
        </w:rPr>
        <w:t>   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13"/>
          <w:w w:val="100"/>
          <w:position w:val="8"/>
        </w:rPr>
        <w:t> </w:t>
      </w:r>
      <w:r>
        <w:rPr>
          <w:rFonts w:ascii="Arial" w:hAnsi="Arial" w:cs="Arial" w:eastAsia="Arial"/>
          <w:sz w:val="30"/>
          <w:szCs w:val="30"/>
          <w:color w:val="010103"/>
          <w:spacing w:val="0"/>
          <w:w w:val="100"/>
          <w:position w:val="4"/>
        </w:rPr>
        <w:t>u</w:t>
      </w:r>
      <w:r>
        <w:rPr>
          <w:rFonts w:ascii="Arial" w:hAnsi="Arial" w:cs="Arial" w:eastAsia="Arial"/>
          <w:sz w:val="30"/>
          <w:szCs w:val="30"/>
          <w:color w:val="010103"/>
          <w:spacing w:val="0"/>
          <w:w w:val="100"/>
          <w:position w:val="4"/>
        </w:rPr>
        <w:t> </w:t>
      </w:r>
      <w:r>
        <w:rPr>
          <w:rFonts w:ascii="Arial" w:hAnsi="Arial" w:cs="Arial" w:eastAsia="Arial"/>
          <w:sz w:val="30"/>
          <w:szCs w:val="30"/>
          <w:color w:val="010103"/>
          <w:spacing w:val="39"/>
          <w:w w:val="100"/>
          <w:position w:val="4"/>
        </w:rPr>
        <w:t> 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4"/>
        </w:rPr>
        <w:t>F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4"/>
        </w:rPr>
        <w:t>  </w:t>
      </w:r>
      <w:r>
        <w:rPr>
          <w:rFonts w:ascii="Arial" w:hAnsi="Arial" w:cs="Arial" w:eastAsia="Arial"/>
          <w:sz w:val="21"/>
          <w:szCs w:val="21"/>
          <w:color w:val="010103"/>
          <w:spacing w:val="39"/>
          <w:w w:val="100"/>
          <w:position w:val="4"/>
        </w:rPr>
        <w:t> 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5"/>
        </w:rPr>
        <w:t>N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5"/>
        </w:rPr>
        <w:t>  </w:t>
      </w:r>
      <w:r>
        <w:rPr>
          <w:rFonts w:ascii="Arial" w:hAnsi="Arial" w:cs="Arial" w:eastAsia="Arial"/>
          <w:sz w:val="21"/>
          <w:szCs w:val="21"/>
          <w:color w:val="010103"/>
          <w:spacing w:val="36"/>
          <w:w w:val="100"/>
          <w:position w:val="5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010103"/>
          <w:spacing w:val="0"/>
          <w:w w:val="82"/>
          <w:position w:val="5"/>
        </w:rPr>
        <w:t>u</w:t>
      </w:r>
      <w:r>
        <w:rPr>
          <w:rFonts w:ascii="Times New Roman" w:hAnsi="Times New Roman" w:cs="Times New Roman" w:eastAsia="Times New Roman"/>
          <w:sz w:val="34"/>
          <w:szCs w:val="34"/>
          <w:color w:val="010103"/>
          <w:spacing w:val="0"/>
          <w:w w:val="82"/>
          <w:position w:val="5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010103"/>
          <w:spacing w:val="33"/>
          <w:w w:val="82"/>
          <w:position w:val="5"/>
        </w:rPr>
        <w:t> 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17"/>
          <w:position w:val="6"/>
        </w:rPr>
        <w:t>F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17"/>
          <w:position w:val="6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010103"/>
          <w:spacing w:val="0"/>
          <w:w w:val="129"/>
          <w:position w:val="0"/>
        </w:rPr>
        <w:t>s</w:t>
      </w:r>
      <w:r>
        <w:rPr>
          <w:rFonts w:ascii="Times New Roman" w:hAnsi="Times New Roman" w:cs="Times New Roman" w:eastAsia="Times New Roman"/>
          <w:sz w:val="34"/>
          <w:szCs w:val="34"/>
          <w:color w:val="010103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34"/>
          <w:szCs w:val="34"/>
          <w:color w:val="010103"/>
          <w:spacing w:val="0"/>
          <w:w w:val="100"/>
          <w:position w:val="0"/>
        </w:rPr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0"/>
        </w:rPr>
        <w:t>B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0"/>
        </w:rPr>
        <w:t>  </w:t>
      </w:r>
      <w:r>
        <w:rPr>
          <w:rFonts w:ascii="Arial" w:hAnsi="Arial" w:cs="Arial" w:eastAsia="Arial"/>
          <w:sz w:val="21"/>
          <w:szCs w:val="21"/>
          <w:color w:val="010103"/>
          <w:spacing w:val="42"/>
          <w:w w:val="100"/>
          <w:position w:val="0"/>
        </w:rPr>
        <w:t> 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0"/>
        </w:rPr>
        <w:t>H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0"/>
        </w:rPr>
        <w:t>  </w:t>
      </w:r>
      <w:r>
        <w:rPr>
          <w:rFonts w:ascii="Arial" w:hAnsi="Arial" w:cs="Arial" w:eastAsia="Arial"/>
          <w:sz w:val="21"/>
          <w:szCs w:val="21"/>
          <w:color w:val="010103"/>
          <w:spacing w:val="26"/>
          <w:w w:val="100"/>
          <w:position w:val="0"/>
        </w:rPr>
        <w:t> 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1"/>
        </w:rPr>
        <w:t>Q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1"/>
        </w:rPr>
        <w:t>  </w:t>
      </w:r>
      <w:r>
        <w:rPr>
          <w:rFonts w:ascii="Arial" w:hAnsi="Arial" w:cs="Arial" w:eastAsia="Arial"/>
          <w:sz w:val="21"/>
          <w:szCs w:val="21"/>
          <w:color w:val="010103"/>
          <w:spacing w:val="37"/>
          <w:w w:val="100"/>
          <w:position w:val="1"/>
        </w:rPr>
        <w:t> 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1"/>
        </w:rPr>
        <w:t>H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1"/>
        </w:rPr>
        <w:t>  </w:t>
      </w:r>
      <w:r>
        <w:rPr>
          <w:rFonts w:ascii="Arial" w:hAnsi="Arial" w:cs="Arial" w:eastAsia="Arial"/>
          <w:sz w:val="21"/>
          <w:szCs w:val="21"/>
          <w:color w:val="010103"/>
          <w:spacing w:val="56"/>
          <w:w w:val="100"/>
          <w:position w:val="1"/>
        </w:rPr>
        <w:t> 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1"/>
        </w:rPr>
        <w:t>L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1"/>
        </w:rPr>
        <w:t>  </w:t>
      </w:r>
      <w:r>
        <w:rPr>
          <w:rFonts w:ascii="Arial" w:hAnsi="Arial" w:cs="Arial" w:eastAsia="Arial"/>
          <w:sz w:val="21"/>
          <w:szCs w:val="21"/>
          <w:color w:val="010103"/>
          <w:spacing w:val="47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10103"/>
          <w:spacing w:val="0"/>
          <w:w w:val="153"/>
          <w:position w:val="2"/>
        </w:rPr>
        <w:t>0</w:t>
      </w:r>
      <w:r>
        <w:rPr>
          <w:rFonts w:ascii="Times New Roman" w:hAnsi="Times New Roman" w:cs="Times New Roman" w:eastAsia="Times New Roman"/>
          <w:sz w:val="24"/>
          <w:szCs w:val="24"/>
          <w:color w:val="010103"/>
          <w:spacing w:val="0"/>
          <w:w w:val="153"/>
          <w:position w:val="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10103"/>
          <w:spacing w:val="9"/>
          <w:w w:val="153"/>
          <w:position w:val="2"/>
        </w:rPr>
        <w:t> </w:t>
      </w:r>
      <w:r>
        <w:rPr>
          <w:rFonts w:ascii="Arial" w:hAnsi="Arial" w:cs="Arial" w:eastAsia="Arial"/>
          <w:sz w:val="30"/>
          <w:szCs w:val="30"/>
          <w:color w:val="010103"/>
          <w:spacing w:val="0"/>
          <w:w w:val="100"/>
          <w:position w:val="2"/>
        </w:rPr>
        <w:t>u</w:t>
      </w:r>
      <w:r>
        <w:rPr>
          <w:rFonts w:ascii="Arial" w:hAnsi="Arial" w:cs="Arial" w:eastAsia="Arial"/>
          <w:sz w:val="30"/>
          <w:szCs w:val="30"/>
          <w:color w:val="010103"/>
          <w:spacing w:val="0"/>
          <w:w w:val="100"/>
          <w:position w:val="2"/>
        </w:rPr>
        <w:t> </w:t>
      </w:r>
      <w:r>
        <w:rPr>
          <w:rFonts w:ascii="Arial" w:hAnsi="Arial" w:cs="Arial" w:eastAsia="Arial"/>
          <w:sz w:val="30"/>
          <w:szCs w:val="30"/>
          <w:color w:val="010103"/>
          <w:spacing w:val="34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010103"/>
          <w:spacing w:val="0"/>
          <w:w w:val="100"/>
          <w:position w:val="3"/>
        </w:rPr>
        <w:t>s</w:t>
      </w:r>
      <w:r>
        <w:rPr>
          <w:rFonts w:ascii="Times New Roman" w:hAnsi="Times New Roman" w:cs="Times New Roman" w:eastAsia="Times New Roman"/>
          <w:sz w:val="34"/>
          <w:szCs w:val="34"/>
          <w:color w:val="010103"/>
          <w:spacing w:val="0"/>
          <w:w w:val="100"/>
          <w:position w:val="3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010103"/>
          <w:spacing w:val="56"/>
          <w:w w:val="100"/>
          <w:position w:val="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0"/>
          <w:w w:val="100"/>
          <w:position w:val="3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0"/>
          <w:w w:val="100"/>
          <w:position w:val="3"/>
        </w:rPr>
        <w:t>  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34"/>
          <w:w w:val="100"/>
          <w:position w:val="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0"/>
          <w:w w:val="100"/>
          <w:position w:val="4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0"/>
          <w:w w:val="100"/>
          <w:position w:val="4"/>
        </w:rPr>
        <w:t>  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31"/>
          <w:w w:val="100"/>
          <w:position w:val="4"/>
        </w:rPr>
        <w:t> </w:t>
      </w:r>
      <w:r>
        <w:rPr>
          <w:rFonts w:ascii="Arial" w:hAnsi="Arial" w:cs="Arial" w:eastAsia="Arial"/>
          <w:sz w:val="22"/>
          <w:szCs w:val="22"/>
          <w:color w:val="010103"/>
          <w:spacing w:val="0"/>
          <w:w w:val="100"/>
          <w:position w:val="4"/>
        </w:rPr>
        <w:t>X</w:t>
      </w:r>
      <w:r>
        <w:rPr>
          <w:rFonts w:ascii="Arial" w:hAnsi="Arial" w:cs="Arial" w:eastAsia="Arial"/>
          <w:sz w:val="22"/>
          <w:szCs w:val="22"/>
          <w:color w:val="010103"/>
          <w:spacing w:val="0"/>
          <w:w w:val="100"/>
          <w:position w:val="4"/>
        </w:rPr>
        <w:t>        </w:t>
      </w:r>
      <w:r>
        <w:rPr>
          <w:rFonts w:ascii="Arial" w:hAnsi="Arial" w:cs="Arial" w:eastAsia="Arial"/>
          <w:sz w:val="22"/>
          <w:szCs w:val="22"/>
          <w:color w:val="010103"/>
          <w:spacing w:val="22"/>
          <w:w w:val="100"/>
          <w:position w:val="4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0"/>
          <w:w w:val="100"/>
          <w:position w:val="5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0"/>
          <w:w w:val="100"/>
          <w:position w:val="5"/>
        </w:rPr>
        <w:t>  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48"/>
          <w:w w:val="100"/>
          <w:position w:val="5"/>
        </w:rPr>
        <w:t> </w:t>
      </w:r>
      <w:r>
        <w:rPr>
          <w:rFonts w:ascii="Times New Roman" w:hAnsi="Times New Roman" w:cs="Times New Roman" w:eastAsia="Times New Roman"/>
          <w:sz w:val="33"/>
          <w:szCs w:val="33"/>
          <w:color w:val="010103"/>
          <w:spacing w:val="0"/>
          <w:w w:val="100"/>
          <w:position w:val="6"/>
        </w:rPr>
        <w:t>v</w:t>
      </w:r>
      <w:r>
        <w:rPr>
          <w:rFonts w:ascii="Times New Roman" w:hAnsi="Times New Roman" w:cs="Times New Roman" w:eastAsia="Times New Roman"/>
          <w:sz w:val="33"/>
          <w:szCs w:val="33"/>
          <w:color w:val="010103"/>
          <w:spacing w:val="0"/>
          <w:w w:val="100"/>
          <w:position w:val="6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0"/>
          <w:w w:val="100"/>
          <w:position w:val="-5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0"/>
          <w:w w:val="100"/>
          <w:position w:val="-5"/>
        </w:rPr>
        <w:tab/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0"/>
          <w:w w:val="100"/>
          <w:position w:val="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0"/>
          <w:w w:val="100"/>
          <w:position w:val="0"/>
        </w:rPr>
        <w:t>  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56"/>
          <w:w w:val="100"/>
          <w:position w:val="0"/>
        </w:rPr>
        <w:t> 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-4"/>
        </w:rPr>
        <w:t>M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-4"/>
        </w:rPr>
        <w:t>  </w:t>
      </w:r>
      <w:r>
        <w:rPr>
          <w:rFonts w:ascii="Arial" w:hAnsi="Arial" w:cs="Arial" w:eastAsia="Arial"/>
          <w:sz w:val="21"/>
          <w:szCs w:val="21"/>
          <w:color w:val="010103"/>
          <w:spacing w:val="37"/>
          <w:w w:val="100"/>
          <w:position w:val="-4"/>
        </w:rPr>
        <w:t> </w:t>
      </w:r>
      <w:r>
        <w:rPr>
          <w:rFonts w:ascii="Arial" w:hAnsi="Arial" w:cs="Arial" w:eastAsia="Arial"/>
          <w:sz w:val="20"/>
          <w:szCs w:val="20"/>
          <w:color w:val="010103"/>
          <w:spacing w:val="0"/>
          <w:w w:val="138"/>
          <w:position w:val="0"/>
        </w:rPr>
        <w:t>p</w:t>
      </w:r>
      <w:r>
        <w:rPr>
          <w:rFonts w:ascii="Arial" w:hAnsi="Arial" w:cs="Arial" w:eastAsia="Arial"/>
          <w:sz w:val="20"/>
          <w:szCs w:val="20"/>
          <w:color w:val="010103"/>
          <w:spacing w:val="0"/>
          <w:w w:val="138"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010103"/>
          <w:spacing w:val="46"/>
          <w:w w:val="138"/>
          <w:position w:val="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0"/>
          <w:w w:val="100"/>
          <w:position w:val="-3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0"/>
          <w:w w:val="100"/>
          <w:position w:val="-3"/>
        </w:rPr>
        <w:t>  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43"/>
          <w:w w:val="100"/>
          <w:position w:val="-3"/>
        </w:rPr>
        <w:t> 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-3"/>
        </w:rPr>
        <w:t>F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-3"/>
        </w:rPr>
        <w:t>  </w:t>
      </w:r>
      <w:r>
        <w:rPr>
          <w:rFonts w:ascii="Arial" w:hAnsi="Arial" w:cs="Arial" w:eastAsia="Arial"/>
          <w:sz w:val="21"/>
          <w:szCs w:val="21"/>
          <w:color w:val="010103"/>
          <w:spacing w:val="35"/>
          <w:w w:val="100"/>
          <w:position w:val="-3"/>
        </w:rPr>
        <w:t> 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-2"/>
        </w:rPr>
        <w:t>M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-2"/>
        </w:rPr>
        <w:t>  </w:t>
      </w:r>
      <w:r>
        <w:rPr>
          <w:rFonts w:ascii="Arial" w:hAnsi="Arial" w:cs="Arial" w:eastAsia="Arial"/>
          <w:sz w:val="21"/>
          <w:szCs w:val="21"/>
          <w:color w:val="010103"/>
          <w:spacing w:val="22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0"/>
          <w:w w:val="100"/>
          <w:position w:val="-2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0"/>
          <w:w w:val="100"/>
          <w:position w:val="-2"/>
        </w:rPr>
        <w:t>  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34"/>
          <w:w w:val="100"/>
          <w:position w:val="-2"/>
        </w:rPr>
        <w:t> </w:t>
      </w:r>
      <w:r>
        <w:rPr>
          <w:rFonts w:ascii="Arial" w:hAnsi="Arial" w:cs="Arial" w:eastAsia="Arial"/>
          <w:sz w:val="22"/>
          <w:szCs w:val="22"/>
          <w:color w:val="010103"/>
          <w:spacing w:val="0"/>
          <w:w w:val="100"/>
          <w:position w:val="-1"/>
        </w:rPr>
        <w:t>X</w:t>
      </w:r>
      <w:r>
        <w:rPr>
          <w:rFonts w:ascii="Arial" w:hAnsi="Arial" w:cs="Arial" w:eastAsia="Arial"/>
          <w:sz w:val="22"/>
          <w:szCs w:val="22"/>
          <w:color w:val="010103"/>
          <w:spacing w:val="0"/>
          <w:w w:val="100"/>
          <w:position w:val="-1"/>
        </w:rPr>
        <w:t>  </w:t>
      </w:r>
      <w:r>
        <w:rPr>
          <w:rFonts w:ascii="Arial" w:hAnsi="Arial" w:cs="Arial" w:eastAsia="Arial"/>
          <w:sz w:val="22"/>
          <w:szCs w:val="22"/>
          <w:color w:val="010103"/>
          <w:spacing w:val="40"/>
          <w:w w:val="100"/>
          <w:position w:val="-1"/>
        </w:rPr>
        <w:t> 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-1"/>
        </w:rPr>
        <w:t>K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-1"/>
        </w:rPr>
        <w:t>  </w:t>
      </w:r>
      <w:r>
        <w:rPr>
          <w:rFonts w:ascii="Arial" w:hAnsi="Arial" w:cs="Arial" w:eastAsia="Arial"/>
          <w:sz w:val="21"/>
          <w:szCs w:val="21"/>
          <w:color w:val="010103"/>
          <w:spacing w:val="4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10103"/>
          <w:spacing w:val="0"/>
          <w:w w:val="147"/>
          <w:position w:val="0"/>
        </w:rPr>
        <w:t>0</w:t>
      </w:r>
      <w:r>
        <w:rPr>
          <w:rFonts w:ascii="Times New Roman" w:hAnsi="Times New Roman" w:cs="Times New Roman" w:eastAsia="Times New Roman"/>
          <w:sz w:val="22"/>
          <w:szCs w:val="22"/>
          <w:color w:val="010103"/>
          <w:spacing w:val="0"/>
          <w:w w:val="147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10103"/>
          <w:spacing w:val="44"/>
          <w:w w:val="147"/>
          <w:position w:val="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010103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34"/>
          <w:szCs w:val="34"/>
          <w:color w:val="010103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010103"/>
          <w:spacing w:val="70"/>
          <w:w w:val="100"/>
          <w:position w:val="0"/>
        </w:rPr>
        <w:t> 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0"/>
        </w:rPr>
        <w:t>L</w:t>
      </w:r>
      <w:r>
        <w:rPr>
          <w:rFonts w:ascii="Arial" w:hAnsi="Arial" w:cs="Arial" w:eastAsia="Arial"/>
          <w:sz w:val="21"/>
          <w:szCs w:val="21"/>
          <w:color w:val="010103"/>
          <w:spacing w:val="0"/>
          <w:w w:val="100"/>
          <w:position w:val="0"/>
        </w:rPr>
        <w:t>  </w:t>
      </w:r>
      <w:r>
        <w:rPr>
          <w:rFonts w:ascii="Arial" w:hAnsi="Arial" w:cs="Arial" w:eastAsia="Arial"/>
          <w:sz w:val="21"/>
          <w:szCs w:val="21"/>
          <w:color w:val="010103"/>
          <w:spacing w:val="3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0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0"/>
          <w:w w:val="100"/>
          <w:position w:val="0"/>
        </w:rPr>
        <w:t>  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3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10103"/>
          <w:spacing w:val="0"/>
          <w:w w:val="100"/>
          <w:position w:val="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327" w:lineRule="exact"/>
        <w:ind w:right="84"/>
        <w:jc w:val="right"/>
        <w:rPr>
          <w:rFonts w:ascii="Arial" w:hAnsi="Arial" w:cs="Arial" w:eastAsia="Arial"/>
          <w:sz w:val="29"/>
          <w:szCs w:val="29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86.547501pt;margin-top:14.41063pt;width:218.967211pt;height:72.926483pt;mso-position-horizontal-relative:page;mso-position-vertical-relative:paragraph;z-index:-2362" type="#_x0000_t202" filled="f" stroked="f">
            <v:textbox inset="0,0,0,0">
              <w:txbxContent>
                <w:tbl>
                  <w:tblPr>
                    <w:tblW w:w="0" w:type="auto"/>
                    <w:tblLook w:val="01E0"/>
                    <w:tblLayout w:type="fixed"/>
                    <w:tblCellMar>
                      <w:left w:w="0" w:type="dxa"/>
                      <w:right w:w="0" w:type="dxa"/>
                      <w:bottom w:w="0" w:type="dxa"/>
                      <w:top w:w="0" w:type="dxa"/>
                    </w:tblCellMar>
                    <w:jc w:val="left"/>
                  </w:tblPr>
                  <w:tblGrid/>
                  <w:tr>
                    <w:trPr>
                      <w:trHeight w:val="540" w:hRule="exact"/>
                    </w:trPr>
                    <w:tc>
                      <w:tcPr>
                        <w:tcW w:w="1670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12" w:after="0" w:line="240" w:lineRule="auto"/>
                          <w:ind w:left="40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A1C1D"/>
                            <w:spacing w:val="0"/>
                            <w:w w:val="113"/>
                          </w:rPr>
                          <w:t>Amphiarthroses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47" w:after="0" w:line="240" w:lineRule="auto"/>
                          <w:ind w:left="45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A1C1D"/>
                            <w:w w:val="110"/>
                          </w:rPr>
                          <w:t>Artic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A1C1D"/>
                            <w:spacing w:val="8"/>
                            <w:w w:val="111"/>
                          </w:rPr>
                          <w:t>u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010103"/>
                            <w:spacing w:val="-2"/>
                            <w:w w:val="104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A1C1D"/>
                            <w:spacing w:val="0"/>
                            <w:w w:val="114"/>
                          </w:rPr>
                          <w:t>ation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509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0" w:after="0" w:line="223" w:lineRule="exact"/>
                          <w:ind w:left="175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A1C1D"/>
                            <w:w w:val="106"/>
                          </w:rPr>
                          <w:t>Fo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A1C1D"/>
                            <w:spacing w:val="12"/>
                            <w:w w:val="106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010103"/>
                            <w:spacing w:val="0"/>
                            <w:w w:val="114"/>
                          </w:rPr>
                          <w:t>ta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010103"/>
                            <w:spacing w:val="-5"/>
                            <w:w w:val="115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A1C1D"/>
                            <w:spacing w:val="0"/>
                            <w:w w:val="113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010103"/>
                            <w:spacing w:val="-4"/>
                            <w:w w:val="104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A1C1D"/>
                            <w:spacing w:val="0"/>
                            <w:w w:val="125"/>
                          </w:rPr>
                          <w:t>s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47" w:after="0" w:line="240" w:lineRule="auto"/>
                          <w:ind w:left="175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A1C1D"/>
                            <w:w w:val="112"/>
                          </w:rPr>
                          <w:t>Hemopoies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A1C1D"/>
                            <w:spacing w:val="-4"/>
                            <w:w w:val="112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36383B"/>
                            <w:spacing w:val="0"/>
                            <w:w w:val="125"/>
                          </w:rPr>
                          <w:t>s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01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0" w:after="0" w:line="204" w:lineRule="exact"/>
                          <w:ind w:left="150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A1C1D"/>
                            <w:w w:val="115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A1C1D"/>
                            <w:spacing w:val="-4"/>
                            <w:w w:val="115"/>
                          </w:rPr>
                          <w:t>s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010103"/>
                            <w:spacing w:val="-2"/>
                            <w:w w:val="105"/>
                          </w:rPr>
                          <w:t>t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A1C1D"/>
                            <w:spacing w:val="0"/>
                            <w:w w:val="108"/>
                          </w:rPr>
                          <w:t>eoclast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36383B"/>
                            <w:spacing w:val="0"/>
                            <w:w w:val="125"/>
                          </w:rPr>
                          <w:t>s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52" w:after="0" w:line="240" w:lineRule="auto"/>
                          <w:ind w:left="160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A1C1D"/>
                            <w:spacing w:val="0"/>
                            <w:w w:val="110"/>
                          </w:rPr>
                          <w:t>Periosteum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565" w:hRule="exact"/>
                    </w:trPr>
                    <w:tc>
                      <w:tcPr>
                        <w:tcW w:w="1670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32" w:after="0" w:line="240" w:lineRule="auto"/>
                          <w:ind w:left="50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A1C1D"/>
                            <w:spacing w:val="0"/>
                            <w:w w:val="106"/>
                          </w:rPr>
                          <w:t>Axial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47" w:after="0" w:line="240" w:lineRule="auto"/>
                          <w:ind w:left="50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A1C1D"/>
                            <w:spacing w:val="0"/>
                            <w:w w:val="111"/>
                          </w:rPr>
                          <w:t>Canaliculi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509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13" w:after="0" w:line="240" w:lineRule="auto"/>
                          <w:ind w:left="175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A1C1D"/>
                            <w:w w:val="109"/>
                          </w:rPr>
                          <w:t>Lac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A1C1D"/>
                            <w:spacing w:val="2"/>
                            <w:w w:val="110"/>
                          </w:rPr>
                          <w:t>u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010103"/>
                            <w:spacing w:val="-3"/>
                            <w:w w:val="117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A1C1D"/>
                            <w:spacing w:val="0"/>
                            <w:w w:val="115"/>
                          </w:rPr>
                          <w:t>ae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52" w:after="0" w:line="240" w:lineRule="auto"/>
                          <w:ind w:left="184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A1C1D"/>
                            <w:w w:val="108"/>
                          </w:rPr>
                          <w:t>Lame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010103"/>
                            <w:w w:val="98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010103"/>
                            <w:spacing w:val="4"/>
                            <w:w w:val="98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A1C1D"/>
                            <w:spacing w:val="0"/>
                            <w:w w:val="105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01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0" w:after="0" w:line="229" w:lineRule="exact"/>
                          <w:ind w:left="155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A1C1D"/>
                            <w:spacing w:val="0"/>
                            <w:w w:val="114"/>
                          </w:rPr>
                          <w:t>Sinus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47" w:after="0" w:line="240" w:lineRule="auto"/>
                          <w:ind w:left="155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A1C1D"/>
                            <w:w w:val="103"/>
                          </w:rPr>
                          <w:t>Tr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A1C1D"/>
                            <w:spacing w:val="9"/>
                            <w:w w:val="103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010103"/>
                            <w:spacing w:val="0"/>
                            <w:w w:val="107"/>
                          </w:rPr>
                          <w:t>b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A1C1D"/>
                            <w:spacing w:val="0"/>
                            <w:w w:val="107"/>
                          </w:rPr>
                          <w:t>ecul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A1C1D"/>
                            <w:spacing w:val="6"/>
                            <w:w w:val="107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36383B"/>
                            <w:spacing w:val="0"/>
                            <w:w w:val="113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353" w:hRule="exact"/>
                    </w:trPr>
                    <w:tc>
                      <w:tcPr>
                        <w:tcW w:w="1670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27" w:after="0" w:line="240" w:lineRule="auto"/>
                          <w:ind w:left="54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A1C1D"/>
                            <w:spacing w:val="0"/>
                            <w:w w:val="112"/>
                          </w:rPr>
                          <w:t>Compact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509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3" w:after="0" w:line="240" w:lineRule="auto"/>
                          <w:ind w:left="179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A1C1D"/>
                            <w:w w:val="112"/>
                          </w:rPr>
                          <w:t>Oste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A1C1D"/>
                            <w:spacing w:val="-8"/>
                            <w:w w:val="113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010103"/>
                            <w:spacing w:val="0"/>
                            <w:w w:val="117"/>
                          </w:rPr>
                          <w:t>b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A1C1D"/>
                            <w:spacing w:val="0"/>
                            <w:w w:val="112"/>
                          </w:rPr>
                          <w:t>lasts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01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</w:tr>
                </w:tbl>
                <w:p>
                  <w:pPr>
                    <w:spacing w:before="0" w:after="0" w:line="240" w:lineRule="auto"/>
                    <w:jc w:val="left"/>
                  </w:pPr>
                  <w:rPr/>
                </w:p>
              </w:txbxContent>
            </v:textbox>
          </v:shape>
        </w:pict>
      </w:r>
      <w:r>
        <w:rPr>
          <w:rFonts w:ascii="Arial" w:hAnsi="Arial" w:cs="Arial" w:eastAsia="Arial"/>
          <w:sz w:val="29"/>
          <w:szCs w:val="29"/>
          <w:color w:val="5E6266"/>
          <w:spacing w:val="0"/>
          <w:w w:val="71"/>
          <w:position w:val="-1"/>
        </w:rPr>
        <w:t>tc</w:t>
      </w:r>
      <w:r>
        <w:rPr>
          <w:rFonts w:ascii="Arial" w:hAnsi="Arial" w:cs="Arial" w:eastAsia="Arial"/>
          <w:sz w:val="29"/>
          <w:szCs w:val="29"/>
          <w:color w:val="000000"/>
          <w:spacing w:val="0"/>
          <w:w w:val="100"/>
          <w:position w:val="0"/>
        </w:rPr>
      </w:r>
    </w:p>
    <w:p>
      <w:pPr>
        <w:spacing w:before="7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2" w:after="0" w:line="158" w:lineRule="exact"/>
        <w:ind w:left="152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9C9E9C"/>
          <w:spacing w:val="0"/>
          <w:w w:val="100"/>
          <w:position w:val="-1"/>
        </w:rPr>
        <w:t>i</w:t>
      </w:r>
      <w:r>
        <w:rPr>
          <w:rFonts w:ascii="Arial" w:hAnsi="Arial" w:cs="Arial" w:eastAsia="Arial"/>
          <w:sz w:val="14"/>
          <w:szCs w:val="14"/>
          <w:color w:val="9C9E9C"/>
          <w:spacing w:val="9"/>
          <w:w w:val="100"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777772"/>
          <w:spacing w:val="0"/>
          <w:w w:val="67"/>
          <w:position w:val="-1"/>
        </w:rPr>
        <w:t>'</w:t>
      </w:r>
      <w:r>
        <w:rPr>
          <w:rFonts w:ascii="Arial" w:hAnsi="Arial" w:cs="Arial" w:eastAsia="Arial"/>
          <w:sz w:val="14"/>
          <w:szCs w:val="14"/>
          <w:color w:val="777772"/>
          <w:spacing w:val="0"/>
          <w:w w:val="67"/>
          <w:position w:val="-1"/>
        </w:rPr>
        <w:t>  </w:t>
      </w:r>
      <w:r>
        <w:rPr>
          <w:rFonts w:ascii="Arial" w:hAnsi="Arial" w:cs="Arial" w:eastAsia="Arial"/>
          <w:sz w:val="14"/>
          <w:szCs w:val="14"/>
          <w:color w:val="777772"/>
          <w:spacing w:val="16"/>
          <w:w w:val="67"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898C90"/>
          <w:spacing w:val="0"/>
          <w:w w:val="67"/>
          <w:position w:val="-1"/>
        </w:rPr>
        <w:t>'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jc w:val="left"/>
        <w:spacing w:after="0"/>
        <w:sectPr>
          <w:pgMar w:header="0" w:footer="0" w:top="1600" w:bottom="280" w:left="20" w:right="240"/>
          <w:headerReference w:type="even" r:id="rId28"/>
          <w:pgSz w:w="12040" w:h="16320"/>
        </w:sectPr>
      </w:pPr>
      <w:rPr/>
    </w:p>
    <w:p>
      <w:pPr>
        <w:spacing w:before="39" w:after="0" w:line="240" w:lineRule="auto"/>
        <w:ind w:left="247" w:right="-64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8.64pt;margin-top:569.280029pt;width:593.279983pt;height:245.759978pt;mso-position-horizontal-relative:page;mso-position-vertical-relative:page;z-index:-2364" coordorigin="173,11386" coordsize="11866,4915">
            <v:shape style="position:absolute;left:173;top:11386;width:614;height:4915" type="#_x0000_t75">
              <v:imagedata r:id="rId30" o:title=""/>
            </v:shape>
            <v:shape style="position:absolute;left:11597;top:13382;width:442;height:2918" type="#_x0000_t75">
              <v:imagedata r:id="rId31" o:title=""/>
            </v:shape>
            <v:group style="position:absolute;left:568;top:16224;width:11399;height:2" coordorigin="568,16224" coordsize="11399,2">
              <v:shape style="position:absolute;left:568;top:16224;width:11399;height:2" coordorigin="568,16224" coordsize="11399,0" path="m568,16224l11967,16224e" filled="f" stroked="t" strokeweight="2.864013pt" strokecolor="#08080C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.10268pt;margin-top:32.673409pt;width:598.578635pt;height:.1pt;mso-position-horizontal-relative:page;mso-position-vertical-relative:page;z-index:-2363" coordorigin="62,653" coordsize="11972,2">
            <v:shape style="position:absolute;left:62;top:653;width:11972;height:2" coordorigin="62,653" coordsize="11972,0" path="m62,653l12034,653e" filled="f" stroked="t" strokeweight=".477335pt" strokecolor="#97978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898C90"/>
          <w:spacing w:val="0"/>
          <w:w w:val="44"/>
        </w:rPr>
        <w:t>:!</w:t>
      </w:r>
      <w:r>
        <w:rPr>
          <w:rFonts w:ascii="Arial" w:hAnsi="Arial" w:cs="Arial" w:eastAsia="Arial"/>
          <w:sz w:val="16"/>
          <w:szCs w:val="16"/>
          <w:color w:val="898C90"/>
          <w:spacing w:val="11"/>
          <w:w w:val="44"/>
        </w:rPr>
        <w:t> </w:t>
      </w:r>
      <w:r>
        <w:rPr>
          <w:rFonts w:ascii="Arial" w:hAnsi="Arial" w:cs="Arial" w:eastAsia="Arial"/>
          <w:sz w:val="16"/>
          <w:szCs w:val="16"/>
          <w:color w:val="5E6266"/>
          <w:spacing w:val="0"/>
          <w:w w:val="44"/>
        </w:rPr>
        <w:t>·</w:t>
      </w:r>
      <w:r>
        <w:rPr>
          <w:rFonts w:ascii="Arial" w:hAnsi="Arial" w:cs="Arial" w:eastAsia="Arial"/>
          <w:sz w:val="16"/>
          <w:szCs w:val="16"/>
          <w:color w:val="5E6266"/>
          <w:spacing w:val="0"/>
          <w:w w:val="44"/>
        </w:rPr>
        <w:t>:</w:t>
      </w:r>
      <w:r>
        <w:rPr>
          <w:rFonts w:ascii="Arial" w:hAnsi="Arial" w:cs="Arial" w:eastAsia="Arial"/>
          <w:sz w:val="16"/>
          <w:szCs w:val="16"/>
          <w:color w:val="5E6266"/>
          <w:spacing w:val="0"/>
          <w:w w:val="44"/>
        </w:rPr>
        <w:t>  </w:t>
      </w:r>
      <w:r>
        <w:rPr>
          <w:rFonts w:ascii="Arial" w:hAnsi="Arial" w:cs="Arial" w:eastAsia="Arial"/>
          <w:sz w:val="16"/>
          <w:szCs w:val="16"/>
          <w:color w:val="5E6266"/>
          <w:spacing w:val="19"/>
          <w:w w:val="44"/>
        </w:rPr>
        <w:t> </w:t>
      </w:r>
      <w:r>
        <w:rPr>
          <w:rFonts w:ascii="Arial" w:hAnsi="Arial" w:cs="Arial" w:eastAsia="Arial"/>
          <w:sz w:val="16"/>
          <w:szCs w:val="16"/>
          <w:color w:val="9C9E9C"/>
          <w:spacing w:val="0"/>
          <w:w w:val="59"/>
        </w:rPr>
        <w:t>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80" w:lineRule="exact"/>
        <w:jc w:val="left"/>
        <w:rPr>
          <w:sz w:val="28"/>
          <w:szCs w:val="28"/>
        </w:rPr>
      </w:pPr>
      <w:rPr/>
      <w:r>
        <w:rPr/>
        <w:br w:type="column"/>
      </w:r>
      <w:r>
        <w:rPr>
          <w:sz w:val="28"/>
          <w:szCs w:val="28"/>
        </w:rPr>
      </w:r>
    </w:p>
    <w:p>
      <w:pPr>
        <w:spacing w:before="0" w:after="0" w:line="240" w:lineRule="auto"/>
        <w:ind w:left="5" w:right="-20"/>
        <w:jc w:val="left"/>
        <w:rPr>
          <w:rFonts w:ascii="Arial" w:hAnsi="Arial" w:cs="Arial" w:eastAsia="Arial"/>
          <w:sz w:val="29"/>
          <w:szCs w:val="29"/>
        </w:rPr>
      </w:pPr>
      <w:rPr/>
      <w:r>
        <w:rPr>
          <w:rFonts w:ascii="Arial" w:hAnsi="Arial" w:cs="Arial" w:eastAsia="Arial"/>
          <w:sz w:val="29"/>
          <w:szCs w:val="29"/>
          <w:color w:val="010103"/>
          <w:spacing w:val="0"/>
          <w:w w:val="100"/>
          <w:b/>
          <w:bCs/>
        </w:rPr>
        <w:t>DI</w:t>
      </w:r>
      <w:r>
        <w:rPr>
          <w:rFonts w:ascii="Arial" w:hAnsi="Arial" w:cs="Arial" w:eastAsia="Arial"/>
          <w:sz w:val="29"/>
          <w:szCs w:val="29"/>
          <w:color w:val="010103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9"/>
          <w:szCs w:val="29"/>
          <w:color w:val="010103"/>
          <w:spacing w:val="48"/>
          <w:w w:val="100"/>
          <w:b/>
          <w:bCs/>
        </w:rPr>
        <w:t> </w:t>
      </w:r>
      <w:r>
        <w:rPr>
          <w:rFonts w:ascii="Arial" w:hAnsi="Arial" w:cs="Arial" w:eastAsia="Arial"/>
          <w:sz w:val="29"/>
          <w:szCs w:val="29"/>
          <w:color w:val="010103"/>
          <w:spacing w:val="0"/>
          <w:w w:val="100"/>
          <w:b/>
          <w:bCs/>
        </w:rPr>
        <w:t>YO</w:t>
      </w:r>
      <w:r>
        <w:rPr>
          <w:rFonts w:ascii="Arial" w:hAnsi="Arial" w:cs="Arial" w:eastAsia="Arial"/>
          <w:sz w:val="29"/>
          <w:szCs w:val="29"/>
          <w:color w:val="010103"/>
          <w:spacing w:val="0"/>
          <w:w w:val="100"/>
          <w:b/>
          <w:bCs/>
        </w:rPr>
        <w:t>U</w:t>
      </w:r>
      <w:r>
        <w:rPr>
          <w:rFonts w:ascii="Arial" w:hAnsi="Arial" w:cs="Arial" w:eastAsia="Arial"/>
          <w:sz w:val="29"/>
          <w:szCs w:val="29"/>
          <w:color w:val="010103"/>
          <w:spacing w:val="26"/>
          <w:w w:val="100"/>
          <w:b/>
          <w:bCs/>
        </w:rPr>
        <w:t> </w:t>
      </w:r>
      <w:r>
        <w:rPr>
          <w:rFonts w:ascii="Arial" w:hAnsi="Arial" w:cs="Arial" w:eastAsia="Arial"/>
          <w:sz w:val="29"/>
          <w:szCs w:val="29"/>
          <w:color w:val="010103"/>
          <w:spacing w:val="0"/>
          <w:w w:val="105"/>
          <w:b/>
          <w:bCs/>
        </w:rPr>
        <w:t>KNOW?</w:t>
      </w:r>
      <w:r>
        <w:rPr>
          <w:rFonts w:ascii="Arial" w:hAnsi="Arial" w:cs="Arial" w:eastAsia="Arial"/>
          <w:sz w:val="29"/>
          <w:szCs w:val="29"/>
          <w:color w:val="000000"/>
          <w:spacing w:val="0"/>
          <w:w w:val="10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04" w:lineRule="auto"/>
        <w:ind w:left="10" w:right="2256" w:firstLine="-1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010103"/>
          <w:spacing w:val="-13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0"/>
          <w:w w:val="113"/>
        </w:rPr>
        <w:t>bone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-18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010103"/>
          <w:spacing w:val="-4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3"/>
          <w:spacing w:val="7"/>
          <w:w w:val="115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0"/>
          <w:w w:val="115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0"/>
          <w:w w:val="115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-10"/>
          <w:w w:val="11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0"/>
          <w:w w:val="100"/>
        </w:rPr>
        <w:t>fe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1010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010103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0"/>
          <w:w w:val="100"/>
        </w:rPr>
        <w:t>make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0"/>
          <w:w w:val="100"/>
        </w:rPr>
        <w:t>up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0"/>
          <w:w w:val="100"/>
        </w:rPr>
        <w:t>tha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3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10103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1010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010103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0"/>
          <w:w w:val="100"/>
        </w:rPr>
        <w:t>206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0"/>
          <w:w w:val="100"/>
        </w:rPr>
        <w:t>bo</w:t>
      </w:r>
      <w:r>
        <w:rPr>
          <w:rFonts w:ascii="Times New Roman" w:hAnsi="Times New Roman" w:cs="Times New Roman" w:eastAsia="Times New Roman"/>
          <w:sz w:val="20"/>
          <w:szCs w:val="20"/>
          <w:color w:val="010103"/>
          <w:spacing w:val="-4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-2"/>
          <w:w w:val="116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10103"/>
          <w:spacing w:val="0"/>
          <w:w w:val="78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010103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0"/>
          <w:w w:val="107"/>
        </w:rPr>
        <w:t>body.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-2"/>
          <w:w w:val="111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10103"/>
          <w:spacing w:val="2"/>
          <w:w w:val="111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0"/>
          <w:w w:val="111"/>
        </w:rPr>
        <w:t>proxim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2"/>
          <w:w w:val="111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10103"/>
          <w:spacing w:val="-2"/>
          <w:w w:val="111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0"/>
          <w:w w:val="111"/>
        </w:rPr>
        <w:t>el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0"/>
          <w:w w:val="111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12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0"/>
          <w:w w:val="100"/>
        </w:rPr>
        <w:t>25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010103"/>
          <w:spacing w:val="0"/>
          <w:w w:val="100"/>
        </w:rPr>
        <w:t>il</w:t>
      </w:r>
      <w:r>
        <w:rPr>
          <w:rFonts w:ascii="Times New Roman" w:hAnsi="Times New Roman" w:cs="Times New Roman" w:eastAsia="Times New Roman"/>
          <w:sz w:val="20"/>
          <w:szCs w:val="20"/>
          <w:color w:val="010103"/>
          <w:spacing w:val="-6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0"/>
          <w:w w:val="100"/>
        </w:rPr>
        <w:t>io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0"/>
          <w:w w:val="111"/>
        </w:rPr>
        <w:t>Americ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3"/>
          <w:w w:val="111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10103"/>
          <w:spacing w:val="-7"/>
          <w:w w:val="111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-7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3"/>
          <w:spacing w:val="-4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0"/>
          <w:w w:val="100"/>
        </w:rPr>
        <w:t>ave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0"/>
          <w:w w:val="112"/>
        </w:rPr>
        <w:t>oste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7"/>
          <w:w w:val="112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10103"/>
          <w:spacing w:val="-6"/>
          <w:w w:val="112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0"/>
          <w:w w:val="112"/>
        </w:rPr>
        <w:t>orosis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0"/>
          <w:w w:val="112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-11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0"/>
          <w:w w:val="100"/>
        </w:rPr>
        <w:t>Four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5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10103"/>
          <w:spacing w:val="8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0"/>
          <w:w w:val="100"/>
        </w:rPr>
        <w:t>five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1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10103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36383B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36383B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0"/>
          <w:w w:val="112"/>
        </w:rPr>
        <w:t>wome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-1"/>
          <w:w w:val="113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36383B"/>
          <w:spacing w:val="0"/>
          <w:w w:val="155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24" w:after="0" w:line="240" w:lineRule="auto"/>
        <w:ind w:left="1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3"/>
          <w:spacing w:val="-11"/>
          <w:w w:val="115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0"/>
          <w:w w:val="115"/>
        </w:rPr>
        <w:t>one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0"/>
          <w:w w:val="115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-15"/>
          <w:w w:val="11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-8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1010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010103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0"/>
          <w:w w:val="115"/>
        </w:rPr>
        <w:t>middle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-21"/>
          <w:w w:val="11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0"/>
          <w:w w:val="100"/>
        </w:rPr>
        <w:t>ea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0"/>
          <w:w w:val="114"/>
        </w:rPr>
        <w:t>mat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3"/>
          <w:w w:val="114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010103"/>
          <w:spacing w:val="-7"/>
          <w:w w:val="11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-12"/>
          <w:w w:val="11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0"/>
          <w:w w:val="110"/>
        </w:rPr>
        <w:t>bi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8"/>
          <w:w w:val="11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010103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010103"/>
          <w:spacing w:val="-6"/>
          <w:w w:val="116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1A1C1D"/>
          <w:spacing w:val="0"/>
          <w:w w:val="155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3227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1A1C1D"/>
          <w:spacing w:val="0"/>
          <w:w w:val="112"/>
        </w:rPr>
        <w:t>C</w:t>
      </w:r>
      <w:r>
        <w:rPr>
          <w:rFonts w:ascii="Times New Roman" w:hAnsi="Times New Roman" w:cs="Times New Roman" w:eastAsia="Times New Roman"/>
          <w:sz w:val="16"/>
          <w:szCs w:val="16"/>
          <w:color w:val="1A1C1D"/>
          <w:spacing w:val="3"/>
          <w:w w:val="112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10103"/>
          <w:spacing w:val="3"/>
          <w:w w:val="112"/>
        </w:rPr>
        <w:t>p</w:t>
      </w:r>
      <w:r>
        <w:rPr>
          <w:rFonts w:ascii="Times New Roman" w:hAnsi="Times New Roman" w:cs="Times New Roman" w:eastAsia="Times New Roman"/>
          <w:sz w:val="16"/>
          <w:szCs w:val="16"/>
          <w:color w:val="1A1C1D"/>
          <w:spacing w:val="0"/>
          <w:w w:val="112"/>
        </w:rPr>
        <w:t>yright</w:t>
      </w:r>
      <w:r>
        <w:rPr>
          <w:rFonts w:ascii="Times New Roman" w:hAnsi="Times New Roman" w:cs="Times New Roman" w:eastAsia="Times New Roman"/>
          <w:sz w:val="16"/>
          <w:szCs w:val="16"/>
          <w:color w:val="1A1C1D"/>
          <w:spacing w:val="-8"/>
          <w:w w:val="11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6383B"/>
          <w:spacing w:val="0"/>
          <w:w w:val="100"/>
        </w:rPr>
        <w:t>©</w:t>
      </w:r>
      <w:r>
        <w:rPr>
          <w:rFonts w:ascii="Times New Roman" w:hAnsi="Times New Roman" w:cs="Times New Roman" w:eastAsia="Times New Roman"/>
          <w:sz w:val="16"/>
          <w:szCs w:val="16"/>
          <w:color w:val="36383B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A1C1D"/>
          <w:spacing w:val="0"/>
          <w:w w:val="100"/>
        </w:rPr>
        <w:t>2004</w:t>
      </w:r>
      <w:r>
        <w:rPr>
          <w:rFonts w:ascii="Times New Roman" w:hAnsi="Times New Roman" w:cs="Times New Roman" w:eastAsia="Times New Roman"/>
          <w:sz w:val="16"/>
          <w:szCs w:val="16"/>
          <w:color w:val="1A1C1D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10103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16"/>
          <w:szCs w:val="16"/>
          <w:color w:val="1A1C1D"/>
          <w:spacing w:val="0"/>
          <w:w w:val="100"/>
        </w:rPr>
        <w:t>osby</w:t>
      </w:r>
      <w:r>
        <w:rPr>
          <w:rFonts w:ascii="Times New Roman" w:hAnsi="Times New Roman" w:cs="Times New Roman" w:eastAsia="Times New Roman"/>
          <w:sz w:val="16"/>
          <w:szCs w:val="16"/>
          <w:color w:val="1A1C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A1C1D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A1C1D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16"/>
          <w:szCs w:val="16"/>
          <w:color w:val="1A1C1D"/>
          <w:spacing w:val="-15"/>
          <w:w w:val="100"/>
        </w:rPr>
        <w:t>c</w:t>
      </w:r>
      <w:r>
        <w:rPr>
          <w:rFonts w:ascii="Times New Roman" w:hAnsi="Times New Roman" w:cs="Times New Roman" w:eastAsia="Times New Roman"/>
          <w:sz w:val="16"/>
          <w:szCs w:val="16"/>
          <w:color w:val="36383B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36383B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A1C1D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16"/>
          <w:szCs w:val="16"/>
          <w:color w:val="1A1C1D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A1C1D"/>
          <w:spacing w:val="0"/>
          <w:w w:val="113"/>
        </w:rPr>
        <w:t>rig</w:t>
      </w:r>
      <w:r>
        <w:rPr>
          <w:rFonts w:ascii="Times New Roman" w:hAnsi="Times New Roman" w:cs="Times New Roman" w:eastAsia="Times New Roman"/>
          <w:sz w:val="16"/>
          <w:szCs w:val="16"/>
          <w:color w:val="1A1C1D"/>
          <w:spacing w:val="1"/>
          <w:w w:val="113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010103"/>
          <w:spacing w:val="-2"/>
          <w:w w:val="113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color w:val="1A1C1D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1A1C1D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A1C1D"/>
          <w:spacing w:val="0"/>
          <w:w w:val="110"/>
        </w:rPr>
        <w:t>reserve</w:t>
      </w:r>
      <w:r>
        <w:rPr>
          <w:rFonts w:ascii="Times New Roman" w:hAnsi="Times New Roman" w:cs="Times New Roman" w:eastAsia="Times New Roman"/>
          <w:sz w:val="16"/>
          <w:szCs w:val="16"/>
          <w:color w:val="1A1C1D"/>
          <w:spacing w:val="-3"/>
          <w:w w:val="111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36383B"/>
          <w:spacing w:val="0"/>
          <w:w w:val="138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040" w:h="16320"/>
          <w:pgMar w:top="1520" w:bottom="280" w:left="20" w:right="240"/>
          <w:cols w:num="2" w:equalWidth="0">
            <w:col w:w="465" w:space="951"/>
            <w:col w:w="10364"/>
          </w:cols>
        </w:sectPr>
      </w:pPr>
      <w:rPr/>
    </w:p>
    <w:p>
      <w:pPr>
        <w:spacing w:before="69" w:after="0" w:line="214" w:lineRule="exact"/>
        <w:ind w:left="3478" w:right="-20"/>
        <w:jc w:val="left"/>
        <w:tabs>
          <w:tab w:pos="4800" w:val="left"/>
          <w:tab w:pos="5300" w:val="left"/>
          <w:tab w:pos="588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v:group style="position:absolute;margin-left:53.611099pt;margin-top:13.741955pt;width:118.743878pt;height:.1pt;mso-position-horizontal-relative:page;mso-position-vertical-relative:paragraph;z-index:-2358" coordorigin="1072,275" coordsize="2375,2">
            <v:shape style="position:absolute;left:1072;top:275;width:2375;height:2" coordorigin="1072,275" coordsize="2375,0" path="m1072,275l3447,275e" filled="f" stroked="t" strokeweight=".235136pt" strokecolor="#B3B3AC">
              <v:path arrowok="t"/>
            </v:shape>
          </v:group>
          <w10:wrap type="none"/>
        </w:pict>
      </w:r>
      <w:r>
        <w:rPr/>
        <w:pict>
          <v:group style="position:absolute;margin-left:0pt;margin-top:15.401879pt;width:51.024597pt;height:.1pt;mso-position-horizontal-relative:page;mso-position-vertical-relative:paragraph;z-index:-2356" coordorigin="0,308" coordsize="1020,2">
            <v:shape style="position:absolute;left:0;top:308;width:1020;height:2" coordorigin="0,308" coordsize="1020,0" path="m0,308l1020,308e" filled="f" stroked="t" strokeweight=".470273pt" strokecolor="#BFBFB8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9"/>
          <w:szCs w:val="19"/>
          <w:color w:val="A5A79C"/>
          <w:position w:val="-1"/>
        </w:rPr>
      </w:r>
      <w:r>
        <w:rPr>
          <w:rFonts w:ascii="Times New Roman" w:hAnsi="Times New Roman" w:cs="Times New Roman" w:eastAsia="Times New Roman"/>
          <w:sz w:val="19"/>
          <w:szCs w:val="19"/>
          <w:color w:val="A5A79C"/>
          <w:u w:val="single" w:color="A0A397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A5A79C"/>
          <w:u w:val="single" w:color="A0A397"/>
          <w:position w:val="-1"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A5A79C"/>
          <w:u w:val="single" w:color="A0A397"/>
          <w:position w:val="-1"/>
        </w:rPr>
      </w:r>
      <w:r>
        <w:rPr>
          <w:rFonts w:ascii="Times New Roman" w:hAnsi="Times New Roman" w:cs="Times New Roman" w:eastAsia="Times New Roman"/>
          <w:sz w:val="19"/>
          <w:szCs w:val="19"/>
          <w:color w:val="A5A79C"/>
          <w:spacing w:val="0"/>
          <w:w w:val="600"/>
          <w:u w:val="single" w:color="A0A397"/>
          <w:position w:val="-1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A5A79C"/>
          <w:spacing w:val="0"/>
          <w:w w:val="600"/>
          <w:position w:val="-1"/>
        </w:rPr>
      </w:r>
      <w:r>
        <w:rPr>
          <w:rFonts w:ascii="Times New Roman" w:hAnsi="Times New Roman" w:cs="Times New Roman" w:eastAsia="Times New Roman"/>
          <w:sz w:val="19"/>
          <w:szCs w:val="19"/>
          <w:color w:val="A5A79C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A5A79C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19"/>
          <w:szCs w:val="19"/>
          <w:color w:val="BFBFBA"/>
          <w:spacing w:val="0"/>
          <w:w w:val="287"/>
          <w:position w:val="-1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BFBFBA"/>
          <w:spacing w:val="-105"/>
          <w:w w:val="287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BFBFBA"/>
          <w:spacing w:val="0"/>
          <w:w w:val="287"/>
          <w:position w:val="-1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BFBFBA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BFBFBA"/>
          <w:spacing w:val="0"/>
          <w:w w:val="287"/>
          <w:position w:val="-1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BFBFBA"/>
          <w:spacing w:val="-45"/>
          <w:w w:val="287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BFBFBA"/>
          <w:spacing w:val="5"/>
          <w:w w:val="215"/>
          <w:position w:val="-1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A5A79C"/>
          <w:spacing w:val="0"/>
          <w:w w:val="422"/>
          <w:position w:val="-1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A5A79C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A5A79C"/>
          <w:spacing w:val="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A5A79C"/>
          <w:spacing w:val="0"/>
          <w:w w:val="414"/>
          <w:position w:val="-1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A5A79C"/>
          <w:spacing w:val="-74"/>
          <w:w w:val="414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BFBFBA"/>
          <w:spacing w:val="0"/>
          <w:w w:val="414"/>
          <w:position w:val="-1"/>
        </w:rPr>
        <w:t>--</w:t>
      </w:r>
      <w:r>
        <w:rPr>
          <w:rFonts w:ascii="Times New Roman" w:hAnsi="Times New Roman" w:cs="Times New Roman" w:eastAsia="Times New Roman"/>
          <w:sz w:val="19"/>
          <w:szCs w:val="19"/>
          <w:color w:val="BFBFBA"/>
          <w:spacing w:val="-118"/>
          <w:w w:val="414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BFBFBA"/>
          <w:spacing w:val="0"/>
          <w:w w:val="414"/>
          <w:position w:val="-1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BFBFBA"/>
          <w:spacing w:val="-96"/>
          <w:w w:val="414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A5A79C"/>
          <w:spacing w:val="0"/>
          <w:w w:val="414"/>
          <w:position w:val="-1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A5A79C"/>
          <w:spacing w:val="-89"/>
          <w:w w:val="414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A5A79C"/>
          <w:spacing w:val="0"/>
          <w:w w:val="414"/>
          <w:position w:val="-1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A5A79C"/>
          <w:spacing w:val="-74"/>
          <w:w w:val="414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BFBFBA"/>
          <w:spacing w:val="0"/>
          <w:w w:val="558"/>
          <w:position w:val="-1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7" w:after="0" w:line="203" w:lineRule="exact"/>
        <w:ind w:right="97"/>
        <w:jc w:val="right"/>
        <w:tabs>
          <w:tab w:pos="292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111316"/>
          <w:spacing w:val="0"/>
          <w:w w:val="100"/>
          <w:b/>
          <w:bCs/>
          <w:position w:val="-1"/>
        </w:rPr>
        <w:t>Chapte</w:t>
      </w:r>
      <w:r>
        <w:rPr>
          <w:rFonts w:ascii="Arial" w:hAnsi="Arial" w:cs="Arial" w:eastAsia="Arial"/>
          <w:sz w:val="17"/>
          <w:szCs w:val="17"/>
          <w:color w:val="111316"/>
          <w:spacing w:val="0"/>
          <w:w w:val="100"/>
          <w:b/>
          <w:bCs/>
          <w:position w:val="-1"/>
        </w:rPr>
        <w:t>r</w:t>
      </w:r>
      <w:r>
        <w:rPr>
          <w:rFonts w:ascii="Arial" w:hAnsi="Arial" w:cs="Arial" w:eastAsia="Arial"/>
          <w:sz w:val="17"/>
          <w:szCs w:val="17"/>
          <w:color w:val="111316"/>
          <w:spacing w:val="39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111316"/>
          <w:spacing w:val="0"/>
          <w:w w:val="100"/>
          <w:b/>
          <w:bCs/>
          <w:position w:val="-1"/>
        </w:rPr>
        <w:t>6:</w:t>
      </w:r>
      <w:r>
        <w:rPr>
          <w:rFonts w:ascii="Arial" w:hAnsi="Arial" w:cs="Arial" w:eastAsia="Arial"/>
          <w:sz w:val="17"/>
          <w:szCs w:val="17"/>
          <w:color w:val="111316"/>
          <w:spacing w:val="22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111316"/>
          <w:spacing w:val="0"/>
          <w:w w:val="100"/>
          <w:position w:val="-1"/>
        </w:rPr>
        <w:t>Th</w:t>
      </w:r>
      <w:r>
        <w:rPr>
          <w:rFonts w:ascii="Arial" w:hAnsi="Arial" w:cs="Arial" w:eastAsia="Arial"/>
          <w:sz w:val="18"/>
          <w:szCs w:val="18"/>
          <w:color w:val="111316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18"/>
          <w:szCs w:val="18"/>
          <w:color w:val="111316"/>
          <w:spacing w:val="-10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111316"/>
          <w:spacing w:val="0"/>
          <w:w w:val="99"/>
          <w:position w:val="-1"/>
        </w:rPr>
        <w:t>Skeleta</w:t>
      </w:r>
      <w:r>
        <w:rPr>
          <w:rFonts w:ascii="Arial" w:hAnsi="Arial" w:cs="Arial" w:eastAsia="Arial"/>
          <w:sz w:val="18"/>
          <w:szCs w:val="18"/>
          <w:color w:val="111316"/>
          <w:spacing w:val="2"/>
          <w:w w:val="100"/>
          <w:position w:val="-1"/>
        </w:rPr>
        <w:t>l</w:t>
      </w:r>
      <w:r>
        <w:rPr>
          <w:rFonts w:ascii="Arial" w:hAnsi="Arial" w:cs="Arial" w:eastAsia="Arial"/>
          <w:sz w:val="18"/>
          <w:szCs w:val="18"/>
          <w:color w:val="111316"/>
          <w:spacing w:val="0"/>
          <w:w w:val="100"/>
          <w:position w:val="-1"/>
        </w:rPr>
        <w:t>System</w:t>
        <w:tab/>
      </w:r>
      <w:r>
        <w:rPr>
          <w:rFonts w:ascii="Arial" w:hAnsi="Arial" w:cs="Arial" w:eastAsia="Arial"/>
          <w:sz w:val="18"/>
          <w:szCs w:val="18"/>
          <w:color w:val="111316"/>
          <w:spacing w:val="0"/>
          <w:w w:val="100"/>
          <w:position w:val="-1"/>
        </w:rPr>
      </w:r>
      <w:r>
        <w:rPr>
          <w:rFonts w:ascii="Arial" w:hAnsi="Arial" w:cs="Arial" w:eastAsia="Arial"/>
          <w:sz w:val="17"/>
          <w:szCs w:val="17"/>
          <w:color w:val="111316"/>
          <w:spacing w:val="0"/>
          <w:w w:val="108"/>
          <w:b/>
          <w:bCs/>
          <w:position w:val="-1"/>
        </w:rPr>
        <w:t>57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7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3" w:after="0" w:line="240" w:lineRule="auto"/>
        <w:ind w:left="1098" w:right="-20"/>
        <w:jc w:val="left"/>
        <w:rPr>
          <w:rFonts w:ascii="Arial" w:hAnsi="Arial" w:cs="Arial" w:eastAsia="Arial"/>
          <w:sz w:val="29"/>
          <w:szCs w:val="29"/>
        </w:rPr>
      </w:pPr>
      <w:rPr/>
      <w:r>
        <w:rPr/>
        <w:pict>
          <v:shape style="position:absolute;margin-left:7.68pt;margin-top:15.133042pt;width:31.68pt;height:29.76pt;mso-position-horizontal-relative:page;mso-position-vertical-relative:paragraph;z-index:-2361" type="#_x0000_t75">
            <v:imagedata r:id="rId33" o:title=""/>
          </v:shape>
        </w:pict>
      </w:r>
      <w:r>
        <w:rPr>
          <w:rFonts w:ascii="Arial" w:hAnsi="Arial" w:cs="Arial" w:eastAsia="Arial"/>
          <w:sz w:val="29"/>
          <w:szCs w:val="29"/>
          <w:color w:val="111316"/>
          <w:spacing w:val="0"/>
          <w:w w:val="100"/>
          <w:b/>
          <w:bCs/>
        </w:rPr>
        <w:t>SKELETAL</w:t>
      </w:r>
      <w:r>
        <w:rPr>
          <w:rFonts w:ascii="Arial" w:hAnsi="Arial" w:cs="Arial" w:eastAsia="Arial"/>
          <w:sz w:val="29"/>
          <w:szCs w:val="29"/>
          <w:color w:val="111316"/>
          <w:spacing w:val="-29"/>
          <w:w w:val="100"/>
          <w:b/>
          <w:bCs/>
        </w:rPr>
        <w:t> </w:t>
      </w:r>
      <w:r>
        <w:rPr>
          <w:rFonts w:ascii="Arial" w:hAnsi="Arial" w:cs="Arial" w:eastAsia="Arial"/>
          <w:sz w:val="29"/>
          <w:szCs w:val="29"/>
          <w:color w:val="111316"/>
          <w:spacing w:val="0"/>
          <w:w w:val="103"/>
          <w:b/>
          <w:bCs/>
        </w:rPr>
        <w:t>SYSTEM</w:t>
      </w:r>
      <w:r>
        <w:rPr>
          <w:rFonts w:ascii="Arial" w:hAnsi="Arial" w:cs="Arial" w:eastAsia="Arial"/>
          <w:sz w:val="29"/>
          <w:szCs w:val="29"/>
          <w:color w:val="000000"/>
          <w:spacing w:val="0"/>
          <w:w w:val="100"/>
        </w:rPr>
      </w:r>
    </w:p>
    <w:p>
      <w:pPr>
        <w:spacing w:before="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14" w:lineRule="exact"/>
        <w:ind w:left="1093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111316"/>
          <w:spacing w:val="0"/>
          <w:w w:val="100"/>
          <w:i/>
          <w:position w:val="-1"/>
        </w:rPr>
        <w:t>Fill</w:t>
      </w:r>
      <w:r>
        <w:rPr>
          <w:rFonts w:ascii="Times New Roman" w:hAnsi="Times New Roman" w:cs="Times New Roman" w:eastAsia="Times New Roman"/>
          <w:sz w:val="19"/>
          <w:szCs w:val="19"/>
          <w:color w:val="111316"/>
          <w:spacing w:val="-5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11316"/>
          <w:spacing w:val="0"/>
          <w:w w:val="100"/>
          <w:i/>
          <w:position w:val="-1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color w:val="111316"/>
          <w:spacing w:val="0"/>
          <w:w w:val="100"/>
          <w:i/>
          <w:position w:val="-1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111316"/>
          <w:spacing w:val="30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11316"/>
          <w:spacing w:val="0"/>
          <w:w w:val="100"/>
          <w:i/>
          <w:position w:val="-1"/>
        </w:rPr>
        <w:t>the</w:t>
      </w:r>
      <w:r>
        <w:rPr>
          <w:rFonts w:ascii="Times New Roman" w:hAnsi="Times New Roman" w:cs="Times New Roman" w:eastAsia="Times New Roman"/>
          <w:sz w:val="19"/>
          <w:szCs w:val="19"/>
          <w:color w:val="111316"/>
          <w:spacing w:val="8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32426"/>
          <w:spacing w:val="0"/>
          <w:w w:val="100"/>
          <w:i/>
          <w:position w:val="-1"/>
        </w:rPr>
        <w:t>crosswor</w:t>
      </w:r>
      <w:r>
        <w:rPr>
          <w:rFonts w:ascii="Times New Roman" w:hAnsi="Times New Roman" w:cs="Times New Roman" w:eastAsia="Times New Roman"/>
          <w:sz w:val="19"/>
          <w:szCs w:val="19"/>
          <w:color w:val="232426"/>
          <w:spacing w:val="0"/>
          <w:w w:val="100"/>
          <w:i/>
          <w:position w:val="-1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232426"/>
          <w:spacing w:val="28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11316"/>
          <w:spacing w:val="0"/>
          <w:w w:val="105"/>
          <w:i/>
          <w:position w:val="-1"/>
        </w:rPr>
        <w:t>puzzle.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209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40.799979pt;height:335.04pt;mso-position-horizontal-relative:char;mso-position-vertical-relative:line" type="#_x0000_t75">
            <v:imagedata r:id="rId3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7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1289" w:footer="374250416" w:top="500" w:bottom="280" w:left="40" w:right="1160"/>
          <w:headerReference w:type="odd" r:id="rId32"/>
          <w:pgSz w:w="12080" w:h="16280"/>
        </w:sectPr>
      </w:pPr>
      <w:rPr/>
    </w:p>
    <w:p>
      <w:pPr>
        <w:spacing w:before="31" w:after="0" w:line="240" w:lineRule="auto"/>
        <w:ind w:left="2308" w:right="2617"/>
        <w:jc w:val="center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111316"/>
          <w:spacing w:val="0"/>
          <w:w w:val="108"/>
        </w:rPr>
        <w:t>Across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27" w:after="0" w:line="240" w:lineRule="auto"/>
        <w:ind w:left="2340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111316"/>
          <w:spacing w:val="0"/>
          <w:w w:val="100"/>
        </w:rPr>
        <w:t>4.</w:t>
      </w:r>
      <w:r>
        <w:rPr>
          <w:rFonts w:ascii="Times New Roman" w:hAnsi="Times New Roman" w:cs="Times New Roman" w:eastAsia="Times New Roman"/>
          <w:sz w:val="22"/>
          <w:szCs w:val="22"/>
          <w:color w:val="1113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111316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111316"/>
          <w:spacing w:val="0"/>
          <w:w w:val="107"/>
        </w:rPr>
        <w:t>Cartilage</w:t>
      </w:r>
      <w:r>
        <w:rPr>
          <w:rFonts w:ascii="Times New Roman" w:hAnsi="Times New Roman" w:cs="Times New Roman" w:eastAsia="Times New Roman"/>
          <w:sz w:val="22"/>
          <w:szCs w:val="22"/>
          <w:color w:val="111316"/>
          <w:spacing w:val="15"/>
          <w:w w:val="107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111316"/>
          <w:spacing w:val="0"/>
          <w:w w:val="107"/>
        </w:rPr>
        <w:t>cells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27" w:after="0" w:line="260" w:lineRule="auto"/>
        <w:ind w:left="2702" w:right="750" w:firstLine="-362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111316"/>
          <w:spacing w:val="0"/>
          <w:w w:val="100"/>
        </w:rPr>
        <w:t>6.</w:t>
      </w:r>
      <w:r>
        <w:rPr>
          <w:rFonts w:ascii="Times New Roman" w:hAnsi="Times New Roman" w:cs="Times New Roman" w:eastAsia="Times New Roman"/>
          <w:sz w:val="22"/>
          <w:szCs w:val="22"/>
          <w:color w:val="1113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111316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111316"/>
          <w:spacing w:val="0"/>
          <w:w w:val="100"/>
        </w:rPr>
        <w:t>Space</w:t>
      </w:r>
      <w:r>
        <w:rPr>
          <w:rFonts w:ascii="Times New Roman" w:hAnsi="Times New Roman" w:cs="Times New Roman" w:eastAsia="Times New Roman"/>
          <w:sz w:val="22"/>
          <w:szCs w:val="22"/>
          <w:color w:val="111316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111316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111316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111316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111316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111316"/>
          <w:spacing w:val="0"/>
          <w:w w:val="100"/>
        </w:rPr>
        <w:t>bone</w:t>
      </w:r>
      <w:r>
        <w:rPr>
          <w:rFonts w:ascii="Times New Roman" w:hAnsi="Times New Roman" w:cs="Times New Roman" w:eastAsia="Times New Roman"/>
          <w:sz w:val="22"/>
          <w:szCs w:val="22"/>
          <w:color w:val="111316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1113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1113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111316"/>
          <w:spacing w:val="0"/>
          <w:w w:val="111"/>
        </w:rPr>
        <w:t>where</w:t>
      </w:r>
      <w:r>
        <w:rPr>
          <w:rFonts w:ascii="Times New Roman" w:hAnsi="Times New Roman" w:cs="Times New Roman" w:eastAsia="Times New Roman"/>
          <w:sz w:val="22"/>
          <w:szCs w:val="22"/>
          <w:color w:val="111316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111316"/>
          <w:spacing w:val="0"/>
          <w:w w:val="108"/>
        </w:rPr>
        <w:t>osteocyte</w:t>
      </w:r>
      <w:r>
        <w:rPr>
          <w:rFonts w:ascii="Times New Roman" w:hAnsi="Times New Roman" w:cs="Times New Roman" w:eastAsia="Times New Roman"/>
          <w:sz w:val="22"/>
          <w:szCs w:val="22"/>
          <w:color w:val="111316"/>
          <w:spacing w:val="0"/>
          <w:w w:val="108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111316"/>
          <w:spacing w:val="-13"/>
          <w:w w:val="108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111316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2"/>
          <w:szCs w:val="22"/>
          <w:color w:val="111316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111316"/>
          <w:spacing w:val="0"/>
          <w:w w:val="114"/>
        </w:rPr>
        <w:t>found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5" w:after="0" w:line="240" w:lineRule="auto"/>
        <w:ind w:left="2303" w:right="2375"/>
        <w:jc w:val="center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111316"/>
          <w:spacing w:val="0"/>
          <w:w w:val="100"/>
        </w:rPr>
        <w:t>8.</w:t>
      </w:r>
      <w:r>
        <w:rPr>
          <w:rFonts w:ascii="Times New Roman" w:hAnsi="Times New Roman" w:cs="Times New Roman" w:eastAsia="Times New Roman"/>
          <w:sz w:val="22"/>
          <w:szCs w:val="22"/>
          <w:color w:val="1113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111316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111316"/>
          <w:spacing w:val="0"/>
          <w:w w:val="109"/>
        </w:rPr>
        <w:t>Chest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27" w:after="0" w:line="240" w:lineRule="auto"/>
        <w:ind w:left="2340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111316"/>
          <w:spacing w:val="0"/>
          <w:w w:val="100"/>
        </w:rPr>
        <w:t>9.</w:t>
      </w:r>
      <w:r>
        <w:rPr>
          <w:rFonts w:ascii="Times New Roman" w:hAnsi="Times New Roman" w:cs="Times New Roman" w:eastAsia="Times New Roman"/>
          <w:sz w:val="22"/>
          <w:szCs w:val="22"/>
          <w:color w:val="1113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111316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111316"/>
          <w:spacing w:val="0"/>
          <w:w w:val="100"/>
        </w:rPr>
        <w:t>Freel</w:t>
      </w:r>
      <w:r>
        <w:rPr>
          <w:rFonts w:ascii="Times New Roman" w:hAnsi="Times New Roman" w:cs="Times New Roman" w:eastAsia="Times New Roman"/>
          <w:sz w:val="22"/>
          <w:szCs w:val="22"/>
          <w:color w:val="111316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color w:val="111316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111316"/>
          <w:spacing w:val="0"/>
          <w:w w:val="107"/>
        </w:rPr>
        <w:t>movable</w:t>
      </w:r>
      <w:r>
        <w:rPr>
          <w:rFonts w:ascii="Times New Roman" w:hAnsi="Times New Roman" w:cs="Times New Roman" w:eastAsia="Times New Roman"/>
          <w:sz w:val="22"/>
          <w:szCs w:val="22"/>
          <w:color w:val="111316"/>
          <w:spacing w:val="28"/>
          <w:w w:val="107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111316"/>
          <w:spacing w:val="0"/>
          <w:w w:val="107"/>
        </w:rPr>
        <w:t>joints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22" w:after="0" w:line="240" w:lineRule="auto"/>
        <w:ind w:left="2349" w:right="-73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111316"/>
          <w:spacing w:val="0"/>
          <w:w w:val="100"/>
        </w:rPr>
        <w:t>11.</w:t>
      </w:r>
      <w:r>
        <w:rPr>
          <w:rFonts w:ascii="Times New Roman" w:hAnsi="Times New Roman" w:cs="Times New Roman" w:eastAsia="Times New Roman"/>
          <w:sz w:val="22"/>
          <w:szCs w:val="22"/>
          <w:color w:val="111316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111316"/>
          <w:spacing w:val="0"/>
          <w:w w:val="100"/>
        </w:rPr>
        <w:t>Proces</w:t>
      </w:r>
      <w:r>
        <w:rPr>
          <w:rFonts w:ascii="Times New Roman" w:hAnsi="Times New Roman" w:cs="Times New Roman" w:eastAsia="Times New Roman"/>
          <w:sz w:val="22"/>
          <w:szCs w:val="22"/>
          <w:color w:val="111316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111316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1113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color w:val="111316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111316"/>
          <w:spacing w:val="0"/>
          <w:w w:val="100"/>
        </w:rPr>
        <w:t>bloo</w:t>
      </w:r>
      <w:r>
        <w:rPr>
          <w:rFonts w:ascii="Times New Roman" w:hAnsi="Times New Roman" w:cs="Times New Roman" w:eastAsia="Times New Roman"/>
          <w:sz w:val="22"/>
          <w:szCs w:val="22"/>
          <w:color w:val="111316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111316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111316"/>
          <w:spacing w:val="0"/>
          <w:w w:val="100"/>
        </w:rPr>
        <w:t>cell</w:t>
      </w:r>
      <w:r>
        <w:rPr>
          <w:rFonts w:ascii="Times New Roman" w:hAnsi="Times New Roman" w:cs="Times New Roman" w:eastAsia="Times New Roman"/>
          <w:sz w:val="22"/>
          <w:szCs w:val="22"/>
          <w:color w:val="111316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111316"/>
          <w:spacing w:val="0"/>
          <w:w w:val="111"/>
        </w:rPr>
        <w:t>formation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27" w:after="0" w:line="240" w:lineRule="auto"/>
        <w:ind w:left="2349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111316"/>
          <w:spacing w:val="0"/>
          <w:w w:val="100"/>
        </w:rPr>
        <w:t>13.</w:t>
      </w:r>
      <w:r>
        <w:rPr>
          <w:rFonts w:ascii="Times New Roman" w:hAnsi="Times New Roman" w:cs="Times New Roman" w:eastAsia="Times New Roman"/>
          <w:sz w:val="22"/>
          <w:szCs w:val="22"/>
          <w:color w:val="111316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111316"/>
          <w:spacing w:val="0"/>
          <w:w w:val="100"/>
        </w:rPr>
        <w:t>Space</w:t>
      </w:r>
      <w:r>
        <w:rPr>
          <w:rFonts w:ascii="Times New Roman" w:hAnsi="Times New Roman" w:cs="Times New Roman" w:eastAsia="Times New Roman"/>
          <w:sz w:val="22"/>
          <w:szCs w:val="22"/>
          <w:color w:val="111316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111316"/>
          <w:spacing w:val="0"/>
          <w:w w:val="100"/>
        </w:rPr>
        <w:t>inside</w:t>
      </w:r>
      <w:r>
        <w:rPr>
          <w:rFonts w:ascii="Times New Roman" w:hAnsi="Times New Roman" w:cs="Times New Roman" w:eastAsia="Times New Roman"/>
          <w:sz w:val="22"/>
          <w:szCs w:val="22"/>
          <w:color w:val="111316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111316"/>
          <w:spacing w:val="0"/>
          <w:w w:val="100"/>
        </w:rPr>
        <w:t>cranial</w:t>
      </w:r>
      <w:r>
        <w:rPr>
          <w:rFonts w:ascii="Times New Roman" w:hAnsi="Times New Roman" w:cs="Times New Roman" w:eastAsia="Times New Roman"/>
          <w:sz w:val="22"/>
          <w:szCs w:val="22"/>
          <w:color w:val="1113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111316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111316"/>
          <w:spacing w:val="0"/>
          <w:w w:val="110"/>
        </w:rPr>
        <w:t>bone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31" w:after="0" w:line="240" w:lineRule="auto"/>
        <w:ind w:left="5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2"/>
          <w:szCs w:val="22"/>
          <w:color w:val="111316"/>
          <w:spacing w:val="0"/>
          <w:w w:val="112"/>
          <w:b/>
          <w:bCs/>
        </w:rPr>
        <w:t>Down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31" w:after="0" w:line="240" w:lineRule="auto"/>
        <w:ind w:left="14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111316"/>
          <w:spacing w:val="0"/>
          <w:w w:val="100"/>
        </w:rPr>
        <w:t>1.</w:t>
      </w:r>
      <w:r>
        <w:rPr>
          <w:rFonts w:ascii="Times New Roman" w:hAnsi="Times New Roman" w:cs="Times New Roman" w:eastAsia="Times New Roman"/>
          <w:sz w:val="21"/>
          <w:szCs w:val="21"/>
          <w:color w:val="1113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color w:val="111316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111316"/>
          <w:spacing w:val="0"/>
          <w:w w:val="107"/>
        </w:rPr>
        <w:t>Joint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12" w:after="0" w:line="240" w:lineRule="auto"/>
        <w:ind w:right="-20"/>
        <w:jc w:val="left"/>
        <w:tabs>
          <w:tab w:pos="254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111316"/>
          <w:spacing w:val="0"/>
          <w:w w:val="100"/>
        </w:rPr>
        <w:t>2.</w:t>
      </w:r>
      <w:r>
        <w:rPr>
          <w:rFonts w:ascii="Times New Roman" w:hAnsi="Times New Roman" w:cs="Times New Roman" w:eastAsia="Times New Roman"/>
          <w:sz w:val="22"/>
          <w:szCs w:val="22"/>
          <w:color w:val="1113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111316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111316"/>
          <w:spacing w:val="0"/>
          <w:w w:val="113"/>
        </w:rPr>
        <w:t>Suture</w:t>
      </w:r>
      <w:r>
        <w:rPr>
          <w:rFonts w:ascii="Times New Roman" w:hAnsi="Times New Roman" w:cs="Times New Roman" w:eastAsia="Times New Roman"/>
          <w:sz w:val="22"/>
          <w:szCs w:val="22"/>
          <w:color w:val="111316"/>
          <w:spacing w:val="-2"/>
          <w:w w:val="11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111316"/>
          <w:spacing w:val="0"/>
          <w:w w:val="100"/>
        </w:rPr>
        <w:t>joints</w:t>
      </w:r>
      <w:r>
        <w:rPr>
          <w:rFonts w:ascii="Times New Roman" w:hAnsi="Times New Roman" w:cs="Times New Roman" w:eastAsia="Times New Roman"/>
          <w:sz w:val="22"/>
          <w:szCs w:val="22"/>
          <w:color w:val="111316"/>
          <w:spacing w:val="-3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11131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color w:val="111316"/>
          <w:spacing w:val="0"/>
          <w:w w:val="100"/>
        </w:rPr>
      </w:r>
      <w:r>
        <w:rPr>
          <w:rFonts w:ascii="Arial" w:hAnsi="Arial" w:cs="Arial" w:eastAsia="Arial"/>
          <w:sz w:val="15"/>
          <w:szCs w:val="15"/>
          <w:color w:val="6D6D6D"/>
          <w:spacing w:val="0"/>
          <w:w w:val="280"/>
        </w:rPr>
        <w:t>'</w:t>
      </w:r>
      <w:r>
        <w:rPr>
          <w:rFonts w:ascii="Arial" w:hAnsi="Arial" w:cs="Arial" w:eastAsia="Arial"/>
          <w:sz w:val="15"/>
          <w:szCs w:val="15"/>
          <w:color w:val="6D6D6D"/>
          <w:spacing w:val="-2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95958C"/>
          <w:spacing w:val="0"/>
          <w:w w:val="63"/>
        </w:rPr>
        <w:t>·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27" w:after="0" w:line="240" w:lineRule="auto"/>
        <w:ind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232426"/>
          <w:spacing w:val="0"/>
          <w:w w:val="100"/>
        </w:rPr>
        <w:t>3.</w:t>
      </w:r>
      <w:r>
        <w:rPr>
          <w:rFonts w:ascii="Times New Roman" w:hAnsi="Times New Roman" w:cs="Times New Roman" w:eastAsia="Times New Roman"/>
          <w:sz w:val="22"/>
          <w:szCs w:val="22"/>
          <w:color w:val="23242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232426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111316"/>
          <w:spacing w:val="0"/>
          <w:w w:val="100"/>
        </w:rPr>
        <w:t>Bone</w:t>
      </w:r>
      <w:r>
        <w:rPr>
          <w:rFonts w:ascii="Times New Roman" w:hAnsi="Times New Roman" w:cs="Times New Roman" w:eastAsia="Times New Roman"/>
          <w:sz w:val="22"/>
          <w:szCs w:val="22"/>
          <w:color w:val="111316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111316"/>
          <w:spacing w:val="0"/>
          <w:w w:val="108"/>
        </w:rPr>
        <w:t>absorbin</w:t>
      </w:r>
      <w:r>
        <w:rPr>
          <w:rFonts w:ascii="Times New Roman" w:hAnsi="Times New Roman" w:cs="Times New Roman" w:eastAsia="Times New Roman"/>
          <w:sz w:val="22"/>
          <w:szCs w:val="22"/>
          <w:color w:val="111316"/>
          <w:spacing w:val="0"/>
          <w:w w:val="108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color w:val="111316"/>
          <w:spacing w:val="16"/>
          <w:w w:val="108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111316"/>
          <w:spacing w:val="0"/>
          <w:w w:val="108"/>
        </w:rPr>
        <w:t>cells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27" w:after="0" w:line="240" w:lineRule="auto"/>
        <w:ind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111316"/>
          <w:spacing w:val="0"/>
          <w:w w:val="100"/>
        </w:rPr>
        <w:t>4.</w:t>
      </w:r>
      <w:r>
        <w:rPr>
          <w:rFonts w:ascii="Times New Roman" w:hAnsi="Times New Roman" w:cs="Times New Roman" w:eastAsia="Times New Roman"/>
          <w:sz w:val="22"/>
          <w:szCs w:val="22"/>
          <w:color w:val="1113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111316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111316"/>
          <w:spacing w:val="0"/>
          <w:w w:val="100"/>
        </w:rPr>
        <w:t>Type</w:t>
      </w:r>
      <w:r>
        <w:rPr>
          <w:rFonts w:ascii="Times New Roman" w:hAnsi="Times New Roman" w:cs="Times New Roman" w:eastAsia="Times New Roman"/>
          <w:sz w:val="22"/>
          <w:szCs w:val="22"/>
          <w:color w:val="111316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1113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color w:val="111316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111316"/>
          <w:spacing w:val="0"/>
          <w:w w:val="110"/>
        </w:rPr>
        <w:t>bone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27" w:after="0" w:line="240" w:lineRule="auto"/>
        <w:ind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111316"/>
          <w:spacing w:val="0"/>
          <w:w w:val="100"/>
        </w:rPr>
        <w:t>5.</w:t>
      </w:r>
      <w:r>
        <w:rPr>
          <w:rFonts w:ascii="Times New Roman" w:hAnsi="Times New Roman" w:cs="Times New Roman" w:eastAsia="Times New Roman"/>
          <w:sz w:val="22"/>
          <w:szCs w:val="22"/>
          <w:color w:val="1113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111316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111316"/>
          <w:spacing w:val="0"/>
          <w:w w:val="100"/>
        </w:rPr>
        <w:t>End</w:t>
      </w:r>
      <w:r>
        <w:rPr>
          <w:rFonts w:ascii="Times New Roman" w:hAnsi="Times New Roman" w:cs="Times New Roman" w:eastAsia="Times New Roman"/>
          <w:sz w:val="22"/>
          <w:szCs w:val="22"/>
          <w:color w:val="111316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111316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1113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color w:val="111316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111316"/>
          <w:spacing w:val="0"/>
          <w:w w:val="100"/>
        </w:rPr>
        <w:t>lon</w:t>
      </w:r>
      <w:r>
        <w:rPr>
          <w:rFonts w:ascii="Times New Roman" w:hAnsi="Times New Roman" w:cs="Times New Roman" w:eastAsia="Times New Roman"/>
          <w:sz w:val="22"/>
          <w:szCs w:val="22"/>
          <w:color w:val="111316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color w:val="111316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111316"/>
          <w:spacing w:val="0"/>
          <w:w w:val="110"/>
        </w:rPr>
        <w:t>bones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22" w:after="0" w:line="265" w:lineRule="auto"/>
        <w:ind w:left="353" w:right="1392" w:firstLine="-353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111316"/>
          <w:spacing w:val="0"/>
          <w:w w:val="100"/>
        </w:rPr>
        <w:t>7.</w:t>
      </w:r>
      <w:r>
        <w:rPr>
          <w:rFonts w:ascii="Times New Roman" w:hAnsi="Times New Roman" w:cs="Times New Roman" w:eastAsia="Times New Roman"/>
          <w:sz w:val="22"/>
          <w:szCs w:val="22"/>
          <w:color w:val="1113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111316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111316"/>
          <w:spacing w:val="0"/>
          <w:w w:val="100"/>
        </w:rPr>
        <w:t>Cover</w:t>
      </w:r>
      <w:r>
        <w:rPr>
          <w:rFonts w:ascii="Times New Roman" w:hAnsi="Times New Roman" w:cs="Times New Roman" w:eastAsia="Times New Roman"/>
          <w:sz w:val="22"/>
          <w:szCs w:val="22"/>
          <w:color w:val="111316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111316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111316"/>
          <w:spacing w:val="0"/>
          <w:w w:val="100"/>
        </w:rPr>
        <w:t>lon</w:t>
      </w:r>
      <w:r>
        <w:rPr>
          <w:rFonts w:ascii="Times New Roman" w:hAnsi="Times New Roman" w:cs="Times New Roman" w:eastAsia="Times New Roman"/>
          <w:sz w:val="22"/>
          <w:szCs w:val="22"/>
          <w:color w:val="111316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color w:val="111316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111316"/>
          <w:spacing w:val="0"/>
          <w:w w:val="100"/>
        </w:rPr>
        <w:t>bon</w:t>
      </w:r>
      <w:r>
        <w:rPr>
          <w:rFonts w:ascii="Times New Roman" w:hAnsi="Times New Roman" w:cs="Times New Roman" w:eastAsia="Times New Roman"/>
          <w:sz w:val="22"/>
          <w:szCs w:val="22"/>
          <w:color w:val="111316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111316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2426"/>
          <w:spacing w:val="0"/>
          <w:w w:val="100"/>
        </w:rPr>
        <w:t>except</w:t>
      </w:r>
      <w:r>
        <w:rPr>
          <w:rFonts w:ascii="Times New Roman" w:hAnsi="Times New Roman" w:cs="Times New Roman" w:eastAsia="Times New Roman"/>
          <w:sz w:val="22"/>
          <w:szCs w:val="22"/>
          <w:color w:val="2324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2426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111316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2"/>
          <w:szCs w:val="22"/>
          <w:color w:val="111316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111316"/>
          <w:spacing w:val="0"/>
          <w:w w:val="111"/>
        </w:rPr>
        <w:t>its</w:t>
      </w:r>
      <w:r>
        <w:rPr>
          <w:rFonts w:ascii="Times New Roman" w:hAnsi="Times New Roman" w:cs="Times New Roman" w:eastAsia="Times New Roman"/>
          <w:sz w:val="22"/>
          <w:szCs w:val="22"/>
          <w:color w:val="111316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111316"/>
          <w:spacing w:val="0"/>
          <w:w w:val="100"/>
        </w:rPr>
        <w:t>joint</w:t>
      </w:r>
      <w:r>
        <w:rPr>
          <w:rFonts w:ascii="Times New Roman" w:hAnsi="Times New Roman" w:cs="Times New Roman" w:eastAsia="Times New Roman"/>
          <w:sz w:val="22"/>
          <w:szCs w:val="22"/>
          <w:color w:val="111316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2426"/>
          <w:spacing w:val="0"/>
          <w:w w:val="110"/>
        </w:rPr>
        <w:t>surfaces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49" w:lineRule="exact"/>
        <w:ind w:left="9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111316"/>
          <w:spacing w:val="0"/>
          <w:w w:val="100"/>
        </w:rPr>
        <w:t>10.</w:t>
      </w:r>
      <w:r>
        <w:rPr>
          <w:rFonts w:ascii="Times New Roman" w:hAnsi="Times New Roman" w:cs="Times New Roman" w:eastAsia="Times New Roman"/>
          <w:sz w:val="22"/>
          <w:szCs w:val="22"/>
          <w:color w:val="111316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111316"/>
          <w:spacing w:val="0"/>
          <w:w w:val="100"/>
        </w:rPr>
        <w:t>Divisio</w:t>
      </w:r>
      <w:r>
        <w:rPr>
          <w:rFonts w:ascii="Times New Roman" w:hAnsi="Times New Roman" w:cs="Times New Roman" w:eastAsia="Times New Roman"/>
          <w:sz w:val="22"/>
          <w:szCs w:val="22"/>
          <w:color w:val="111316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111316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1113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color w:val="111316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2426"/>
          <w:spacing w:val="0"/>
          <w:w w:val="111"/>
        </w:rPr>
        <w:t>skeleton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27" w:after="0" w:line="248" w:lineRule="exact"/>
        <w:ind w:left="9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111316"/>
          <w:spacing w:val="0"/>
          <w:w w:val="100"/>
          <w:position w:val="-1"/>
        </w:rPr>
        <w:t>12.</w:t>
      </w:r>
      <w:r>
        <w:rPr>
          <w:rFonts w:ascii="Times New Roman" w:hAnsi="Times New Roman" w:cs="Times New Roman" w:eastAsia="Times New Roman"/>
          <w:sz w:val="22"/>
          <w:szCs w:val="22"/>
          <w:color w:val="111316"/>
          <w:spacing w:val="3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111316"/>
          <w:spacing w:val="0"/>
          <w:w w:val="100"/>
          <w:position w:val="-1"/>
        </w:rPr>
        <w:t>Bone</w:t>
      </w:r>
      <w:r>
        <w:rPr>
          <w:rFonts w:ascii="Times New Roman" w:hAnsi="Times New Roman" w:cs="Times New Roman" w:eastAsia="Times New Roman"/>
          <w:sz w:val="22"/>
          <w:szCs w:val="22"/>
          <w:color w:val="111316"/>
          <w:spacing w:val="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111316"/>
          <w:spacing w:val="0"/>
          <w:w w:val="102"/>
          <w:position w:val="-1"/>
        </w:rPr>
        <w:t>cell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080" w:h="16280"/>
          <w:pgMar w:top="1520" w:bottom="280" w:left="40" w:right="1160"/>
          <w:cols w:num="2" w:equalWidth="0">
            <w:col w:w="5684" w:space="474"/>
            <w:col w:w="4722"/>
          </w:cols>
        </w:sectPr>
      </w:pPr>
      <w:rPr/>
    </w:p>
    <w:p>
      <w:pPr>
        <w:spacing w:before="4" w:after="0" w:line="140" w:lineRule="exact"/>
        <w:jc w:val="left"/>
        <w:rPr>
          <w:sz w:val="14"/>
          <w:szCs w:val="14"/>
        </w:rPr>
      </w:pPr>
      <w:rPr/>
      <w:r>
        <w:rPr/>
        <w:pict>
          <v:group style="position:absolute;margin-left:8.64pt;margin-top:485.76001pt;width:157.954135pt;height:327.839975pt;mso-position-horizontal-relative:page;mso-position-vertical-relative:page;z-index:-2360" coordorigin="173,9715" coordsize="3159,6557">
            <v:shape style="position:absolute;left:173;top:9715;width:1018;height:6557" type="#_x0000_t75">
              <v:imagedata r:id="rId35" o:title=""/>
            </v:shape>
            <v:group style="position:absolute;left:1100;top:16203;width:2210;height:2" coordorigin="1100,16203" coordsize="2210,2">
              <v:shape style="position:absolute;left:1100;top:16203;width:2210;height:2" coordorigin="1100,16203" coordsize="2210,0" path="m1100,16203l3311,16203e" filled="f" stroked="t" strokeweight="2.116228pt" strokecolor="#080808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24.891449pt;margin-top:31.067287pt;width:167.299544pt;height:2.129199pt;mso-position-horizontal-relative:page;mso-position-vertical-relative:page;z-index:-2359" coordorigin="8498,621" coordsize="3346,43">
            <v:group style="position:absolute;left:8503;top:659;width:1829;height:2" coordorigin="8503,659" coordsize="1829,2">
              <v:shape style="position:absolute;left:8503;top:659;width:1829;height:2" coordorigin="8503,659" coordsize="1829,0" path="m8503,659l10332,659e" filled="f" stroked="t" strokeweight=".470273pt" strokecolor="#B3B3AF">
                <v:path arrowok="t"/>
              </v:shape>
            </v:group>
            <v:group style="position:absolute;left:10308;top:628;width:1528;height:2" coordorigin="10308,628" coordsize="1528,2">
              <v:shape style="position:absolute;left:10308;top:628;width:1528;height:2" coordorigin="10308,628" coordsize="1528,0" path="m10308,628l11837,628e" filled="f" stroked="t" strokeweight=".705409pt" strokecolor="#7C7C7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32.819092pt;margin-top:39.719612pt;width:46.792143pt;height:.1pt;mso-position-horizontal-relative:page;mso-position-vertical-relative:page;z-index:-2357" coordorigin="10656,794" coordsize="936,2">
            <v:shape style="position:absolute;left:10656;top:794;width:936;height:2" coordorigin="10656,794" coordsize="936,0" path="m10656,794l11592,794e" filled="f" stroked="t" strokeweight=".705409pt" strokecolor="#0F1318">
              <v:path arrowok="t"/>
            </v:shape>
          </v:group>
          <w10:wrap type="none"/>
        </w:pict>
      </w:r>
      <w:r>
        <w:rPr/>
        <w:pict>
          <v:group style="position:absolute;margin-left:576.789551pt;margin-top:687.208618pt;width:.1pt;height:67.345495pt;mso-position-horizontal-relative:page;mso-position-vertical-relative:page;z-index:-2355" coordorigin="11536,13744" coordsize="2,1347">
            <v:shape style="position:absolute;left:11536;top:13744;width:2;height:1347" coordorigin="11536,13744" coordsize="0,1347" path="m11536,15091l11536,13744e" filled="f" stroked="t" strokeweight=".235136pt" strokecolor="#8C8C90">
              <v:path arrowok="t"/>
            </v:shape>
          </v:group>
          <w10:wrap type="none"/>
        </w:pict>
      </w:r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8" w:after="0" w:line="240" w:lineRule="auto"/>
        <w:ind w:left="4197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232426"/>
          <w:spacing w:val="0"/>
          <w:w w:val="100"/>
        </w:rPr>
        <w:t>Copyright</w:t>
      </w:r>
      <w:r>
        <w:rPr>
          <w:rFonts w:ascii="Times New Roman" w:hAnsi="Times New Roman" w:cs="Times New Roman" w:eastAsia="Times New Roman"/>
          <w:sz w:val="17"/>
          <w:szCs w:val="17"/>
          <w:color w:val="232426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2426"/>
          <w:spacing w:val="0"/>
          <w:w w:val="100"/>
        </w:rPr>
        <w:t>©</w:t>
      </w:r>
      <w:r>
        <w:rPr>
          <w:rFonts w:ascii="Times New Roman" w:hAnsi="Times New Roman" w:cs="Times New Roman" w:eastAsia="Times New Roman"/>
          <w:sz w:val="17"/>
          <w:szCs w:val="17"/>
          <w:color w:val="232426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11316"/>
          <w:spacing w:val="0"/>
          <w:w w:val="95"/>
        </w:rPr>
        <w:t>2004</w:t>
      </w:r>
      <w:r>
        <w:rPr>
          <w:rFonts w:ascii="Times New Roman" w:hAnsi="Times New Roman" w:cs="Times New Roman" w:eastAsia="Times New Roman"/>
          <w:sz w:val="17"/>
          <w:szCs w:val="17"/>
          <w:color w:val="111316"/>
          <w:spacing w:val="-3"/>
          <w:w w:val="95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11316"/>
          <w:spacing w:val="0"/>
          <w:w w:val="100"/>
        </w:rPr>
        <w:t>Mosby</w:t>
      </w:r>
      <w:r>
        <w:rPr>
          <w:rFonts w:ascii="Times New Roman" w:hAnsi="Times New Roman" w:cs="Times New Roman" w:eastAsia="Times New Roman"/>
          <w:sz w:val="17"/>
          <w:szCs w:val="17"/>
          <w:color w:val="111316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11316"/>
          <w:spacing w:val="0"/>
          <w:w w:val="100"/>
        </w:rPr>
        <w:t>Inc</w:t>
      </w:r>
      <w:r>
        <w:rPr>
          <w:rFonts w:ascii="Times New Roman" w:hAnsi="Times New Roman" w:cs="Times New Roman" w:eastAsia="Times New Roman"/>
          <w:sz w:val="17"/>
          <w:szCs w:val="17"/>
          <w:color w:val="111316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111316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11316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17"/>
          <w:szCs w:val="17"/>
          <w:color w:val="111316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11316"/>
          <w:spacing w:val="0"/>
          <w:w w:val="100"/>
        </w:rPr>
        <w:t>right</w:t>
      </w:r>
      <w:r>
        <w:rPr>
          <w:rFonts w:ascii="Times New Roman" w:hAnsi="Times New Roman" w:cs="Times New Roman" w:eastAsia="Times New Roman"/>
          <w:sz w:val="17"/>
          <w:szCs w:val="17"/>
          <w:color w:val="111316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111316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11316"/>
          <w:spacing w:val="0"/>
          <w:w w:val="109"/>
        </w:rPr>
        <w:t>reserve</w:t>
      </w:r>
      <w:r>
        <w:rPr>
          <w:rFonts w:ascii="Times New Roman" w:hAnsi="Times New Roman" w:cs="Times New Roman" w:eastAsia="Times New Roman"/>
          <w:sz w:val="16"/>
          <w:szCs w:val="16"/>
          <w:color w:val="111316"/>
          <w:spacing w:val="-3"/>
          <w:w w:val="110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4F4F46"/>
          <w:spacing w:val="0"/>
          <w:w w:val="163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080" w:h="16280"/>
          <w:pgMar w:top="1520" w:bottom="280" w:left="40" w:right="1160"/>
        </w:sectPr>
      </w:pPr>
      <w:rPr/>
    </w:p>
    <w:p>
      <w:pPr>
        <w:spacing w:before="2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1289" w:footer="374250416" w:top="1600" w:bottom="0" w:left="0" w:right="0"/>
          <w:headerReference w:type="even" r:id="rId36"/>
          <w:headerReference w:type="odd" r:id="rId37"/>
          <w:pgSz w:w="12080" w:h="1632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22.158592pt;margin-top:33.334007pt;width:124.642078pt;height:.1pt;mso-position-horizontal-relative:page;mso-position-vertical-relative:page;z-index:-2352" coordorigin="443,667" coordsize="2493,2">
            <v:shape style="position:absolute;left:443;top:667;width:2493;height:2" coordorigin="443,667" coordsize="2493,0" path="m443,667l2936,667e" filled="f" stroked="t" strokeweight=".230819pt" strokecolor="#B8B8AC">
              <v:path arrowok="t"/>
            </v:shape>
          </v:group>
          <w10:wrap type="none"/>
        </w:pict>
      </w:r>
      <w:r>
        <w:rPr/>
        <w:pict>
          <v:group style="position:absolute;margin-left:147.723938pt;margin-top:35.681473pt;width:69.245599pt;height:.1pt;mso-position-horizontal-relative:page;mso-position-vertical-relative:page;z-index:-2351" coordorigin="2954,714" coordsize="1385,2">
            <v:shape style="position:absolute;left:2954;top:714;width:1385;height:2" coordorigin="2954,714" coordsize="1385,0" path="m2954,714l4339,714e" filled="f" stroked="t" strokeweight=".461637pt" strokecolor="#BFBCBC">
              <v:path arrowok="t"/>
            </v:shape>
          </v:group>
          <w10:wrap type="none"/>
        </w:pict>
      </w:r>
      <w:r>
        <w:rPr/>
        <w:pict>
          <v:group style="position:absolute;margin-left:217.892822pt;margin-top:38.263687pt;width:150.493768pt;height:.1pt;mso-position-horizontal-relative:page;mso-position-vertical-relative:page;z-index:-2350" coordorigin="4358,765" coordsize="3010,2">
            <v:shape style="position:absolute;left:4358;top:765;width:3010;height:2" coordorigin="4358,765" coordsize="3010,0" path="m4358,765l7368,765e" filled="f" stroked="t" strokeweight=".461637pt" strokecolor="#ACACA0">
              <v:path arrowok="t"/>
            </v:shape>
          </v:group>
          <w10:wrap type="none"/>
        </w:pict>
      </w:r>
      <w:r>
        <w:rPr/>
        <w:pict>
          <v:group style="position:absolute;margin-left:21.466137pt;margin-top:43.075989pt;width:92.327465pt;height:.1pt;mso-position-horizontal-relative:page;mso-position-vertical-relative:page;z-index:-2349" coordorigin="429,862" coordsize="1847,2">
            <v:shape style="position:absolute;left:429;top:862;width:1847;height:2" coordorigin="429,862" coordsize="1847,0" path="m429,862l2276,862e" filled="f" stroked="t" strokeweight="2.308187pt" strokecolor="#080808">
              <v:path arrowok="t"/>
            </v:shape>
          </v:group>
          <w10:wrap type="none"/>
        </w:pict>
      </w:r>
      <w:r>
        <w:rPr/>
        <w:pict>
          <v:group style="position:absolute;margin-left:22.62023pt;margin-top:51.644238pt;width:.1pt;height:102.349491pt;mso-position-horizontal-relative:page;mso-position-vertical-relative:page;z-index:-2348" coordorigin="452,1033" coordsize="2,2047">
            <v:shape style="position:absolute;left:452;top:1033;width:2;height:2047" coordorigin="452,1033" coordsize="0,2047" path="m452,3080l452,1033e" filled="f" stroked="t" strokeweight="3.46228pt" strokecolor="#232828">
              <v:path arrowok="t"/>
            </v:shape>
          </v:group>
          <w10:wrap type="none"/>
        </w:pict>
      </w:r>
      <w:r>
        <w:rPr/>
        <w:pict>
          <v:group style="position:absolute;margin-left:406.933289pt;margin-top:41.788811pt;width:195.849635pt;height:3.746125pt;mso-position-horizontal-relative:page;mso-position-vertical-relative:page;z-index:-2347" coordorigin="8139,836" coordsize="3917,75">
            <v:group style="position:absolute;left:8143;top:840;width:1902;height:2" coordorigin="8143,840" coordsize="1902,2">
              <v:shape style="position:absolute;left:8143;top:840;width:1902;height:2" coordorigin="8143,840" coordsize="1902,0" path="m8143,840l10045,840e" filled="f" stroked="t" strokeweight=".461637pt" strokecolor="#8C9380">
                <v:path arrowok="t"/>
              </v:shape>
            </v:group>
            <v:group style="position:absolute;left:9574;top:883;width:2474;height:2" coordorigin="9574,883" coordsize="2474,2">
              <v:shape style="position:absolute;left:9574;top:883;width:2474;height:2" coordorigin="9574,883" coordsize="2474,0" path="m9574,883l12049,883e" filled="f" stroked="t" strokeweight=".461637pt" strokecolor="#A0A097">
                <v:path arrowok="t"/>
              </v:shape>
            </v:group>
            <v:group style="position:absolute;left:11098;top:904;width:951;height:2" coordorigin="11098,904" coordsize="951,2">
              <v:shape style="position:absolute;left:11098;top:904;width:951;height:2" coordorigin="11098,904" coordsize="951,0" path="m11098,904l12049,904e" filled="f" stroked="t" strokeweight=".692456pt" strokecolor="#777474">
                <v:path arrowok="t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12" w:lineRule="exact"/>
        <w:ind w:left="399" w:right="137"/>
        <w:jc w:val="center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7E7E7C"/>
          <w:spacing w:val="0"/>
          <w:w w:val="48"/>
          <w:position w:val="-2"/>
        </w:rPr>
        <w:t>I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412" w:lineRule="exact"/>
        <w:ind w:left="382" w:right="-14"/>
        <w:jc w:val="center"/>
        <w:rPr>
          <w:rFonts w:ascii="Arial" w:hAnsi="Arial" w:cs="Arial" w:eastAsia="Arial"/>
          <w:sz w:val="42"/>
          <w:szCs w:val="42"/>
        </w:rPr>
      </w:pPr>
      <w:rPr/>
      <w:r>
        <w:rPr>
          <w:rFonts w:ascii="Arial" w:hAnsi="Arial" w:cs="Arial" w:eastAsia="Arial"/>
          <w:sz w:val="42"/>
          <w:szCs w:val="42"/>
          <w:color w:val="909091"/>
          <w:spacing w:val="10"/>
          <w:w w:val="25"/>
          <w:position w:val="1"/>
        </w:rPr>
        <w:t>i</w:t>
      </w:r>
      <w:r>
        <w:rPr>
          <w:rFonts w:ascii="Arial" w:hAnsi="Arial" w:cs="Arial" w:eastAsia="Arial"/>
          <w:sz w:val="42"/>
          <w:szCs w:val="42"/>
          <w:color w:val="3D3F3F"/>
          <w:spacing w:val="0"/>
          <w:w w:val="137"/>
          <w:position w:val="1"/>
        </w:rPr>
        <w:t>l</w:t>
      </w:r>
      <w:r>
        <w:rPr>
          <w:rFonts w:ascii="Arial" w:hAnsi="Arial" w:cs="Arial" w:eastAsia="Arial"/>
          <w:sz w:val="42"/>
          <w:szCs w:val="42"/>
          <w:color w:val="000000"/>
          <w:spacing w:val="0"/>
          <w:w w:val="100"/>
          <w:position w:val="0"/>
        </w:rPr>
      </w:r>
    </w:p>
    <w:p>
      <w:pPr>
        <w:spacing w:before="0" w:after="0" w:line="245" w:lineRule="exact"/>
        <w:ind w:left="394" w:right="35"/>
        <w:jc w:val="center"/>
        <w:rPr>
          <w:rFonts w:ascii="Times New Roman" w:hAnsi="Times New Roman" w:cs="Times New Roman" w:eastAsia="Times New Roman"/>
          <w:sz w:val="27"/>
          <w:szCs w:val="27"/>
        </w:rPr>
      </w:pPr>
      <w:rPr/>
      <w:r>
        <w:rPr>
          <w:rFonts w:ascii="Times New Roman" w:hAnsi="Times New Roman" w:cs="Times New Roman" w:eastAsia="Times New Roman"/>
          <w:sz w:val="27"/>
          <w:szCs w:val="27"/>
          <w:color w:val="7E7E7C"/>
          <w:spacing w:val="-6"/>
          <w:w w:val="47"/>
          <w:position w:val="-2"/>
        </w:rPr>
        <w:t>!</w:t>
      </w:r>
      <w:r>
        <w:rPr>
          <w:rFonts w:ascii="Times New Roman" w:hAnsi="Times New Roman" w:cs="Times New Roman" w:eastAsia="Times New Roman"/>
          <w:sz w:val="27"/>
          <w:szCs w:val="27"/>
          <w:color w:val="565656"/>
          <w:spacing w:val="0"/>
          <w:w w:val="65"/>
          <w:position w:val="-2"/>
        </w:rPr>
        <w:t>1</w:t>
      </w:r>
      <w:r>
        <w:rPr>
          <w:rFonts w:ascii="Times New Roman" w:hAnsi="Times New Roman" w:cs="Times New Roman" w:eastAsia="Times New Roman"/>
          <w:sz w:val="27"/>
          <w:szCs w:val="27"/>
          <w:color w:val="000000"/>
          <w:spacing w:val="0"/>
          <w:w w:val="100"/>
          <w:position w:val="0"/>
        </w:rPr>
      </w:r>
    </w:p>
    <w:p>
      <w:pPr>
        <w:spacing w:before="0" w:after="0" w:line="252" w:lineRule="exact"/>
        <w:ind w:left="393" w:right="48"/>
        <w:jc w:val="center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7E7E7C"/>
          <w:spacing w:val="0"/>
          <w:w w:val="59"/>
          <w:position w:val="1"/>
        </w:rPr>
        <w:t>!I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425" w:lineRule="exact"/>
        <w:ind w:left="282" w:right="23"/>
        <w:jc w:val="center"/>
        <w:rPr>
          <w:rFonts w:ascii="Arial" w:hAnsi="Arial" w:cs="Arial" w:eastAsia="Arial"/>
          <w:sz w:val="41"/>
          <w:szCs w:val="41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8.696312pt;margin-top:-2.936606pt;width:9.263125pt;height:12pt;mso-position-horizontal-relative:page;mso-position-vertical-relative:paragraph;z-index:-2343" type="#_x0000_t202" filled="f" stroked="f">
            <v:textbox inset="0,0,0,0">
              <w:txbxContent>
                <w:p>
                  <w:pPr>
                    <w:spacing w:before="0" w:after="0" w:line="240" w:lineRule="exact"/>
                    <w:ind w:right="-76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color w:val="909091"/>
                      <w:spacing w:val="0"/>
                      <w:w w:val="57"/>
                    </w:rPr>
                    <w:t>'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909091"/>
                      <w:spacing w:val="0"/>
                      <w:w w:val="57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909091"/>
                      <w:spacing w:val="13"/>
                      <w:w w:val="57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6B6B6B"/>
                      <w:spacing w:val="0"/>
                      <w:w w:val="131"/>
                    </w:rPr>
                    <w:t>l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41"/>
          <w:szCs w:val="41"/>
          <w:color w:val="A5A5A5"/>
          <w:spacing w:val="28"/>
          <w:w w:val="33"/>
          <w:position w:val="-4"/>
        </w:rPr>
        <w:t>'</w:t>
      </w:r>
      <w:r>
        <w:rPr>
          <w:rFonts w:ascii="Arial" w:hAnsi="Arial" w:cs="Arial" w:eastAsia="Arial"/>
          <w:sz w:val="41"/>
          <w:szCs w:val="41"/>
          <w:color w:val="565656"/>
          <w:spacing w:val="0"/>
          <w:w w:val="46"/>
          <w:position w:val="-4"/>
        </w:rPr>
        <w:t>I</w:t>
      </w:r>
      <w:r>
        <w:rPr>
          <w:rFonts w:ascii="Arial" w:hAnsi="Arial" w:cs="Arial" w:eastAsia="Arial"/>
          <w:sz w:val="41"/>
          <w:szCs w:val="41"/>
          <w:color w:val="565656"/>
          <w:spacing w:val="-75"/>
          <w:w w:val="100"/>
          <w:position w:val="-4"/>
        </w:rPr>
        <w:t> </w:t>
      </w:r>
      <w:r>
        <w:rPr>
          <w:rFonts w:ascii="Arial" w:hAnsi="Arial" w:cs="Arial" w:eastAsia="Arial"/>
          <w:sz w:val="41"/>
          <w:szCs w:val="41"/>
          <w:color w:val="7E7E7C"/>
          <w:spacing w:val="0"/>
          <w:w w:val="70"/>
          <w:position w:val="-4"/>
        </w:rPr>
        <w:t>I</w:t>
      </w:r>
      <w:r>
        <w:rPr>
          <w:rFonts w:ascii="Arial" w:hAnsi="Arial" w:cs="Arial" w:eastAsia="Arial"/>
          <w:sz w:val="41"/>
          <w:szCs w:val="41"/>
          <w:color w:val="000000"/>
          <w:spacing w:val="0"/>
          <w:w w:val="100"/>
          <w:position w:val="0"/>
        </w:rPr>
      </w:r>
    </w:p>
    <w:p>
      <w:pPr>
        <w:spacing w:before="0" w:after="0" w:line="178" w:lineRule="exact"/>
        <w:ind w:left="406" w:right="-20"/>
        <w:jc w:val="left"/>
        <w:rPr>
          <w:rFonts w:ascii="Arial" w:hAnsi="Arial" w:cs="Arial" w:eastAsia="Arial"/>
          <w:sz w:val="23"/>
          <w:szCs w:val="23"/>
        </w:rPr>
      </w:pPr>
      <w:rPr/>
      <w:r>
        <w:rPr>
          <w:rFonts w:ascii="Arial" w:hAnsi="Arial" w:cs="Arial" w:eastAsia="Arial"/>
          <w:sz w:val="24"/>
          <w:szCs w:val="24"/>
          <w:color w:val="565656"/>
          <w:spacing w:val="0"/>
          <w:w w:val="60"/>
        </w:rPr>
        <w:t>I</w:t>
      </w:r>
      <w:r>
        <w:rPr>
          <w:rFonts w:ascii="Arial" w:hAnsi="Arial" w:cs="Arial" w:eastAsia="Arial"/>
          <w:sz w:val="24"/>
          <w:szCs w:val="24"/>
          <w:color w:val="565656"/>
          <w:spacing w:val="24"/>
          <w:w w:val="60"/>
        </w:rPr>
        <w:t> </w:t>
      </w:r>
      <w:r>
        <w:rPr>
          <w:rFonts w:ascii="Arial" w:hAnsi="Arial" w:cs="Arial" w:eastAsia="Arial"/>
          <w:sz w:val="23"/>
          <w:szCs w:val="23"/>
          <w:color w:val="909091"/>
          <w:spacing w:val="0"/>
          <w:w w:val="100"/>
        </w:rPr>
        <w:t>i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</w:rPr>
      </w:r>
    </w:p>
    <w:p>
      <w:pPr>
        <w:spacing w:before="0" w:after="0" w:line="320" w:lineRule="exact"/>
        <w:ind w:left="266" w:right="44"/>
        <w:jc w:val="center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30"/>
          <w:szCs w:val="30"/>
          <w:color w:val="909091"/>
          <w:spacing w:val="-49"/>
          <w:w w:val="35"/>
          <w:position w:val="3"/>
        </w:rPr>
        <w:t>:</w:t>
      </w:r>
      <w:r>
        <w:rPr>
          <w:rFonts w:ascii="Arial" w:hAnsi="Arial" w:cs="Arial" w:eastAsia="Arial"/>
          <w:sz w:val="22"/>
          <w:szCs w:val="22"/>
          <w:color w:val="909091"/>
          <w:spacing w:val="0"/>
          <w:w w:val="43"/>
          <w:position w:val="-5"/>
        </w:rPr>
        <w:t>;</w:t>
      </w:r>
      <w:r>
        <w:rPr>
          <w:rFonts w:ascii="Arial" w:hAnsi="Arial" w:cs="Arial" w:eastAsia="Arial"/>
          <w:sz w:val="22"/>
          <w:szCs w:val="22"/>
          <w:color w:val="909091"/>
          <w:spacing w:val="6"/>
          <w:w w:val="43"/>
          <w:position w:val="-5"/>
        </w:rPr>
        <w:t>.</w:t>
      </w:r>
      <w:r>
        <w:rPr>
          <w:rFonts w:ascii="Arial" w:hAnsi="Arial" w:cs="Arial" w:eastAsia="Arial"/>
          <w:sz w:val="30"/>
          <w:szCs w:val="30"/>
          <w:color w:val="909091"/>
          <w:spacing w:val="4"/>
          <w:w w:val="36"/>
          <w:position w:val="3"/>
        </w:rPr>
        <w:t>·</w:t>
      </w:r>
      <w:r>
        <w:rPr>
          <w:rFonts w:ascii="Arial" w:hAnsi="Arial" w:cs="Arial" w:eastAsia="Arial"/>
          <w:sz w:val="30"/>
          <w:szCs w:val="30"/>
          <w:color w:val="6B6B6B"/>
          <w:spacing w:val="0"/>
          <w:w w:val="17"/>
          <w:position w:val="3"/>
        </w:rPr>
        <w:t>!'</w:t>
      </w:r>
      <w:r>
        <w:rPr>
          <w:rFonts w:ascii="Arial" w:hAnsi="Arial" w:cs="Arial" w:eastAsia="Arial"/>
          <w:sz w:val="30"/>
          <w:szCs w:val="30"/>
          <w:color w:val="6B6B6B"/>
          <w:spacing w:val="-32"/>
          <w:w w:val="100"/>
          <w:position w:val="3"/>
        </w:rPr>
        <w:t> </w:t>
      </w:r>
      <w:r>
        <w:rPr>
          <w:rFonts w:ascii="Arial" w:hAnsi="Arial" w:cs="Arial" w:eastAsia="Arial"/>
          <w:sz w:val="30"/>
          <w:szCs w:val="30"/>
          <w:color w:val="A5A5A5"/>
          <w:spacing w:val="-39"/>
          <w:w w:val="48"/>
          <w:position w:val="3"/>
        </w:rPr>
        <w:t>I</w:t>
      </w:r>
      <w:r>
        <w:rPr>
          <w:rFonts w:ascii="Arial" w:hAnsi="Arial" w:cs="Arial" w:eastAsia="Arial"/>
          <w:sz w:val="22"/>
          <w:szCs w:val="22"/>
          <w:color w:val="A5A5A5"/>
          <w:spacing w:val="0"/>
          <w:w w:val="72"/>
          <w:position w:val="-5"/>
        </w:rPr>
        <w:t>i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152" w:lineRule="exact"/>
        <w:ind w:left="281" w:right="50"/>
        <w:jc w:val="center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3"/>
          <w:szCs w:val="23"/>
          <w:color w:val="A5A5A5"/>
          <w:spacing w:val="0"/>
          <w:w w:val="36"/>
          <w:position w:val="-3"/>
        </w:rPr>
        <w:t>::</w:t>
      </w:r>
      <w:r>
        <w:rPr>
          <w:rFonts w:ascii="Arial" w:hAnsi="Arial" w:cs="Arial" w:eastAsia="Arial"/>
          <w:sz w:val="23"/>
          <w:szCs w:val="23"/>
          <w:color w:val="A5A5A5"/>
          <w:spacing w:val="18"/>
          <w:w w:val="36"/>
          <w:position w:val="-3"/>
        </w:rPr>
        <w:t> </w:t>
      </w:r>
      <w:r>
        <w:rPr>
          <w:rFonts w:ascii="Arial" w:hAnsi="Arial" w:cs="Arial" w:eastAsia="Arial"/>
          <w:sz w:val="23"/>
          <w:szCs w:val="23"/>
          <w:color w:val="6B6B6B"/>
          <w:spacing w:val="0"/>
          <w:w w:val="72"/>
          <w:position w:val="-3"/>
        </w:rPr>
        <w:t>i</w:t>
      </w:r>
      <w:r>
        <w:rPr>
          <w:rFonts w:ascii="Arial" w:hAnsi="Arial" w:cs="Arial" w:eastAsia="Arial"/>
          <w:sz w:val="23"/>
          <w:szCs w:val="23"/>
          <w:color w:val="6B6B6B"/>
          <w:spacing w:val="16"/>
          <w:w w:val="72"/>
          <w:position w:val="-3"/>
        </w:rPr>
        <w:t> </w:t>
      </w:r>
      <w:r>
        <w:rPr>
          <w:rFonts w:ascii="Arial" w:hAnsi="Arial" w:cs="Arial" w:eastAsia="Arial"/>
          <w:sz w:val="20"/>
          <w:szCs w:val="20"/>
          <w:color w:val="A5A5A5"/>
          <w:spacing w:val="0"/>
          <w:w w:val="72"/>
          <w:position w:val="-3"/>
        </w:rPr>
        <w:t>I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33" w:lineRule="exact"/>
        <w:ind w:left="278" w:right="54"/>
        <w:jc w:val="center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14"/>
          <w:szCs w:val="14"/>
          <w:color w:val="7E7E7C"/>
          <w:spacing w:val="0"/>
          <w:w w:val="60"/>
          <w:position w:val="1"/>
        </w:rPr>
        <w:t>!:</w:t>
      </w:r>
      <w:r>
        <w:rPr>
          <w:rFonts w:ascii="Arial" w:hAnsi="Arial" w:cs="Arial" w:eastAsia="Arial"/>
          <w:sz w:val="14"/>
          <w:szCs w:val="14"/>
          <w:color w:val="7E7E7C"/>
          <w:spacing w:val="22"/>
          <w:w w:val="60"/>
          <w:position w:val="1"/>
        </w:rPr>
        <w:t> </w:t>
      </w:r>
      <w:r>
        <w:rPr>
          <w:rFonts w:ascii="Arial" w:hAnsi="Arial" w:cs="Arial" w:eastAsia="Arial"/>
          <w:sz w:val="28"/>
          <w:szCs w:val="28"/>
          <w:color w:val="6B6B6B"/>
          <w:spacing w:val="1"/>
          <w:w w:val="53"/>
          <w:position w:val="1"/>
        </w:rPr>
        <w:t>r</w:t>
      </w:r>
      <w:r>
        <w:rPr>
          <w:rFonts w:ascii="Arial" w:hAnsi="Arial" w:cs="Arial" w:eastAsia="Arial"/>
          <w:sz w:val="28"/>
          <w:szCs w:val="28"/>
          <w:color w:val="A5A5A5"/>
          <w:spacing w:val="0"/>
          <w:w w:val="49"/>
          <w:position w:val="1"/>
        </w:rPr>
        <w:t>·i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0" w:after="0" w:line="92" w:lineRule="exact"/>
        <w:ind w:left="411" w:right="-20"/>
        <w:jc w:val="left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color w:val="6B6B6B"/>
          <w:spacing w:val="0"/>
          <w:w w:val="141"/>
          <w:position w:val="-1"/>
        </w:rPr>
        <w:t>I</w:t>
      </w:r>
      <w:r>
        <w:rPr>
          <w:rFonts w:ascii="Arial" w:hAnsi="Arial" w:cs="Arial" w:eastAsia="Arial"/>
          <w:sz w:val="10"/>
          <w:szCs w:val="10"/>
          <w:color w:val="6B6B6B"/>
          <w:spacing w:val="23"/>
          <w:w w:val="141"/>
          <w:position w:val="-1"/>
        </w:rPr>
        <w:t> </w:t>
      </w:r>
      <w:r>
        <w:rPr>
          <w:rFonts w:ascii="Arial" w:hAnsi="Arial" w:cs="Arial" w:eastAsia="Arial"/>
          <w:sz w:val="10"/>
          <w:szCs w:val="10"/>
          <w:color w:val="909091"/>
          <w:spacing w:val="0"/>
          <w:w w:val="141"/>
          <w:position w:val="-1"/>
        </w:rPr>
        <w:t>'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  <w:position w:val="0"/>
        </w:rPr>
      </w:r>
    </w:p>
    <w:p>
      <w:pPr>
        <w:spacing w:before="0" w:after="0" w:line="97" w:lineRule="exact"/>
        <w:ind w:left="290" w:right="66"/>
        <w:jc w:val="center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color w:val="BCBABA"/>
          <w:spacing w:val="-9"/>
          <w:w w:val="118"/>
        </w:rPr>
        <w:t>;</w:t>
      </w:r>
      <w:r>
        <w:rPr>
          <w:rFonts w:ascii="Arial" w:hAnsi="Arial" w:cs="Arial" w:eastAsia="Arial"/>
          <w:sz w:val="11"/>
          <w:szCs w:val="11"/>
          <w:color w:val="909091"/>
          <w:spacing w:val="0"/>
          <w:w w:val="83"/>
        </w:rPr>
        <w:t>'</w:t>
      </w:r>
      <w:r>
        <w:rPr>
          <w:rFonts w:ascii="Arial" w:hAnsi="Arial" w:cs="Arial" w:eastAsia="Arial"/>
          <w:sz w:val="11"/>
          <w:szCs w:val="11"/>
          <w:color w:val="909091"/>
          <w:spacing w:val="0"/>
          <w:w w:val="100"/>
        </w:rPr>
        <w:t> </w:t>
      </w:r>
      <w:r>
        <w:rPr>
          <w:rFonts w:ascii="Arial" w:hAnsi="Arial" w:cs="Arial" w:eastAsia="Arial"/>
          <w:sz w:val="11"/>
          <w:szCs w:val="11"/>
          <w:color w:val="909091"/>
          <w:spacing w:val="-15"/>
          <w:w w:val="100"/>
        </w:rPr>
        <w:t> </w:t>
      </w:r>
      <w:r>
        <w:rPr>
          <w:rFonts w:ascii="Arial" w:hAnsi="Arial" w:cs="Arial" w:eastAsia="Arial"/>
          <w:sz w:val="11"/>
          <w:szCs w:val="11"/>
          <w:color w:val="6B6B6B"/>
          <w:spacing w:val="0"/>
          <w:w w:val="125"/>
        </w:rPr>
        <w:t>I</w:t>
      </w:r>
      <w:r>
        <w:rPr>
          <w:rFonts w:ascii="Arial" w:hAnsi="Arial" w:cs="Arial" w:eastAsia="Arial"/>
          <w:sz w:val="11"/>
          <w:szCs w:val="11"/>
          <w:color w:val="6B6B6B"/>
          <w:spacing w:val="26"/>
          <w:w w:val="125"/>
        </w:rPr>
        <w:t> </w:t>
      </w:r>
      <w:r>
        <w:rPr>
          <w:rFonts w:ascii="Arial" w:hAnsi="Arial" w:cs="Arial" w:eastAsia="Arial"/>
          <w:sz w:val="11"/>
          <w:szCs w:val="11"/>
          <w:color w:val="BCBABA"/>
          <w:spacing w:val="0"/>
          <w:w w:val="125"/>
        </w:rPr>
        <w:t>'</w:t>
      </w:r>
      <w:r>
        <w:rPr>
          <w:rFonts w:ascii="Arial" w:hAnsi="Arial" w:cs="Arial" w:eastAsia="Arial"/>
          <w:sz w:val="11"/>
          <w:szCs w:val="11"/>
          <w:color w:val="000000"/>
          <w:spacing w:val="0"/>
          <w:w w:val="100"/>
        </w:rPr>
      </w:r>
    </w:p>
    <w:p>
      <w:pPr>
        <w:spacing w:before="0" w:after="0" w:line="97" w:lineRule="exact"/>
        <w:ind w:left="291" w:right="58"/>
        <w:jc w:val="center"/>
        <w:rPr>
          <w:rFonts w:ascii="Arial" w:hAnsi="Arial" w:cs="Arial" w:eastAsia="Arial"/>
          <w:sz w:val="10"/>
          <w:szCs w:val="10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5.620872pt;margin-top:2.089809pt;width:1.74825pt;height:10.5pt;mso-position-horizontal-relative:page;mso-position-vertical-relative:paragraph;z-index:-2344" type="#_x0000_t202" filled="f" stroked="f">
            <v:textbox inset="0,0,0,0">
              <w:txbxContent>
                <w:p>
                  <w:pPr>
                    <w:spacing w:before="0" w:after="0" w:line="210" w:lineRule="exact"/>
                    <w:ind w:right="-71"/>
                    <w:jc w:val="left"/>
                    <w:rPr>
                      <w:rFonts w:ascii="Arial" w:hAnsi="Arial" w:cs="Arial" w:eastAsia="Arial"/>
                      <w:sz w:val="21"/>
                      <w:szCs w:val="21"/>
                    </w:rPr>
                  </w:pPr>
                  <w:rPr/>
                  <w:r>
                    <w:rPr>
                      <w:rFonts w:ascii="Arial" w:hAnsi="Arial" w:cs="Arial" w:eastAsia="Arial"/>
                      <w:sz w:val="21"/>
                      <w:szCs w:val="21"/>
                      <w:color w:val="A5A5A5"/>
                      <w:spacing w:val="0"/>
                      <w:w w:val="75"/>
                    </w:rPr>
                    <w:t>l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0"/>
          <w:szCs w:val="10"/>
          <w:color w:val="BCBABA"/>
          <w:spacing w:val="0"/>
          <w:w w:val="126"/>
        </w:rPr>
        <w:t>.</w:t>
      </w:r>
      <w:r>
        <w:rPr>
          <w:rFonts w:ascii="Arial" w:hAnsi="Arial" w:cs="Arial" w:eastAsia="Arial"/>
          <w:sz w:val="10"/>
          <w:szCs w:val="10"/>
          <w:color w:val="BCBABA"/>
          <w:spacing w:val="23"/>
          <w:w w:val="126"/>
        </w:rPr>
        <w:t> </w:t>
      </w:r>
      <w:r>
        <w:rPr>
          <w:rFonts w:ascii="Arial" w:hAnsi="Arial" w:cs="Arial" w:eastAsia="Arial"/>
          <w:sz w:val="10"/>
          <w:szCs w:val="10"/>
          <w:color w:val="7E7E7C"/>
          <w:spacing w:val="0"/>
          <w:w w:val="126"/>
        </w:rPr>
        <w:t>l</w:t>
      </w:r>
      <w:r>
        <w:rPr>
          <w:rFonts w:ascii="Arial" w:hAnsi="Arial" w:cs="Arial" w:eastAsia="Arial"/>
          <w:sz w:val="10"/>
          <w:szCs w:val="10"/>
          <w:color w:val="7E7E7C"/>
          <w:spacing w:val="0"/>
          <w:w w:val="126"/>
        </w:rPr>
        <w:t> </w:t>
      </w:r>
      <w:r>
        <w:rPr>
          <w:rFonts w:ascii="Arial" w:hAnsi="Arial" w:cs="Arial" w:eastAsia="Arial"/>
          <w:sz w:val="10"/>
          <w:szCs w:val="10"/>
          <w:color w:val="7E7E7C"/>
          <w:spacing w:val="3"/>
          <w:w w:val="126"/>
        </w:rPr>
        <w:t> </w:t>
      </w:r>
      <w:r>
        <w:rPr>
          <w:rFonts w:ascii="Arial" w:hAnsi="Arial" w:cs="Arial" w:eastAsia="Arial"/>
          <w:sz w:val="10"/>
          <w:szCs w:val="10"/>
          <w:color w:val="A5A5A5"/>
          <w:spacing w:val="0"/>
          <w:w w:val="126"/>
        </w:rPr>
        <w:t>!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</w:rPr>
      </w:r>
    </w:p>
    <w:p>
      <w:pPr>
        <w:spacing w:before="0" w:after="0" w:line="139" w:lineRule="exact"/>
        <w:ind w:left="270" w:right="160"/>
        <w:jc w:val="center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BCBABA"/>
          <w:spacing w:val="0"/>
          <w:w w:val="50"/>
        </w:rPr>
        <w:t>...</w:t>
      </w:r>
      <w:r>
        <w:rPr>
          <w:rFonts w:ascii="Arial" w:hAnsi="Arial" w:cs="Arial" w:eastAsia="Arial"/>
          <w:sz w:val="14"/>
          <w:szCs w:val="14"/>
          <w:color w:val="BCBABA"/>
          <w:spacing w:val="0"/>
          <w:w w:val="50"/>
        </w:rPr>
        <w:t>  </w:t>
      </w:r>
      <w:r>
        <w:rPr>
          <w:rFonts w:ascii="Arial" w:hAnsi="Arial" w:cs="Arial" w:eastAsia="Arial"/>
          <w:sz w:val="14"/>
          <w:szCs w:val="14"/>
          <w:color w:val="BCBABA"/>
          <w:spacing w:val="9"/>
          <w:w w:val="50"/>
        </w:rPr>
        <w:t> </w:t>
      </w:r>
      <w:r>
        <w:rPr>
          <w:rFonts w:ascii="Arial" w:hAnsi="Arial" w:cs="Arial" w:eastAsia="Arial"/>
          <w:sz w:val="14"/>
          <w:szCs w:val="14"/>
          <w:color w:val="A5A5A5"/>
          <w:spacing w:val="0"/>
          <w:w w:val="50"/>
        </w:rPr>
        <w:t>j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0" w:after="0" w:line="148" w:lineRule="exact"/>
        <w:ind w:left="342" w:right="-20"/>
        <w:jc w:val="left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5"/>
          <w:szCs w:val="15"/>
          <w:color w:val="BCBABA"/>
          <w:spacing w:val="0"/>
          <w:w w:val="61"/>
        </w:rPr>
        <w:t>.</w:t>
      </w:r>
      <w:r>
        <w:rPr>
          <w:rFonts w:ascii="Arial" w:hAnsi="Arial" w:cs="Arial" w:eastAsia="Arial"/>
          <w:sz w:val="15"/>
          <w:szCs w:val="15"/>
          <w:color w:val="BCBABA"/>
          <w:spacing w:val="0"/>
          <w:w w:val="61"/>
        </w:rPr>
        <w:t> </w:t>
      </w:r>
      <w:r>
        <w:rPr>
          <w:rFonts w:ascii="Arial" w:hAnsi="Arial" w:cs="Arial" w:eastAsia="Arial"/>
          <w:sz w:val="15"/>
          <w:szCs w:val="15"/>
          <w:color w:val="BCBABA"/>
          <w:spacing w:val="1"/>
          <w:w w:val="61"/>
        </w:rPr>
        <w:t> </w:t>
      </w:r>
      <w:r>
        <w:rPr>
          <w:rFonts w:ascii="Arial" w:hAnsi="Arial" w:cs="Arial" w:eastAsia="Arial"/>
          <w:sz w:val="15"/>
          <w:szCs w:val="15"/>
          <w:color w:val="7E7E7C"/>
          <w:spacing w:val="0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7E7E7C"/>
          <w:spacing w:val="22"/>
          <w:w w:val="100"/>
        </w:rPr>
        <w:t> </w:t>
      </w:r>
      <w:r>
        <w:rPr>
          <w:rFonts w:ascii="Arial" w:hAnsi="Arial" w:cs="Arial" w:eastAsia="Arial"/>
          <w:sz w:val="10"/>
          <w:szCs w:val="10"/>
          <w:color w:val="BCBABA"/>
          <w:spacing w:val="0"/>
          <w:w w:val="157"/>
        </w:rPr>
        <w:t>i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</w:rPr>
      </w:r>
    </w:p>
    <w:p>
      <w:pPr>
        <w:spacing w:before="0" w:after="0" w:line="94" w:lineRule="exact"/>
        <w:ind w:left="389" w:right="149"/>
        <w:jc w:val="center"/>
        <w:rPr>
          <w:rFonts w:ascii="Times New Roman" w:hAnsi="Times New Roman" w:cs="Times New Roman" w:eastAsia="Times New Roman"/>
          <w:sz w:val="9"/>
          <w:szCs w:val="9"/>
        </w:rPr>
      </w:pPr>
      <w:rPr/>
      <w:r>
        <w:rPr>
          <w:rFonts w:ascii="Times New Roman" w:hAnsi="Times New Roman" w:cs="Times New Roman" w:eastAsia="Times New Roman"/>
          <w:sz w:val="9"/>
          <w:szCs w:val="9"/>
          <w:color w:val="A5A5A5"/>
          <w:spacing w:val="0"/>
          <w:w w:val="140"/>
          <w:position w:val="-1"/>
        </w:rPr>
        <w:t>!</w:t>
      </w:r>
      <w:r>
        <w:rPr>
          <w:rFonts w:ascii="Times New Roman" w:hAnsi="Times New Roman" w:cs="Times New Roman" w:eastAsia="Times New Roman"/>
          <w:sz w:val="9"/>
          <w:szCs w:val="9"/>
          <w:color w:val="000000"/>
          <w:spacing w:val="0"/>
          <w:w w:val="100"/>
          <w:position w:val="0"/>
        </w:rPr>
      </w:r>
    </w:p>
    <w:p>
      <w:pPr>
        <w:spacing w:before="0" w:after="0" w:line="239" w:lineRule="exact"/>
        <w:ind w:left="377" w:right="46"/>
        <w:jc w:val="center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909091"/>
          <w:spacing w:val="0"/>
          <w:w w:val="57"/>
        </w:rPr>
        <w:t>i</w:t>
      </w:r>
      <w:r>
        <w:rPr>
          <w:rFonts w:ascii="Arial" w:hAnsi="Arial" w:cs="Arial" w:eastAsia="Arial"/>
          <w:sz w:val="24"/>
          <w:szCs w:val="24"/>
          <w:color w:val="909091"/>
          <w:spacing w:val="0"/>
          <w:w w:val="57"/>
        </w:rPr>
        <w:t> </w:t>
      </w:r>
      <w:r>
        <w:rPr>
          <w:rFonts w:ascii="Arial" w:hAnsi="Arial" w:cs="Arial" w:eastAsia="Arial"/>
          <w:sz w:val="24"/>
          <w:szCs w:val="24"/>
          <w:color w:val="909091"/>
          <w:spacing w:val="0"/>
          <w:w w:val="57"/>
        </w:rPr>
        <w:t> </w:t>
      </w:r>
      <w:r>
        <w:rPr>
          <w:rFonts w:ascii="Arial" w:hAnsi="Arial" w:cs="Arial" w:eastAsia="Arial"/>
          <w:sz w:val="24"/>
          <w:szCs w:val="24"/>
          <w:color w:val="BCBABA"/>
          <w:spacing w:val="0"/>
          <w:w w:val="57"/>
        </w:rPr>
        <w:t>'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23" w:after="0" w:line="398" w:lineRule="auto"/>
        <w:ind w:left="9" w:right="6733" w:firstLine="-9"/>
        <w:jc w:val="left"/>
        <w:rPr>
          <w:rFonts w:ascii="Arial" w:hAnsi="Arial" w:cs="Arial" w:eastAsia="Arial"/>
          <w:sz w:val="29"/>
          <w:szCs w:val="29"/>
        </w:rPr>
      </w:pPr>
      <w:rPr/>
      <w:r>
        <w:rPr/>
        <w:br w:type="column"/>
      </w:r>
      <w:r>
        <w:rPr>
          <w:rFonts w:ascii="Arial" w:hAnsi="Arial" w:cs="Arial" w:eastAsia="Arial"/>
          <w:sz w:val="29"/>
          <w:szCs w:val="29"/>
          <w:color w:val="131316"/>
          <w:spacing w:val="0"/>
          <w:w w:val="100"/>
          <w:b/>
          <w:bCs/>
        </w:rPr>
        <w:t>CHEC</w:t>
      </w:r>
      <w:r>
        <w:rPr>
          <w:rFonts w:ascii="Arial" w:hAnsi="Arial" w:cs="Arial" w:eastAsia="Arial"/>
          <w:sz w:val="29"/>
          <w:szCs w:val="29"/>
          <w:color w:val="131316"/>
          <w:spacing w:val="0"/>
          <w:w w:val="100"/>
          <w:b/>
          <w:bCs/>
        </w:rPr>
        <w:t>K</w:t>
      </w:r>
      <w:r>
        <w:rPr>
          <w:rFonts w:ascii="Arial" w:hAnsi="Arial" w:cs="Arial" w:eastAsia="Arial"/>
          <w:sz w:val="29"/>
          <w:szCs w:val="29"/>
          <w:color w:val="131316"/>
          <w:spacing w:val="34"/>
          <w:w w:val="100"/>
          <w:b/>
          <w:bCs/>
        </w:rPr>
        <w:t> </w:t>
      </w:r>
      <w:r>
        <w:rPr>
          <w:rFonts w:ascii="Arial" w:hAnsi="Arial" w:cs="Arial" w:eastAsia="Arial"/>
          <w:sz w:val="29"/>
          <w:szCs w:val="29"/>
          <w:color w:val="131316"/>
          <w:spacing w:val="0"/>
          <w:w w:val="100"/>
          <w:b/>
          <w:bCs/>
        </w:rPr>
        <w:t>YOU</w:t>
      </w:r>
      <w:r>
        <w:rPr>
          <w:rFonts w:ascii="Arial" w:hAnsi="Arial" w:cs="Arial" w:eastAsia="Arial"/>
          <w:sz w:val="29"/>
          <w:szCs w:val="29"/>
          <w:color w:val="131316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9"/>
          <w:szCs w:val="29"/>
          <w:color w:val="131316"/>
          <w:spacing w:val="4"/>
          <w:w w:val="100"/>
          <w:b/>
          <w:bCs/>
        </w:rPr>
        <w:t> </w:t>
      </w:r>
      <w:r>
        <w:rPr>
          <w:rFonts w:ascii="Arial" w:hAnsi="Arial" w:cs="Arial" w:eastAsia="Arial"/>
          <w:sz w:val="29"/>
          <w:szCs w:val="29"/>
          <w:color w:val="131316"/>
          <w:spacing w:val="0"/>
          <w:w w:val="101"/>
          <w:b/>
          <w:bCs/>
        </w:rPr>
        <w:t>KNOWLEDGE</w:t>
      </w:r>
      <w:r>
        <w:rPr>
          <w:rFonts w:ascii="Arial" w:hAnsi="Arial" w:cs="Arial" w:eastAsia="Arial"/>
          <w:sz w:val="29"/>
          <w:szCs w:val="29"/>
          <w:color w:val="131316"/>
          <w:spacing w:val="0"/>
          <w:w w:val="101"/>
          <w:b/>
          <w:bCs/>
        </w:rPr>
        <w:t> </w:t>
      </w:r>
      <w:r>
        <w:rPr>
          <w:rFonts w:ascii="Arial" w:hAnsi="Arial" w:cs="Arial" w:eastAsia="Arial"/>
          <w:sz w:val="29"/>
          <w:szCs w:val="29"/>
          <w:color w:val="131316"/>
          <w:spacing w:val="0"/>
          <w:w w:val="100"/>
          <w:b/>
          <w:bCs/>
        </w:rPr>
        <w:t>Multipl</w:t>
      </w:r>
      <w:r>
        <w:rPr>
          <w:rFonts w:ascii="Arial" w:hAnsi="Arial" w:cs="Arial" w:eastAsia="Arial"/>
          <w:sz w:val="29"/>
          <w:szCs w:val="29"/>
          <w:color w:val="131316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9"/>
          <w:szCs w:val="29"/>
          <w:color w:val="131316"/>
          <w:spacing w:val="27"/>
          <w:w w:val="100"/>
          <w:b/>
          <w:bCs/>
        </w:rPr>
        <w:t> </w:t>
      </w:r>
      <w:r>
        <w:rPr>
          <w:rFonts w:ascii="Arial" w:hAnsi="Arial" w:cs="Arial" w:eastAsia="Arial"/>
          <w:sz w:val="29"/>
          <w:szCs w:val="29"/>
          <w:color w:val="131316"/>
          <w:spacing w:val="0"/>
          <w:w w:val="101"/>
          <w:b/>
          <w:bCs/>
        </w:rPr>
        <w:t>Choice</w:t>
      </w:r>
      <w:r>
        <w:rPr>
          <w:rFonts w:ascii="Arial" w:hAnsi="Arial" w:cs="Arial" w:eastAsia="Arial"/>
          <w:sz w:val="29"/>
          <w:szCs w:val="29"/>
          <w:color w:val="000000"/>
          <w:spacing w:val="0"/>
          <w:w w:val="100"/>
        </w:rPr>
      </w:r>
    </w:p>
    <w:p>
      <w:pPr>
        <w:spacing w:before="16" w:after="0" w:line="240" w:lineRule="auto"/>
        <w:ind w:left="5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0"/>
          <w:w w:val="100"/>
          <w:i/>
        </w:rPr>
        <w:t>Circle</w:t>
      </w:r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0"/>
          <w:w w:val="100"/>
          <w:i/>
        </w:rPr>
        <w:t>the</w:t>
      </w:r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32426"/>
          <w:spacing w:val="0"/>
          <w:w w:val="100"/>
          <w:i/>
        </w:rPr>
        <w:t>correct</w:t>
      </w:r>
      <w:r>
        <w:rPr>
          <w:rFonts w:ascii="Times New Roman" w:hAnsi="Times New Roman" w:cs="Times New Roman" w:eastAsia="Times New Roman"/>
          <w:sz w:val="19"/>
          <w:szCs w:val="19"/>
          <w:color w:val="232426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0"/>
          <w:w w:val="101"/>
          <w:i/>
        </w:rPr>
        <w:t>answer.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0" w:after="0" w:line="234" w:lineRule="exact"/>
        <w:ind w:left="1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1.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Whic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followin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131316"/>
          <w:spacing w:val="0"/>
          <w:w w:val="100"/>
          <w:i/>
        </w:rPr>
        <w:t>no</w:t>
      </w:r>
      <w:r>
        <w:rPr>
          <w:rFonts w:ascii="Times New Roman" w:hAnsi="Times New Roman" w:cs="Times New Roman" w:eastAsia="Times New Roman"/>
          <w:sz w:val="21"/>
          <w:szCs w:val="21"/>
          <w:color w:val="131316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color w:val="131316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242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2426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9"/>
        </w:rPr>
        <w:t>functio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9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6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242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2426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7"/>
        </w:rPr>
        <w:t>bones?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7" w:after="0" w:line="240" w:lineRule="auto"/>
        <w:ind w:left="35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A.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9"/>
        </w:rPr>
        <w:t>Communication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9" w:after="0" w:line="240" w:lineRule="auto"/>
        <w:ind w:left="35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B.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0"/>
        </w:rPr>
        <w:t>Storage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37" w:lineRule="exact"/>
        <w:ind w:left="35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131316"/>
          <w:spacing w:val="0"/>
          <w:w w:val="123"/>
        </w:rPr>
        <w:t>C</w:t>
      </w:r>
      <w:r>
        <w:rPr>
          <w:rFonts w:ascii="Times New Roman" w:hAnsi="Times New Roman" w:cs="Times New Roman" w:eastAsia="Times New Roman"/>
          <w:sz w:val="21"/>
          <w:szCs w:val="21"/>
          <w:color w:val="131316"/>
          <w:spacing w:val="0"/>
          <w:w w:val="12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131316"/>
          <w:spacing w:val="53"/>
          <w:w w:val="12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23"/>
        </w:rPr>
        <w:t>Hemopoiesis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7" w:after="0" w:line="240" w:lineRule="auto"/>
        <w:ind w:left="35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11"/>
          <w:w w:val="112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3D3F3F"/>
          <w:spacing w:val="0"/>
          <w:w w:val="112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3D3F3F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3F"/>
          <w:spacing w:val="37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2"/>
        </w:rPr>
        <w:t>Protection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40" w:lineRule="auto"/>
        <w:ind w:left="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2.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four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type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bone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8"/>
        </w:rPr>
        <w:t>are: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4" w:after="0" w:line="240" w:lineRule="auto"/>
        <w:ind w:left="36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8"/>
          <w:w w:val="102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3D3F3F"/>
          <w:spacing w:val="0"/>
          <w:w w:val="15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3D3F3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3D3F3F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Flat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irregular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short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2426"/>
          <w:spacing w:val="0"/>
          <w:w w:val="111"/>
        </w:rPr>
        <w:t>square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4" w:after="0" w:line="241" w:lineRule="auto"/>
        <w:ind w:left="360" w:right="7498" w:firstLine="5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B.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Flat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cartilage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2426"/>
          <w:spacing w:val="0"/>
          <w:w w:val="100"/>
        </w:rPr>
        <w:t>short</w:t>
      </w:r>
      <w:r>
        <w:rPr>
          <w:rFonts w:ascii="Times New Roman" w:hAnsi="Times New Roman" w:cs="Times New Roman" w:eastAsia="Times New Roman"/>
          <w:sz w:val="20"/>
          <w:szCs w:val="20"/>
          <w:color w:val="232426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2426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0"/>
        </w:rPr>
        <w:t>long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131316"/>
          <w:spacing w:val="0"/>
          <w:w w:val="143"/>
        </w:rPr>
        <w:t>C</w:t>
      </w:r>
      <w:r>
        <w:rPr>
          <w:rFonts w:ascii="Times New Roman" w:hAnsi="Times New Roman" w:cs="Times New Roman" w:eastAsia="Times New Roman"/>
          <w:sz w:val="21"/>
          <w:szCs w:val="21"/>
          <w:color w:val="131316"/>
          <w:spacing w:val="0"/>
          <w:w w:val="14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131316"/>
          <w:spacing w:val="4"/>
          <w:w w:val="14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8"/>
        </w:rPr>
        <w:t>Flat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8"/>
        </w:rPr>
        <w:t>irregular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8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13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short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9"/>
        </w:rPr>
        <w:t>long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D.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Small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long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flat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0"/>
        </w:rPr>
        <w:t>heavy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36" w:lineRule="exact"/>
        <w:ind w:left="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24"/>
          <w:w w:val="140"/>
        </w:rPr>
        <w:t>3</w:t>
      </w:r>
      <w:r>
        <w:rPr>
          <w:rFonts w:ascii="Times New Roman" w:hAnsi="Times New Roman" w:cs="Times New Roman" w:eastAsia="Times New Roman"/>
          <w:sz w:val="20"/>
          <w:szCs w:val="20"/>
          <w:color w:val="3D3F3F"/>
          <w:spacing w:val="0"/>
          <w:w w:val="14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3D3F3F"/>
          <w:spacing w:val="0"/>
          <w:w w:val="14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3F"/>
          <w:spacing w:val="41"/>
          <w:w w:val="14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Whic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followin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131316"/>
          <w:spacing w:val="0"/>
          <w:w w:val="100"/>
          <w:i/>
        </w:rPr>
        <w:t>no</w:t>
      </w:r>
      <w:r>
        <w:rPr>
          <w:rFonts w:ascii="Times New Roman" w:hAnsi="Times New Roman" w:cs="Times New Roman" w:eastAsia="Times New Roman"/>
          <w:sz w:val="21"/>
          <w:szCs w:val="21"/>
          <w:color w:val="131316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color w:val="131316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242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2426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mai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part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242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2426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lon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7"/>
        </w:rPr>
        <w:t>bone?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2" w:after="0" w:line="240" w:lineRule="auto"/>
        <w:ind w:left="36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A.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8"/>
        </w:rPr>
        <w:t>Malleus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4" w:after="0" w:line="245" w:lineRule="auto"/>
        <w:ind w:left="365" w:right="9080" w:firstLine="-5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B.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8"/>
        </w:rPr>
        <w:t>Epiphyses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8"/>
        </w:rPr>
        <w:t> </w:t>
      </w:r>
      <w:r>
        <w:rPr>
          <w:rFonts w:ascii="Arial" w:hAnsi="Arial" w:cs="Arial" w:eastAsia="Arial"/>
          <w:sz w:val="19"/>
          <w:szCs w:val="19"/>
          <w:color w:val="232426"/>
          <w:spacing w:val="0"/>
          <w:w w:val="100"/>
        </w:rPr>
        <w:t>C.</w:t>
      </w:r>
      <w:r>
        <w:rPr>
          <w:rFonts w:ascii="Arial" w:hAnsi="Arial" w:cs="Arial" w:eastAsia="Arial"/>
          <w:sz w:val="19"/>
          <w:szCs w:val="19"/>
          <w:color w:val="232426"/>
          <w:spacing w:val="0"/>
          <w:w w:val="100"/>
        </w:rPr>
        <w:t>  </w:t>
      </w:r>
      <w:r>
        <w:rPr>
          <w:rFonts w:ascii="Arial" w:hAnsi="Arial" w:cs="Arial" w:eastAsia="Arial"/>
          <w:sz w:val="19"/>
          <w:szCs w:val="19"/>
          <w:color w:val="232426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8"/>
        </w:rPr>
        <w:t>Periosteum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D.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7"/>
        </w:rPr>
        <w:t>Diaphysis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28" w:lineRule="exact"/>
        <w:ind w:left="9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4.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Ali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followin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bone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part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0"/>
        </w:rPr>
        <w:t>appendicula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3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2426"/>
          <w:spacing w:val="0"/>
          <w:w w:val="110"/>
        </w:rPr>
        <w:t>skeleto</w:t>
      </w:r>
      <w:r>
        <w:rPr>
          <w:rFonts w:ascii="Times New Roman" w:hAnsi="Times New Roman" w:cs="Times New Roman" w:eastAsia="Times New Roman"/>
          <w:sz w:val="20"/>
          <w:szCs w:val="20"/>
          <w:color w:val="232426"/>
          <w:spacing w:val="0"/>
          <w:w w:val="11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2426"/>
          <w:spacing w:val="-14"/>
          <w:w w:val="11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131316"/>
          <w:spacing w:val="0"/>
          <w:w w:val="100"/>
          <w:i/>
        </w:rPr>
        <w:t>except: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spacing w:before="7" w:after="0" w:line="240" w:lineRule="auto"/>
        <w:ind w:left="36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A.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0"/>
        </w:rPr>
        <w:t>Shoulder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9" w:after="0" w:line="242" w:lineRule="auto"/>
        <w:ind w:left="374" w:right="9564" w:firstLine="-5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B.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1"/>
        </w:rPr>
        <w:t>Hip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5"/>
        </w:rPr>
        <w:t>C.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8"/>
        </w:rPr>
        <w:t>Chest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9"/>
          <w:w w:val="108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3D3F3F"/>
          <w:spacing w:val="0"/>
          <w:w w:val="108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3D3F3F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3F"/>
          <w:spacing w:val="42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8"/>
        </w:rPr>
        <w:t>Feet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28" w:lineRule="exact"/>
        <w:ind w:left="18" w:right="-20"/>
        <w:jc w:val="left"/>
        <w:tabs>
          <w:tab w:pos="302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5.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There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total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"/>
          <w:w w:val="100"/>
          <w:u w:val="single" w:color="12121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  <w:u w:val="single" w:color="121215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  <w:u w:val="single" w:color="121215"/>
        </w:rPr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0"/>
        </w:rPr>
        <w:t>phalange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12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2426"/>
          <w:spacing w:val="0"/>
          <w:w w:val="100"/>
        </w:rPr>
        <w:t>skeletal</w:t>
      </w:r>
      <w:r>
        <w:rPr>
          <w:rFonts w:ascii="Times New Roman" w:hAnsi="Times New Roman" w:cs="Times New Roman" w:eastAsia="Times New Roman"/>
          <w:sz w:val="20"/>
          <w:szCs w:val="20"/>
          <w:color w:val="232426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2426"/>
          <w:spacing w:val="0"/>
          <w:w w:val="109"/>
        </w:rPr>
        <w:t>syste</w:t>
      </w:r>
      <w:r>
        <w:rPr>
          <w:rFonts w:ascii="Times New Roman" w:hAnsi="Times New Roman" w:cs="Times New Roman" w:eastAsia="Times New Roman"/>
          <w:sz w:val="20"/>
          <w:szCs w:val="20"/>
          <w:color w:val="232426"/>
          <w:spacing w:val="-2"/>
          <w:w w:val="109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3D3F3F"/>
          <w:spacing w:val="0"/>
          <w:w w:val="128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4" w:after="0" w:line="240" w:lineRule="auto"/>
        <w:ind w:left="37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A.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131316"/>
          <w:spacing w:val="0"/>
          <w:w w:val="101"/>
        </w:rPr>
        <w:t>28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4" w:after="0" w:line="216" w:lineRule="exact"/>
        <w:ind w:left="37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Arial" w:hAnsi="Arial" w:cs="Arial" w:eastAsia="Arial"/>
          <w:sz w:val="19"/>
          <w:szCs w:val="19"/>
          <w:color w:val="131316"/>
          <w:spacing w:val="0"/>
          <w:w w:val="100"/>
          <w:position w:val="-1"/>
        </w:rPr>
        <w:t>B.</w:t>
      </w:r>
      <w:r>
        <w:rPr>
          <w:rFonts w:ascii="Arial" w:hAnsi="Arial" w:cs="Arial" w:eastAsia="Arial"/>
          <w:sz w:val="19"/>
          <w:szCs w:val="19"/>
          <w:color w:val="131316"/>
          <w:spacing w:val="0"/>
          <w:w w:val="100"/>
          <w:position w:val="-1"/>
        </w:rPr>
        <w:t>  </w:t>
      </w:r>
      <w:r>
        <w:rPr>
          <w:rFonts w:ascii="Arial" w:hAnsi="Arial" w:cs="Arial" w:eastAsia="Arial"/>
          <w:sz w:val="19"/>
          <w:szCs w:val="19"/>
          <w:color w:val="131316"/>
          <w:spacing w:val="1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3"/>
          <w:position w:val="-1"/>
        </w:rPr>
        <w:t>60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62" w:lineRule="exact"/>
        <w:ind w:left="37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Arial" w:hAnsi="Arial" w:cs="Arial" w:eastAsia="Arial"/>
          <w:sz w:val="27"/>
          <w:szCs w:val="27"/>
          <w:color w:val="131316"/>
          <w:spacing w:val="0"/>
          <w:w w:val="100"/>
        </w:rPr>
        <w:t>c.</w:t>
      </w:r>
      <w:r>
        <w:rPr>
          <w:rFonts w:ascii="Arial" w:hAnsi="Arial" w:cs="Arial" w:eastAsia="Arial"/>
          <w:sz w:val="27"/>
          <w:szCs w:val="27"/>
          <w:color w:val="131316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4"/>
        </w:rPr>
        <w:t>56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21" w:lineRule="exact"/>
        <w:ind w:left="37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D.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72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40" w:lineRule="auto"/>
        <w:ind w:left="2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6.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2426"/>
          <w:spacing w:val="0"/>
          <w:w w:val="109"/>
        </w:rPr>
        <w:t>Cartilage</w:t>
      </w:r>
      <w:r>
        <w:rPr>
          <w:rFonts w:ascii="Times New Roman" w:hAnsi="Times New Roman" w:cs="Times New Roman" w:eastAsia="Times New Roman"/>
          <w:sz w:val="20"/>
          <w:szCs w:val="20"/>
          <w:color w:val="232426"/>
          <w:spacing w:val="-13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differ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fro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bon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because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5"/>
        </w:rPr>
        <w:t>it: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4" w:after="0" w:line="240" w:lineRule="auto"/>
        <w:ind w:left="37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position:absolute;margin-left:3.84pt;margin-top:.902311pt;width:28.799999pt;height:340.799978pt;mso-position-horizontal-relative:page;mso-position-vertical-relative:paragraph;z-index:-2354" type="#_x0000_t75">
            <v:imagedata r:id="rId3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A.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2426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2426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2"/>
        </w:rPr>
        <w:t>embedde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11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242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2426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firm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gel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rathe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tha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2426"/>
          <w:spacing w:val="0"/>
          <w:w w:val="100"/>
        </w:rPr>
        <w:t>calcifie</w:t>
      </w:r>
      <w:r>
        <w:rPr>
          <w:rFonts w:ascii="Times New Roman" w:hAnsi="Times New Roman" w:cs="Times New Roman" w:eastAsia="Times New Roman"/>
          <w:sz w:val="20"/>
          <w:szCs w:val="20"/>
          <w:color w:val="232426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2426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cement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2426"/>
          <w:spacing w:val="0"/>
          <w:w w:val="109"/>
        </w:rPr>
        <w:t>substance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4" w:after="0" w:line="240" w:lineRule="auto"/>
        <w:ind w:left="37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B.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flexibilit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firm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plastic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rathe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tha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bein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8"/>
        </w:rPr>
        <w:t>rigid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4" w:after="0" w:line="240" w:lineRule="auto"/>
        <w:ind w:left="37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C.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Rebuild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itsel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ver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2426"/>
          <w:spacing w:val="0"/>
          <w:w w:val="100"/>
        </w:rPr>
        <w:t>slowl</w:t>
      </w:r>
      <w:r>
        <w:rPr>
          <w:rFonts w:ascii="Times New Roman" w:hAnsi="Times New Roman" w:cs="Times New Roman" w:eastAsia="Times New Roman"/>
          <w:sz w:val="20"/>
          <w:szCs w:val="20"/>
          <w:color w:val="232426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24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2426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2426"/>
          <w:spacing w:val="0"/>
          <w:w w:val="100"/>
        </w:rPr>
        <w:t>afte</w:t>
      </w:r>
      <w:r>
        <w:rPr>
          <w:rFonts w:ascii="Times New Roman" w:hAnsi="Times New Roman" w:cs="Times New Roman" w:eastAsia="Times New Roman"/>
          <w:sz w:val="20"/>
          <w:szCs w:val="20"/>
          <w:color w:val="232426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2426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8"/>
        </w:rPr>
        <w:t>injury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4" w:after="0" w:line="220" w:lineRule="exact"/>
        <w:ind w:left="37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  <w:position w:val="-1"/>
        </w:rPr>
        <w:t>D.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  <w:position w:val="-1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  <w:position w:val="-1"/>
        </w:rPr>
        <w:t>All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  <w:position w:val="-1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  <w:position w:val="-1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9"/>
          <w:position w:val="-1"/>
        </w:rPr>
        <w:t>above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56" w:lineRule="exact"/>
        <w:ind w:left="2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22"/>
          <w:w w:val="130"/>
        </w:rPr>
        <w:t>7</w:t>
      </w:r>
      <w:r>
        <w:rPr>
          <w:rFonts w:ascii="Times New Roman" w:hAnsi="Times New Roman" w:cs="Times New Roman" w:eastAsia="Times New Roman"/>
          <w:sz w:val="20"/>
          <w:szCs w:val="20"/>
          <w:color w:val="565656"/>
          <w:spacing w:val="0"/>
          <w:w w:val="13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565656"/>
          <w:spacing w:val="0"/>
          <w:w w:val="13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65656"/>
          <w:spacing w:val="47"/>
          <w:w w:val="130"/>
        </w:rPr>
        <w:t> </w:t>
      </w:r>
      <w:r>
        <w:rPr>
          <w:rFonts w:ascii="Arial" w:hAnsi="Arial" w:cs="Arial" w:eastAsia="Arial"/>
          <w:sz w:val="26"/>
          <w:szCs w:val="26"/>
          <w:color w:val="131316"/>
          <w:spacing w:val="0"/>
          <w:w w:val="87"/>
        </w:rPr>
        <w:t>Whith</w:t>
      </w:r>
      <w:r>
        <w:rPr>
          <w:rFonts w:ascii="Arial" w:hAnsi="Arial" w:cs="Arial" w:eastAsia="Arial"/>
          <w:sz w:val="26"/>
          <w:szCs w:val="26"/>
          <w:color w:val="131316"/>
          <w:spacing w:val="-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8"/>
        </w:rPr>
        <w:t>followin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8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1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131316"/>
          <w:spacing w:val="0"/>
          <w:w w:val="100"/>
          <w:i/>
        </w:rPr>
        <w:t>no</w:t>
      </w:r>
      <w:r>
        <w:rPr>
          <w:rFonts w:ascii="Times New Roman" w:hAnsi="Times New Roman" w:cs="Times New Roman" w:eastAsia="Times New Roman"/>
          <w:sz w:val="21"/>
          <w:szCs w:val="21"/>
          <w:color w:val="131316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color w:val="131316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1"/>
        </w:rPr>
        <w:t>paranasal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22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2426"/>
          <w:spacing w:val="0"/>
          <w:w w:val="111"/>
        </w:rPr>
        <w:t>sinus?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23" w:lineRule="exact"/>
        <w:ind w:left="38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A.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7"/>
        </w:rPr>
        <w:t>Frontal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4" w:after="0" w:line="240" w:lineRule="auto"/>
        <w:ind w:left="38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10"/>
          <w:w w:val="92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3D3F3F"/>
          <w:spacing w:val="0"/>
          <w:w w:val="15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3D3F3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3D3F3F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8"/>
        </w:rPr>
        <w:t>Ethmoid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40" w:lineRule="auto"/>
        <w:ind w:left="37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131316"/>
          <w:spacing w:val="0"/>
          <w:w w:val="126"/>
        </w:rPr>
        <w:t>C</w:t>
      </w:r>
      <w:r>
        <w:rPr>
          <w:rFonts w:ascii="Times New Roman" w:hAnsi="Times New Roman" w:cs="Times New Roman" w:eastAsia="Times New Roman"/>
          <w:sz w:val="21"/>
          <w:szCs w:val="21"/>
          <w:color w:val="131316"/>
          <w:spacing w:val="0"/>
          <w:w w:val="126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131316"/>
          <w:spacing w:val="46"/>
          <w:w w:val="12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26"/>
        </w:rPr>
        <w:t>Lambdoidal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2" w:after="0" w:line="240" w:lineRule="auto"/>
        <w:ind w:left="37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D.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0"/>
        </w:rPr>
        <w:t>Sphenoid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4" w:after="0" w:line="240" w:lineRule="auto"/>
        <w:ind w:left="3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8.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last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tw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6"/>
        </w:rPr>
        <w:t>ribs: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4" w:after="0" w:line="245" w:lineRule="auto"/>
        <w:ind w:left="383" w:right="7259" w:firstLine="5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3"/>
          <w:w w:val="99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3D3F3F"/>
          <w:spacing w:val="0"/>
          <w:w w:val="15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3D3F3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3D3F3F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Attac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directl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3"/>
        </w:rPr>
        <w:t>sternum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94"/>
        </w:rPr>
        <w:t>B.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0"/>
        </w:rPr>
        <w:t>attache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costal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cartilage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8"/>
        </w:rPr>
        <w:t>C.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referre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9"/>
        </w:rPr>
        <w:t>"floatin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9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5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ribs"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4"/>
        </w:rPr>
        <w:t>D.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Non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9"/>
        </w:rPr>
        <w:t>above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5" w:after="0" w:line="240" w:lineRule="auto"/>
        <w:ind w:left="392" w:right="3330" w:firstLine="-355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575.200134pt;margin-top:17.332575pt;width:.1pt;height:42.254376pt;mso-position-horizontal-relative:page;mso-position-vertical-relative:paragraph;z-index:-2346" coordorigin="11504,347" coordsize="2,845">
            <v:shape style="position:absolute;left:11504;top:347;width:2;height:845" coordorigin="11504,347" coordsize="0,845" path="m11504,1192l11504,347e" filled="f" stroked="t" strokeweight=".692456pt" strokecolor="#7C838C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9.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infant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eac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coxal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bon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consist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three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2426"/>
          <w:spacing w:val="0"/>
          <w:w w:val="112"/>
        </w:rPr>
        <w:t>separate</w:t>
      </w:r>
      <w:r>
        <w:rPr>
          <w:rFonts w:ascii="Times New Roman" w:hAnsi="Times New Roman" w:cs="Times New Roman" w:eastAsia="Times New Roman"/>
          <w:sz w:val="20"/>
          <w:szCs w:val="20"/>
          <w:color w:val="232426"/>
          <w:spacing w:val="-12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2"/>
        </w:rPr>
        <w:t>bone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19"/>
          <w:w w:val="112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3D3F3F"/>
          <w:spacing w:val="0"/>
          <w:w w:val="112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3D3F3F"/>
          <w:spacing w:val="-23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bone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4"/>
        </w:rPr>
        <w:t>the: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A.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ilium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ischium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1"/>
        </w:rPr>
        <w:t>coccyx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9" w:after="0" w:line="245" w:lineRule="auto"/>
        <w:ind w:left="383" w:right="7427" w:firstLine="9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9"/>
          <w:w w:val="88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3D3F3F"/>
          <w:spacing w:val="0"/>
          <w:w w:val="15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3D3F3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3D3F3F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Ischium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pubis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7"/>
        </w:rPr>
        <w:t>tuberosity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C.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Pubis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tuberosity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1"/>
        </w:rPr>
        <w:t>coccyx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0"/>
        </w:rPr>
        <w:t>D.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6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ilium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ischium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0"/>
        </w:rPr>
        <w:t>pubis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45" w:lineRule="auto"/>
        <w:ind w:left="392" w:right="7172" w:firstLine="-342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position:absolute;margin-left:575.039978pt;margin-top:16.263603pt;width:25.92pt;height:101.759979pt;mso-position-horizontal-relative:page;mso-position-vertical-relative:paragraph;z-index:-2353" type="#_x0000_t75">
            <v:imagedata r:id="rId3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10.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9"/>
        </w:rPr>
        <w:t>example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13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1"/>
        </w:rPr>
        <w:t>synarthrotic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joint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16"/>
          <w:w w:val="111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3D3F3F"/>
          <w:spacing w:val="0"/>
          <w:w w:val="147"/>
        </w:rPr>
        <w:t>:</w:t>
      </w:r>
      <w:r>
        <w:rPr>
          <w:rFonts w:ascii="Times New Roman" w:hAnsi="Times New Roman" w:cs="Times New Roman" w:eastAsia="Times New Roman"/>
          <w:sz w:val="20"/>
          <w:szCs w:val="20"/>
          <w:color w:val="3D3F3F"/>
          <w:spacing w:val="0"/>
          <w:w w:val="14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A.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cranial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4"/>
        </w:rPr>
        <w:t>suture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5" w:after="0" w:line="240" w:lineRule="auto"/>
        <w:ind w:left="39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4"/>
          <w:w w:val="84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3D3F3F"/>
          <w:spacing w:val="0"/>
          <w:w w:val="128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3D3F3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3D3F3F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hi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3"/>
        </w:rPr>
        <w:t>joint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40" w:lineRule="auto"/>
        <w:ind w:left="39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C.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6"/>
        </w:rPr>
        <w:t>shoulde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5"/>
          <w:w w:val="10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6"/>
        </w:rPr>
        <w:t>joint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4" w:after="0" w:line="240" w:lineRule="auto"/>
        <w:ind w:left="39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D.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6"/>
        </w:rPr>
        <w:t>Thespine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102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pict>
          <v:group style="position:absolute;margin-left:373.233765pt;margin-top:30.119095pt;width:183.962475pt;height:.1pt;mso-position-horizontal-relative:page;mso-position-vertical-relative:paragraph;z-index:-2345" coordorigin="7465,602" coordsize="3679,2">
            <v:shape style="position:absolute;left:7465;top:602;width:3679;height:2" coordorigin="7465,602" coordsize="3679,0" path="m7465,602l11144,602e" filled="f" stroked="t" strokeweight="2.769824pt" strokecolor="#030303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7"/>
          <w:szCs w:val="17"/>
          <w:color w:val="131316"/>
          <w:spacing w:val="0"/>
          <w:w w:val="108"/>
        </w:rPr>
        <w:t>Copyright©</w:t>
      </w:r>
      <w:r>
        <w:rPr>
          <w:rFonts w:ascii="Times New Roman" w:hAnsi="Times New Roman" w:cs="Times New Roman" w:eastAsia="Times New Roman"/>
          <w:sz w:val="17"/>
          <w:szCs w:val="17"/>
          <w:color w:val="131316"/>
          <w:spacing w:val="-19"/>
          <w:w w:val="108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31316"/>
          <w:spacing w:val="0"/>
          <w:w w:val="96"/>
        </w:rPr>
        <w:t>2004</w:t>
      </w:r>
      <w:r>
        <w:rPr>
          <w:rFonts w:ascii="Times New Roman" w:hAnsi="Times New Roman" w:cs="Times New Roman" w:eastAsia="Times New Roman"/>
          <w:sz w:val="17"/>
          <w:szCs w:val="17"/>
          <w:color w:val="131316"/>
          <w:spacing w:val="-8"/>
          <w:w w:val="96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31316"/>
          <w:spacing w:val="0"/>
          <w:w w:val="100"/>
        </w:rPr>
        <w:t>Mosby</w:t>
      </w:r>
      <w:r>
        <w:rPr>
          <w:rFonts w:ascii="Times New Roman" w:hAnsi="Times New Roman" w:cs="Times New Roman" w:eastAsia="Times New Roman"/>
          <w:sz w:val="17"/>
          <w:szCs w:val="17"/>
          <w:color w:val="131316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31316"/>
          <w:spacing w:val="0"/>
          <w:w w:val="100"/>
        </w:rPr>
        <w:t>Inc</w:t>
      </w:r>
      <w:r>
        <w:rPr>
          <w:rFonts w:ascii="Times New Roman" w:hAnsi="Times New Roman" w:cs="Times New Roman" w:eastAsia="Times New Roman"/>
          <w:sz w:val="16"/>
          <w:szCs w:val="16"/>
          <w:color w:val="131316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131316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31316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17"/>
          <w:szCs w:val="17"/>
          <w:color w:val="131316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31316"/>
          <w:spacing w:val="0"/>
          <w:w w:val="100"/>
        </w:rPr>
        <w:t>right</w:t>
      </w:r>
      <w:r>
        <w:rPr>
          <w:rFonts w:ascii="Times New Roman" w:hAnsi="Times New Roman" w:cs="Times New Roman" w:eastAsia="Times New Roman"/>
          <w:sz w:val="17"/>
          <w:szCs w:val="17"/>
          <w:color w:val="131316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131316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31316"/>
          <w:spacing w:val="0"/>
          <w:w w:val="103"/>
        </w:rPr>
        <w:t>reserved.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080" w:h="16320"/>
          <w:pgMar w:top="1520" w:bottom="280" w:left="0" w:right="0"/>
          <w:cols w:num="2" w:equalWidth="0">
            <w:col w:w="653" w:space="575"/>
            <w:col w:w="10852"/>
          </w:cols>
        </w:sectPr>
      </w:pPr>
      <w:rPr/>
    </w:p>
    <w:p>
      <w:pPr>
        <w:spacing w:before="9" w:after="0" w:line="140" w:lineRule="exact"/>
        <w:jc w:val="left"/>
        <w:rPr>
          <w:sz w:val="14"/>
          <w:szCs w:val="14"/>
        </w:rPr>
      </w:pPr>
      <w:rPr/>
      <w:r>
        <w:rPr/>
        <w:pict>
          <v:group style="position:absolute;margin-left:0pt;margin-top:742.199951pt;width:601.919983pt;height:72.479998pt;mso-position-horizontal-relative:page;mso-position-vertical-relative:page;z-index:-2341" coordorigin="0,14844" coordsize="12038,1450">
            <v:shape style="position:absolute;left:0;top:16109;width:12038;height:173" type="#_x0000_t75">
              <v:imagedata r:id="rId40" o:title=""/>
            </v:shape>
            <v:group style="position:absolute;left:480;top:14846;width:2;height:1445" coordorigin="480,14846" coordsize="2,1445">
              <v:shape style="position:absolute;left:480;top:14846;width:2;height:1445" coordorigin="480,14846" coordsize="0,1445" path="m480,16291l480,14846e" filled="f" stroked="t" strokeweight=".24pt" strokecolor="#87878C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0.639999pt;margin-top:51.360001pt;width:.1pt;height:61.679998pt;mso-position-horizontal-relative:page;mso-position-vertical-relative:page;z-index:-2340" coordorigin="413,1027" coordsize="2,1234">
            <v:shape style="position:absolute;left:413;top:1027;width:2;height:1234" coordorigin="413,1027" coordsize="0,1234" path="m413,2261l413,1027e" filled="f" stroked="t" strokeweight="1.2pt" strokecolor="#484B4B">
              <v:path arrowok="t"/>
            </v:shape>
          </v:group>
          <w10:wrap type="none"/>
        </w:pict>
      </w:r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4" w:after="0" w:line="240" w:lineRule="auto"/>
        <w:ind w:left="1637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0F0F11"/>
          <w:spacing w:val="0"/>
          <w:w w:val="110"/>
          <w:b/>
          <w:bCs/>
        </w:rPr>
        <w:t>Matching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14" w:lineRule="exact"/>
        <w:ind w:left="1627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232426"/>
          <w:spacing w:val="0"/>
          <w:w w:val="100"/>
          <w:i/>
          <w:position w:val="-1"/>
        </w:rPr>
        <w:t>Select</w:t>
      </w:r>
      <w:r>
        <w:rPr>
          <w:rFonts w:ascii="Times New Roman" w:hAnsi="Times New Roman" w:cs="Times New Roman" w:eastAsia="Times New Roman"/>
          <w:sz w:val="19"/>
          <w:szCs w:val="19"/>
          <w:color w:val="232426"/>
          <w:spacing w:val="11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F0F11"/>
          <w:spacing w:val="0"/>
          <w:w w:val="100"/>
          <w:i/>
          <w:position w:val="-1"/>
        </w:rPr>
        <w:t>the</w:t>
      </w:r>
      <w:r>
        <w:rPr>
          <w:rFonts w:ascii="Times New Roman" w:hAnsi="Times New Roman" w:cs="Times New Roman" w:eastAsia="Times New Roman"/>
          <w:sz w:val="19"/>
          <w:szCs w:val="19"/>
          <w:color w:val="0F0F11"/>
          <w:spacing w:val="21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F0F11"/>
          <w:spacing w:val="0"/>
          <w:w w:val="100"/>
          <w:i/>
          <w:position w:val="-1"/>
        </w:rPr>
        <w:t>mos</w:t>
      </w:r>
      <w:r>
        <w:rPr>
          <w:rFonts w:ascii="Times New Roman" w:hAnsi="Times New Roman" w:cs="Times New Roman" w:eastAsia="Times New Roman"/>
          <w:sz w:val="19"/>
          <w:szCs w:val="19"/>
          <w:color w:val="0F0F11"/>
          <w:spacing w:val="0"/>
          <w:w w:val="100"/>
          <w:i/>
          <w:position w:val="-1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color w:val="0F0F11"/>
          <w:spacing w:val="38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F0F11"/>
          <w:spacing w:val="0"/>
          <w:w w:val="100"/>
          <w:i/>
          <w:position w:val="-1"/>
        </w:rPr>
        <w:t>correct</w:t>
      </w:r>
      <w:r>
        <w:rPr>
          <w:rFonts w:ascii="Times New Roman" w:hAnsi="Times New Roman" w:cs="Times New Roman" w:eastAsia="Times New Roman"/>
          <w:sz w:val="19"/>
          <w:szCs w:val="19"/>
          <w:color w:val="0F0F11"/>
          <w:spacing w:val="3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F0F11"/>
          <w:spacing w:val="0"/>
          <w:w w:val="100"/>
          <w:i/>
          <w:position w:val="-1"/>
        </w:rPr>
        <w:t>answe</w:t>
      </w:r>
      <w:r>
        <w:rPr>
          <w:rFonts w:ascii="Times New Roman" w:hAnsi="Times New Roman" w:cs="Times New Roman" w:eastAsia="Times New Roman"/>
          <w:sz w:val="19"/>
          <w:szCs w:val="19"/>
          <w:color w:val="0F0F11"/>
          <w:spacing w:val="0"/>
          <w:w w:val="100"/>
          <w:i/>
          <w:position w:val="-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0F0F11"/>
          <w:spacing w:val="47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F0F11"/>
          <w:spacing w:val="0"/>
          <w:w w:val="100"/>
          <w:i/>
          <w:position w:val="-1"/>
        </w:rPr>
        <w:t>fro</w:t>
      </w:r>
      <w:r>
        <w:rPr>
          <w:rFonts w:ascii="Times New Roman" w:hAnsi="Times New Roman" w:cs="Times New Roman" w:eastAsia="Times New Roman"/>
          <w:sz w:val="19"/>
          <w:szCs w:val="19"/>
          <w:color w:val="0F0F11"/>
          <w:spacing w:val="0"/>
          <w:w w:val="100"/>
          <w:i/>
          <w:position w:val="-1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color w:val="0F0F11"/>
          <w:spacing w:val="22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F0F11"/>
          <w:spacing w:val="0"/>
          <w:w w:val="100"/>
          <w:i/>
          <w:position w:val="-1"/>
        </w:rPr>
        <w:t>colum</w:t>
      </w:r>
      <w:r>
        <w:rPr>
          <w:rFonts w:ascii="Times New Roman" w:hAnsi="Times New Roman" w:cs="Times New Roman" w:eastAsia="Times New Roman"/>
          <w:sz w:val="19"/>
          <w:szCs w:val="19"/>
          <w:color w:val="0F0F11"/>
          <w:spacing w:val="0"/>
          <w:w w:val="100"/>
          <w:i/>
          <w:position w:val="-1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0F0F11"/>
          <w:spacing w:val="0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F0F11"/>
          <w:spacing w:val="19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F0F11"/>
          <w:spacing w:val="0"/>
          <w:w w:val="100"/>
          <w:i/>
          <w:position w:val="-1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color w:val="0F0F11"/>
          <w:spacing w:val="3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F0F11"/>
          <w:spacing w:val="0"/>
          <w:w w:val="100"/>
          <w:i/>
          <w:position w:val="-1"/>
        </w:rPr>
        <w:t>fo</w:t>
      </w:r>
      <w:r>
        <w:rPr>
          <w:rFonts w:ascii="Times New Roman" w:hAnsi="Times New Roman" w:cs="Times New Roman" w:eastAsia="Times New Roman"/>
          <w:sz w:val="19"/>
          <w:szCs w:val="19"/>
          <w:color w:val="0F0F11"/>
          <w:spacing w:val="0"/>
          <w:w w:val="100"/>
          <w:i/>
          <w:position w:val="-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0F0F11"/>
          <w:spacing w:val="-2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32426"/>
          <w:spacing w:val="0"/>
          <w:w w:val="100"/>
          <w:i/>
          <w:position w:val="-1"/>
        </w:rPr>
        <w:t>eac</w:t>
      </w:r>
      <w:r>
        <w:rPr>
          <w:rFonts w:ascii="Times New Roman" w:hAnsi="Times New Roman" w:cs="Times New Roman" w:eastAsia="Times New Roman"/>
          <w:sz w:val="19"/>
          <w:szCs w:val="19"/>
          <w:color w:val="232426"/>
          <w:spacing w:val="0"/>
          <w:w w:val="100"/>
          <w:i/>
          <w:position w:val="-1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color w:val="232426"/>
          <w:spacing w:val="4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F0F11"/>
          <w:spacing w:val="0"/>
          <w:w w:val="108"/>
          <w:i/>
          <w:position w:val="-1"/>
        </w:rPr>
        <w:t>statement</w:t>
      </w:r>
      <w:r>
        <w:rPr>
          <w:rFonts w:ascii="Times New Roman" w:hAnsi="Times New Roman" w:cs="Times New Roman" w:eastAsia="Times New Roman"/>
          <w:sz w:val="19"/>
          <w:szCs w:val="19"/>
          <w:color w:val="0F0F11"/>
          <w:spacing w:val="5"/>
          <w:w w:val="108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F0F11"/>
          <w:spacing w:val="0"/>
          <w:w w:val="100"/>
          <w:i/>
          <w:position w:val="-1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color w:val="0F0F11"/>
          <w:spacing w:val="0"/>
          <w:w w:val="100"/>
          <w:i/>
          <w:position w:val="-1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0F0F11"/>
          <w:spacing w:val="26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F0F11"/>
          <w:spacing w:val="0"/>
          <w:w w:val="100"/>
          <w:i/>
          <w:position w:val="-1"/>
        </w:rPr>
        <w:t>colum</w:t>
      </w:r>
      <w:r>
        <w:rPr>
          <w:rFonts w:ascii="Times New Roman" w:hAnsi="Times New Roman" w:cs="Times New Roman" w:eastAsia="Times New Roman"/>
          <w:sz w:val="19"/>
          <w:szCs w:val="19"/>
          <w:color w:val="0F0F11"/>
          <w:spacing w:val="0"/>
          <w:w w:val="100"/>
          <w:i/>
          <w:position w:val="-1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0F0F11"/>
          <w:spacing w:val="0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F0F11"/>
          <w:spacing w:val="15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F0F11"/>
          <w:spacing w:val="0"/>
          <w:w w:val="100"/>
          <w:i/>
          <w:position w:val="-1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0F0F11"/>
          <w:spacing w:val="0"/>
          <w:w w:val="100"/>
          <w:i/>
          <w:position w:val="-1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0F0F11"/>
          <w:spacing w:val="25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F0F11"/>
          <w:spacing w:val="0"/>
          <w:w w:val="115"/>
          <w:i/>
          <w:position w:val="-1"/>
        </w:rPr>
        <w:t>(</w:t>
      </w:r>
      <w:r>
        <w:rPr>
          <w:rFonts w:ascii="Times New Roman" w:hAnsi="Times New Roman" w:cs="Times New Roman" w:eastAsia="Times New Roman"/>
          <w:sz w:val="19"/>
          <w:szCs w:val="19"/>
          <w:color w:val="0F0F11"/>
          <w:spacing w:val="0"/>
          <w:w w:val="115"/>
          <w:i/>
          <w:position w:val="-1"/>
        </w:rPr>
        <w:t>Only</w:t>
      </w:r>
      <w:r>
        <w:rPr>
          <w:rFonts w:ascii="Times New Roman" w:hAnsi="Times New Roman" w:cs="Times New Roman" w:eastAsia="Times New Roman"/>
          <w:sz w:val="19"/>
          <w:szCs w:val="19"/>
          <w:color w:val="0F0F11"/>
          <w:spacing w:val="-3"/>
          <w:w w:val="115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32426"/>
          <w:spacing w:val="0"/>
          <w:w w:val="100"/>
          <w:i/>
          <w:position w:val="-1"/>
        </w:rPr>
        <w:t>on</w:t>
      </w:r>
      <w:r>
        <w:rPr>
          <w:rFonts w:ascii="Times New Roman" w:hAnsi="Times New Roman" w:cs="Times New Roman" w:eastAsia="Times New Roman"/>
          <w:sz w:val="19"/>
          <w:szCs w:val="19"/>
          <w:color w:val="232426"/>
          <w:spacing w:val="0"/>
          <w:w w:val="100"/>
          <w:i/>
          <w:position w:val="-1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232426"/>
          <w:spacing w:val="6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F0F11"/>
          <w:spacing w:val="0"/>
          <w:w w:val="100"/>
          <w:i/>
          <w:position w:val="-1"/>
        </w:rPr>
        <w:t>answe</w:t>
      </w:r>
      <w:r>
        <w:rPr>
          <w:rFonts w:ascii="Times New Roman" w:hAnsi="Times New Roman" w:cs="Times New Roman" w:eastAsia="Times New Roman"/>
          <w:sz w:val="19"/>
          <w:szCs w:val="19"/>
          <w:color w:val="0F0F11"/>
          <w:spacing w:val="0"/>
          <w:w w:val="100"/>
          <w:i/>
          <w:position w:val="-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0F0F11"/>
          <w:spacing w:val="32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F0F11"/>
          <w:spacing w:val="0"/>
          <w:w w:val="100"/>
          <w:i/>
          <w:position w:val="-1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color w:val="0F0F11"/>
          <w:spacing w:val="0"/>
          <w:w w:val="100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0F0F11"/>
          <w:spacing w:val="18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F0F11"/>
          <w:spacing w:val="0"/>
          <w:w w:val="100"/>
          <w:i/>
          <w:position w:val="-1"/>
        </w:rPr>
        <w:t>correct.</w:t>
      </w:r>
      <w:r>
        <w:rPr>
          <w:rFonts w:ascii="Times New Roman" w:hAnsi="Times New Roman" w:cs="Times New Roman" w:eastAsia="Times New Roman"/>
          <w:sz w:val="19"/>
          <w:szCs w:val="19"/>
          <w:color w:val="0F0F11"/>
          <w:spacing w:val="0"/>
          <w:w w:val="101"/>
          <w:i/>
          <w:position w:val="-1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1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9" w:after="0" w:line="240" w:lineRule="auto"/>
        <w:ind w:left="3061" w:right="5160"/>
        <w:jc w:val="center"/>
        <w:tabs>
          <w:tab w:pos="588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21.24pt;margin-top:-8.394059pt;width:.1pt;height:287.519993pt;mso-position-horizontal-relative:page;mso-position-vertical-relative:paragraph;z-index:-2339" coordorigin="425,-168" coordsize="2,5750">
            <v:shape style="position:absolute;left:425;top:-168;width:2;height:5750" coordorigin="425,-168" coordsize="0,5750" path="m425,5583l425,-168e" filled="f" stroked="t" strokeweight="1.44pt" strokecolor="#383B3B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0"/>
          <w:szCs w:val="20"/>
          <w:color w:val="0F0F11"/>
          <w:spacing w:val="0"/>
          <w:w w:val="112"/>
          <w:b/>
          <w:bCs/>
        </w:rPr>
        <w:t>ColumnA</w:t>
      </w:r>
      <w:r>
        <w:rPr>
          <w:rFonts w:ascii="Times New Roman" w:hAnsi="Times New Roman" w:cs="Times New Roman" w:eastAsia="Times New Roman"/>
          <w:sz w:val="20"/>
          <w:szCs w:val="20"/>
          <w:color w:val="0F0F11"/>
          <w:spacing w:val="-31"/>
          <w:w w:val="112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0F11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0F0F11"/>
          <w:spacing w:val="0"/>
          <w:w w:val="112"/>
          <w:b/>
          <w:bCs/>
        </w:rPr>
        <w:t>Colum</w:t>
      </w:r>
      <w:r>
        <w:rPr>
          <w:rFonts w:ascii="Times New Roman" w:hAnsi="Times New Roman" w:cs="Times New Roman" w:eastAsia="Times New Roman"/>
          <w:sz w:val="20"/>
          <w:szCs w:val="20"/>
          <w:color w:val="0F0F11"/>
          <w:spacing w:val="0"/>
          <w:w w:val="112"/>
          <w:b/>
          <w:bCs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0F0F11"/>
          <w:spacing w:val="-26"/>
          <w:w w:val="112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0F11"/>
          <w:spacing w:val="0"/>
          <w:w w:val="93"/>
          <w:b/>
          <w:bCs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5" w:after="0" w:line="272" w:lineRule="exact"/>
        <w:ind w:left="1185" w:right="4838"/>
        <w:jc w:val="center"/>
        <w:tabs>
          <w:tab w:pos="2300" w:val="left"/>
          <w:tab w:pos="524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838987"/>
          <w:spacing w:val="0"/>
          <w:w w:val="580"/>
          <w:position w:val="-4"/>
        </w:rPr>
        <w:t>--</w:t>
      </w:r>
      <w:r>
        <w:rPr>
          <w:rFonts w:ascii="Times New Roman" w:hAnsi="Times New Roman" w:cs="Times New Roman" w:eastAsia="Times New Roman"/>
          <w:sz w:val="12"/>
          <w:szCs w:val="12"/>
          <w:color w:val="838987"/>
          <w:spacing w:val="0"/>
          <w:w w:val="100"/>
          <w:position w:val="-4"/>
        </w:rPr>
        <w:tab/>
      </w:r>
      <w:r>
        <w:rPr>
          <w:rFonts w:ascii="Times New Roman" w:hAnsi="Times New Roman" w:cs="Times New Roman" w:eastAsia="Times New Roman"/>
          <w:sz w:val="12"/>
          <w:szCs w:val="12"/>
          <w:color w:val="838987"/>
          <w:spacing w:val="0"/>
          <w:w w:val="100"/>
          <w:position w:val="-4"/>
        </w:rPr>
      </w:r>
      <w:r>
        <w:rPr>
          <w:rFonts w:ascii="Times New Roman" w:hAnsi="Times New Roman" w:cs="Times New Roman" w:eastAsia="Times New Roman"/>
          <w:sz w:val="19"/>
          <w:szCs w:val="19"/>
          <w:color w:val="0F0F11"/>
          <w:spacing w:val="0"/>
          <w:w w:val="100"/>
          <w:b/>
          <w:bCs/>
          <w:position w:val="4"/>
        </w:rPr>
        <w:t>11.</w:t>
      </w:r>
      <w:r>
        <w:rPr>
          <w:rFonts w:ascii="Times New Roman" w:hAnsi="Times New Roman" w:cs="Times New Roman" w:eastAsia="Times New Roman"/>
          <w:sz w:val="19"/>
          <w:szCs w:val="19"/>
          <w:color w:val="0F0F11"/>
          <w:spacing w:val="0"/>
          <w:w w:val="100"/>
          <w:b/>
          <w:bCs/>
          <w:position w:val="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F0F11"/>
          <w:spacing w:val="23"/>
          <w:w w:val="100"/>
          <w:b/>
          <w:bCs/>
          <w:position w:val="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0F11"/>
          <w:spacing w:val="0"/>
          <w:w w:val="113"/>
          <w:position w:val="3"/>
        </w:rPr>
        <w:t>Articulation</w:t>
      </w:r>
      <w:r>
        <w:rPr>
          <w:rFonts w:ascii="Times New Roman" w:hAnsi="Times New Roman" w:cs="Times New Roman" w:eastAsia="Times New Roman"/>
          <w:sz w:val="20"/>
          <w:szCs w:val="20"/>
          <w:color w:val="0F0F11"/>
          <w:spacing w:val="0"/>
          <w:w w:val="100"/>
          <w:position w:val="3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0F0F11"/>
          <w:spacing w:val="0"/>
          <w:w w:val="100"/>
          <w:position w:val="3"/>
        </w:rPr>
        <w:t>A.</w:t>
      </w:r>
      <w:r>
        <w:rPr>
          <w:rFonts w:ascii="Times New Roman" w:hAnsi="Times New Roman" w:cs="Times New Roman" w:eastAsia="Times New Roman"/>
          <w:sz w:val="20"/>
          <w:szCs w:val="20"/>
          <w:color w:val="0F0F11"/>
          <w:spacing w:val="0"/>
          <w:w w:val="100"/>
          <w:position w:val="3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0F0F11"/>
          <w:spacing w:val="35"/>
          <w:w w:val="100"/>
          <w:position w:val="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0F11"/>
          <w:spacing w:val="0"/>
          <w:w w:val="116"/>
          <w:position w:val="2"/>
        </w:rPr>
        <w:t>"Funny</w:t>
      </w:r>
      <w:r>
        <w:rPr>
          <w:rFonts w:ascii="Times New Roman" w:hAnsi="Times New Roman" w:cs="Times New Roman" w:eastAsia="Times New Roman"/>
          <w:sz w:val="20"/>
          <w:szCs w:val="20"/>
          <w:color w:val="0F0F11"/>
          <w:spacing w:val="-11"/>
          <w:w w:val="116"/>
          <w:position w:val="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0F11"/>
          <w:spacing w:val="0"/>
          <w:w w:val="259"/>
          <w:position w:val="2"/>
        </w:rPr>
        <w:t>bon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194" w:lineRule="exact"/>
        <w:ind w:left="2352" w:right="-20"/>
        <w:jc w:val="left"/>
        <w:tabs>
          <w:tab w:pos="528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0F0F11"/>
          <w:spacing w:val="0"/>
          <w:w w:val="100"/>
        </w:rPr>
        <w:t>12.</w:t>
      </w:r>
      <w:r>
        <w:rPr>
          <w:rFonts w:ascii="Times New Roman" w:hAnsi="Times New Roman" w:cs="Times New Roman" w:eastAsia="Times New Roman"/>
          <w:sz w:val="20"/>
          <w:szCs w:val="20"/>
          <w:color w:val="0F0F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0F1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0F11"/>
          <w:spacing w:val="0"/>
          <w:w w:val="113"/>
        </w:rPr>
        <w:t>Medullar</w:t>
      </w:r>
      <w:r>
        <w:rPr>
          <w:rFonts w:ascii="Times New Roman" w:hAnsi="Times New Roman" w:cs="Times New Roman" w:eastAsia="Times New Roman"/>
          <w:sz w:val="20"/>
          <w:szCs w:val="20"/>
          <w:color w:val="0F0F11"/>
          <w:spacing w:val="0"/>
          <w:w w:val="11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0F0F11"/>
          <w:spacing w:val="-2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0F11"/>
          <w:spacing w:val="0"/>
          <w:w w:val="100"/>
        </w:rPr>
        <w:t>cavity</w:t>
      </w:r>
      <w:r>
        <w:rPr>
          <w:rFonts w:ascii="Times New Roman" w:hAnsi="Times New Roman" w:cs="Times New Roman" w:eastAsia="Times New Roman"/>
          <w:sz w:val="20"/>
          <w:szCs w:val="20"/>
          <w:color w:val="0F0F1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0F11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0F0F11"/>
          <w:spacing w:val="0"/>
          <w:w w:val="100"/>
          <w:position w:val="-1"/>
        </w:rPr>
        <w:t>B.</w:t>
      </w:r>
      <w:r>
        <w:rPr>
          <w:rFonts w:ascii="Times New Roman" w:hAnsi="Times New Roman" w:cs="Times New Roman" w:eastAsia="Times New Roman"/>
          <w:sz w:val="20"/>
          <w:szCs w:val="20"/>
          <w:color w:val="0F0F11"/>
          <w:spacing w:val="0"/>
          <w:w w:val="100"/>
          <w:position w:val="-1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0F0F11"/>
          <w:spacing w:val="3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0F11"/>
          <w:spacing w:val="0"/>
          <w:w w:val="100"/>
          <w:position w:val="-1"/>
        </w:rPr>
        <w:t>Yello</w:t>
      </w:r>
      <w:r>
        <w:rPr>
          <w:rFonts w:ascii="Times New Roman" w:hAnsi="Times New Roman" w:cs="Times New Roman" w:eastAsia="Times New Roman"/>
          <w:sz w:val="20"/>
          <w:szCs w:val="20"/>
          <w:color w:val="0F0F11"/>
          <w:spacing w:val="0"/>
          <w:w w:val="100"/>
          <w:position w:val="-1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0F0F11"/>
          <w:spacing w:val="2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0F11"/>
          <w:spacing w:val="0"/>
          <w:w w:val="100"/>
          <w:position w:val="-1"/>
        </w:rPr>
        <w:t>bon</w:t>
      </w:r>
      <w:r>
        <w:rPr>
          <w:rFonts w:ascii="Times New Roman" w:hAnsi="Times New Roman" w:cs="Times New Roman" w:eastAsia="Times New Roman"/>
          <w:sz w:val="20"/>
          <w:szCs w:val="20"/>
          <w:color w:val="0F0F11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F0F11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0F11"/>
          <w:spacing w:val="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0F11"/>
          <w:spacing w:val="0"/>
          <w:w w:val="113"/>
          <w:position w:val="-1"/>
        </w:rPr>
        <w:t>marrow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72" w:lineRule="exact"/>
        <w:ind w:left="2352" w:right="-20"/>
        <w:jc w:val="left"/>
        <w:tabs>
          <w:tab w:pos="528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0F0F11"/>
          <w:spacing w:val="0"/>
          <w:w w:val="100"/>
          <w:position w:val="2"/>
        </w:rPr>
        <w:t>13.</w:t>
      </w:r>
      <w:r>
        <w:rPr>
          <w:rFonts w:ascii="Times New Roman" w:hAnsi="Times New Roman" w:cs="Times New Roman" w:eastAsia="Times New Roman"/>
          <w:sz w:val="20"/>
          <w:szCs w:val="20"/>
          <w:color w:val="0F0F11"/>
          <w:spacing w:val="0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0F11"/>
          <w:spacing w:val="10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0F11"/>
          <w:spacing w:val="0"/>
          <w:w w:val="113"/>
          <w:position w:val="2"/>
        </w:rPr>
        <w:t>Osteons</w:t>
      </w:r>
      <w:r>
        <w:rPr>
          <w:rFonts w:ascii="Times New Roman" w:hAnsi="Times New Roman" w:cs="Times New Roman" w:eastAsia="Times New Roman"/>
          <w:sz w:val="20"/>
          <w:szCs w:val="20"/>
          <w:color w:val="0F0F11"/>
          <w:spacing w:val="0"/>
          <w:w w:val="100"/>
          <w:position w:val="2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0F0F11"/>
          <w:spacing w:val="0"/>
          <w:w w:val="100"/>
          <w:position w:val="2"/>
        </w:rPr>
      </w:r>
      <w:r>
        <w:rPr>
          <w:rFonts w:ascii="Times New Roman" w:hAnsi="Times New Roman" w:cs="Times New Roman" w:eastAsia="Times New Roman"/>
          <w:sz w:val="28"/>
          <w:szCs w:val="28"/>
          <w:color w:val="0F0F11"/>
          <w:spacing w:val="0"/>
          <w:w w:val="100"/>
          <w:position w:val="1"/>
        </w:rPr>
        <w:t>c.</w:t>
      </w:r>
      <w:r>
        <w:rPr>
          <w:rFonts w:ascii="Times New Roman" w:hAnsi="Times New Roman" w:cs="Times New Roman" w:eastAsia="Times New Roman"/>
          <w:sz w:val="28"/>
          <w:szCs w:val="28"/>
          <w:color w:val="0F0F11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0F0F11"/>
          <w:spacing w:val="24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0F11"/>
          <w:spacing w:val="0"/>
          <w:w w:val="112"/>
          <w:position w:val="1"/>
        </w:rPr>
        <w:t>Immovable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23" w:lineRule="exact"/>
        <w:ind w:left="2352" w:right="-20"/>
        <w:jc w:val="left"/>
        <w:tabs>
          <w:tab w:pos="528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0F0F11"/>
          <w:spacing w:val="0"/>
          <w:w w:val="100"/>
          <w:position w:val="1"/>
        </w:rPr>
        <w:t>14.</w:t>
      </w:r>
      <w:r>
        <w:rPr>
          <w:rFonts w:ascii="Times New Roman" w:hAnsi="Times New Roman" w:cs="Times New Roman" w:eastAsia="Times New Roman"/>
          <w:sz w:val="20"/>
          <w:szCs w:val="20"/>
          <w:color w:val="0F0F11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0F11"/>
          <w:spacing w:val="1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0F11"/>
          <w:spacing w:val="0"/>
          <w:w w:val="100"/>
          <w:position w:val="1"/>
        </w:rPr>
        <w:t>Incus</w:t>
      </w:r>
      <w:r>
        <w:rPr>
          <w:rFonts w:ascii="Times New Roman" w:hAnsi="Times New Roman" w:cs="Times New Roman" w:eastAsia="Times New Roman"/>
          <w:sz w:val="20"/>
          <w:szCs w:val="20"/>
          <w:color w:val="0F0F11"/>
          <w:spacing w:val="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0F11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0F0F11"/>
          <w:spacing w:val="0"/>
          <w:w w:val="100"/>
          <w:position w:val="0"/>
        </w:rPr>
        <w:t>D.</w:t>
      </w:r>
      <w:r>
        <w:rPr>
          <w:rFonts w:ascii="Times New Roman" w:hAnsi="Times New Roman" w:cs="Times New Roman" w:eastAsia="Times New Roman"/>
          <w:sz w:val="20"/>
          <w:szCs w:val="20"/>
          <w:color w:val="0F0F11"/>
          <w:spacing w:val="0"/>
          <w:w w:val="100"/>
          <w:position w:val="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0F0F11"/>
          <w:spacing w:val="2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0F11"/>
          <w:spacing w:val="0"/>
          <w:w w:val="113"/>
          <w:position w:val="0"/>
        </w:rPr>
        <w:t>Circumduct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40" w:lineRule="auto"/>
        <w:ind w:left="2352" w:right="-20"/>
        <w:jc w:val="left"/>
        <w:tabs>
          <w:tab w:pos="528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0F0F11"/>
          <w:spacing w:val="0"/>
          <w:w w:val="100"/>
          <w:position w:val="1"/>
        </w:rPr>
        <w:t>15.</w:t>
      </w:r>
      <w:r>
        <w:rPr>
          <w:rFonts w:ascii="Times New Roman" w:hAnsi="Times New Roman" w:cs="Times New Roman" w:eastAsia="Times New Roman"/>
          <w:sz w:val="20"/>
          <w:szCs w:val="20"/>
          <w:color w:val="0F0F11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0F11"/>
          <w:spacing w:val="1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0F11"/>
          <w:spacing w:val="0"/>
          <w:w w:val="115"/>
          <w:position w:val="1"/>
        </w:rPr>
        <w:t>Sternum</w:t>
      </w:r>
      <w:r>
        <w:rPr>
          <w:rFonts w:ascii="Times New Roman" w:hAnsi="Times New Roman" w:cs="Times New Roman" w:eastAsia="Times New Roman"/>
          <w:sz w:val="20"/>
          <w:szCs w:val="20"/>
          <w:color w:val="0F0F11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0F0F11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19"/>
          <w:szCs w:val="19"/>
          <w:color w:val="0F0F11"/>
          <w:spacing w:val="0"/>
          <w:w w:val="100"/>
          <w:position w:val="0"/>
        </w:rPr>
        <w:t>E.</w:t>
      </w:r>
      <w:r>
        <w:rPr>
          <w:rFonts w:ascii="Times New Roman" w:hAnsi="Times New Roman" w:cs="Times New Roman" w:eastAsia="Times New Roman"/>
          <w:sz w:val="19"/>
          <w:szCs w:val="19"/>
          <w:color w:val="0F0F11"/>
          <w:spacing w:val="0"/>
          <w:w w:val="100"/>
          <w:position w:val="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color w:val="0F0F11"/>
          <w:spacing w:val="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0F11"/>
          <w:spacing w:val="0"/>
          <w:w w:val="114"/>
          <w:position w:val="0"/>
        </w:rPr>
        <w:t>Manubrium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40" w:lineRule="auto"/>
        <w:ind w:left="2352" w:right="-20"/>
        <w:jc w:val="left"/>
        <w:tabs>
          <w:tab w:pos="5280" w:val="left"/>
          <w:tab w:pos="564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0F0F11"/>
          <w:spacing w:val="0"/>
          <w:w w:val="100"/>
          <w:position w:val="1"/>
        </w:rPr>
        <w:t>16.</w:t>
      </w:r>
      <w:r>
        <w:rPr>
          <w:rFonts w:ascii="Times New Roman" w:hAnsi="Times New Roman" w:cs="Times New Roman" w:eastAsia="Times New Roman"/>
          <w:sz w:val="20"/>
          <w:szCs w:val="20"/>
          <w:color w:val="0F0F11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0F11"/>
          <w:spacing w:val="1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0F11"/>
          <w:spacing w:val="0"/>
          <w:w w:val="112"/>
          <w:position w:val="0"/>
        </w:rPr>
        <w:t>Zygomatic</w:t>
      </w:r>
      <w:r>
        <w:rPr>
          <w:rFonts w:ascii="Times New Roman" w:hAnsi="Times New Roman" w:cs="Times New Roman" w:eastAsia="Times New Roman"/>
          <w:sz w:val="20"/>
          <w:szCs w:val="20"/>
          <w:color w:val="0F0F11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0F0F11"/>
          <w:spacing w:val="0"/>
          <w:w w:val="100"/>
          <w:position w:val="0"/>
        </w:rPr>
      </w:r>
      <w:r>
        <w:rPr>
          <w:rFonts w:ascii="Times New Roman" w:hAnsi="Times New Roman" w:cs="Times New Roman" w:eastAsia="Times New Roman"/>
          <w:sz w:val="21"/>
          <w:szCs w:val="21"/>
          <w:color w:val="0F0F11"/>
          <w:spacing w:val="0"/>
          <w:w w:val="100"/>
          <w:position w:val="0"/>
        </w:rPr>
        <w:t>F.</w:t>
      </w:r>
      <w:r>
        <w:rPr>
          <w:rFonts w:ascii="Times New Roman" w:hAnsi="Times New Roman" w:cs="Times New Roman" w:eastAsia="Times New Roman"/>
          <w:sz w:val="21"/>
          <w:szCs w:val="21"/>
          <w:color w:val="0F0F11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21"/>
          <w:szCs w:val="21"/>
          <w:color w:val="0F0F11"/>
          <w:spacing w:val="0"/>
          <w:w w:val="100"/>
          <w:position w:val="0"/>
        </w:rPr>
      </w:r>
      <w:r>
        <w:rPr>
          <w:rFonts w:ascii="Times New Roman" w:hAnsi="Times New Roman" w:cs="Times New Roman" w:eastAsia="Times New Roman"/>
          <w:sz w:val="20"/>
          <w:szCs w:val="20"/>
          <w:color w:val="0F0F11"/>
          <w:spacing w:val="0"/>
          <w:w w:val="108"/>
          <w:position w:val="0"/>
        </w:rPr>
        <w:t>Flexion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43" w:lineRule="exact"/>
        <w:ind w:left="2352" w:right="-20"/>
        <w:jc w:val="left"/>
        <w:tabs>
          <w:tab w:pos="528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0F0F11"/>
          <w:spacing w:val="0"/>
          <w:w w:val="100"/>
          <w:position w:val="1"/>
        </w:rPr>
        <w:t>17.</w:t>
      </w:r>
      <w:r>
        <w:rPr>
          <w:rFonts w:ascii="Times New Roman" w:hAnsi="Times New Roman" w:cs="Times New Roman" w:eastAsia="Times New Roman"/>
          <w:sz w:val="20"/>
          <w:szCs w:val="20"/>
          <w:color w:val="0F0F11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0F11"/>
          <w:spacing w:val="1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0F11"/>
          <w:spacing w:val="0"/>
          <w:w w:val="111"/>
          <w:position w:val="1"/>
        </w:rPr>
        <w:t>Olecrano</w:t>
      </w:r>
      <w:r>
        <w:rPr>
          <w:rFonts w:ascii="Times New Roman" w:hAnsi="Times New Roman" w:cs="Times New Roman" w:eastAsia="Times New Roman"/>
          <w:sz w:val="20"/>
          <w:szCs w:val="20"/>
          <w:color w:val="0F0F11"/>
          <w:spacing w:val="0"/>
          <w:w w:val="111"/>
          <w:position w:val="1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0F0F11"/>
          <w:spacing w:val="11"/>
          <w:w w:val="111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0F11"/>
          <w:spacing w:val="0"/>
          <w:w w:val="111"/>
          <w:position w:val="1"/>
        </w:rPr>
        <w:t>process</w:t>
      </w:r>
      <w:r>
        <w:rPr>
          <w:rFonts w:ascii="Times New Roman" w:hAnsi="Times New Roman" w:cs="Times New Roman" w:eastAsia="Times New Roman"/>
          <w:sz w:val="20"/>
          <w:szCs w:val="20"/>
          <w:color w:val="0F0F11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0F0F11"/>
          <w:spacing w:val="0"/>
          <w:w w:val="100"/>
          <w:position w:val="0"/>
        </w:rPr>
        <w:t>G.</w:t>
      </w:r>
      <w:r>
        <w:rPr>
          <w:rFonts w:ascii="Times New Roman" w:hAnsi="Times New Roman" w:cs="Times New Roman" w:eastAsia="Times New Roman"/>
          <w:sz w:val="20"/>
          <w:szCs w:val="20"/>
          <w:color w:val="0F0F11"/>
          <w:spacing w:val="0"/>
          <w:w w:val="100"/>
          <w:position w:val="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0F0F11"/>
          <w:spacing w:val="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0F11"/>
          <w:spacing w:val="0"/>
          <w:w w:val="110"/>
          <w:position w:val="-1"/>
        </w:rPr>
        <w:t>Joint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35" w:lineRule="exact"/>
        <w:ind w:left="2352" w:right="-20"/>
        <w:jc w:val="left"/>
        <w:tabs>
          <w:tab w:pos="528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0F0F11"/>
          <w:spacing w:val="0"/>
          <w:w w:val="100"/>
          <w:position w:val="1"/>
        </w:rPr>
        <w:t>18.</w:t>
      </w:r>
      <w:r>
        <w:rPr>
          <w:rFonts w:ascii="Times New Roman" w:hAnsi="Times New Roman" w:cs="Times New Roman" w:eastAsia="Times New Roman"/>
          <w:sz w:val="20"/>
          <w:szCs w:val="20"/>
          <w:color w:val="0F0F11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0F11"/>
          <w:spacing w:val="1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0F11"/>
          <w:spacing w:val="0"/>
          <w:w w:val="113"/>
          <w:position w:val="0"/>
        </w:rPr>
        <w:t>Synarthroses</w:t>
      </w:r>
      <w:r>
        <w:rPr>
          <w:rFonts w:ascii="Times New Roman" w:hAnsi="Times New Roman" w:cs="Times New Roman" w:eastAsia="Times New Roman"/>
          <w:sz w:val="20"/>
          <w:szCs w:val="20"/>
          <w:color w:val="0F0F11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0F0F11"/>
          <w:spacing w:val="0"/>
          <w:w w:val="100"/>
          <w:position w:val="0"/>
        </w:rPr>
        <w:t>H.</w:t>
      </w:r>
      <w:r>
        <w:rPr>
          <w:rFonts w:ascii="Times New Roman" w:hAnsi="Times New Roman" w:cs="Times New Roman" w:eastAsia="Times New Roman"/>
          <w:sz w:val="20"/>
          <w:szCs w:val="20"/>
          <w:color w:val="0F0F11"/>
          <w:spacing w:val="0"/>
          <w:w w:val="100"/>
          <w:position w:val="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0F0F11"/>
          <w:spacing w:val="2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0F11"/>
          <w:spacing w:val="0"/>
          <w:w w:val="112"/>
          <w:position w:val="0"/>
        </w:rPr>
        <w:t>Cheekbone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40" w:lineRule="auto"/>
        <w:ind w:left="2352" w:right="-20"/>
        <w:jc w:val="left"/>
        <w:tabs>
          <w:tab w:pos="5280" w:val="left"/>
          <w:tab w:pos="564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0F0F11"/>
          <w:spacing w:val="0"/>
          <w:w w:val="100"/>
          <w:position w:val="1"/>
        </w:rPr>
        <w:t>19.</w:t>
      </w:r>
      <w:r>
        <w:rPr>
          <w:rFonts w:ascii="Times New Roman" w:hAnsi="Times New Roman" w:cs="Times New Roman" w:eastAsia="Times New Roman"/>
          <w:sz w:val="20"/>
          <w:szCs w:val="20"/>
          <w:color w:val="0F0F11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0F11"/>
          <w:spacing w:val="1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0F11"/>
          <w:spacing w:val="0"/>
          <w:w w:val="113"/>
          <w:position w:val="1"/>
        </w:rPr>
        <w:t>Hinge</w:t>
      </w:r>
      <w:r>
        <w:rPr>
          <w:rFonts w:ascii="Times New Roman" w:hAnsi="Times New Roman" w:cs="Times New Roman" w:eastAsia="Times New Roman"/>
          <w:sz w:val="20"/>
          <w:szCs w:val="20"/>
          <w:color w:val="0F0F11"/>
          <w:spacing w:val="0"/>
          <w:w w:val="113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0F11"/>
          <w:spacing w:val="0"/>
          <w:w w:val="100"/>
          <w:position w:val="1"/>
        </w:rPr>
        <w:t>joint</w:t>
      </w:r>
      <w:r>
        <w:rPr>
          <w:rFonts w:ascii="Times New Roman" w:hAnsi="Times New Roman" w:cs="Times New Roman" w:eastAsia="Times New Roman"/>
          <w:sz w:val="20"/>
          <w:szCs w:val="20"/>
          <w:color w:val="0F0F11"/>
          <w:spacing w:val="-28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0F11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0F0F11"/>
          <w:spacing w:val="0"/>
          <w:w w:val="100"/>
          <w:position w:val="1"/>
        </w:rPr>
      </w:r>
      <w:r>
        <w:rPr>
          <w:rFonts w:ascii="Arial" w:hAnsi="Arial" w:cs="Arial" w:eastAsia="Arial"/>
          <w:sz w:val="19"/>
          <w:szCs w:val="19"/>
          <w:color w:val="0F0F11"/>
          <w:spacing w:val="0"/>
          <w:w w:val="147"/>
          <w:position w:val="0"/>
        </w:rPr>
        <w:t>I.</w:t>
      </w:r>
      <w:r>
        <w:rPr>
          <w:rFonts w:ascii="Arial" w:hAnsi="Arial" w:cs="Arial" w:eastAsia="Arial"/>
          <w:sz w:val="19"/>
          <w:szCs w:val="19"/>
          <w:color w:val="0F0F11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9"/>
          <w:szCs w:val="19"/>
          <w:color w:val="0F0F11"/>
          <w:spacing w:val="0"/>
          <w:w w:val="100"/>
          <w:position w:val="0"/>
        </w:rPr>
      </w:r>
      <w:r>
        <w:rPr>
          <w:rFonts w:ascii="Times New Roman" w:hAnsi="Times New Roman" w:cs="Times New Roman" w:eastAsia="Times New Roman"/>
          <w:sz w:val="20"/>
          <w:szCs w:val="20"/>
          <w:color w:val="0F0F11"/>
          <w:spacing w:val="0"/>
          <w:w w:val="113"/>
          <w:position w:val="0"/>
        </w:rPr>
        <w:t>Haversia</w:t>
      </w:r>
      <w:r>
        <w:rPr>
          <w:rFonts w:ascii="Times New Roman" w:hAnsi="Times New Roman" w:cs="Times New Roman" w:eastAsia="Times New Roman"/>
          <w:sz w:val="20"/>
          <w:szCs w:val="20"/>
          <w:color w:val="0F0F11"/>
          <w:spacing w:val="0"/>
          <w:w w:val="113"/>
          <w:position w:val="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0F0F11"/>
          <w:spacing w:val="-1"/>
          <w:w w:val="113"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0F11"/>
          <w:spacing w:val="0"/>
          <w:w w:val="113"/>
          <w:position w:val="0"/>
        </w:rPr>
        <w:t>system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57" w:lineRule="exact"/>
        <w:ind w:left="2342" w:right="-20"/>
        <w:jc w:val="left"/>
        <w:tabs>
          <w:tab w:pos="5260" w:val="left"/>
          <w:tab w:pos="564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0F0F11"/>
          <w:spacing w:val="0"/>
          <w:w w:val="100"/>
          <w:position w:val="2"/>
        </w:rPr>
        <w:t>20.</w:t>
      </w:r>
      <w:r>
        <w:rPr>
          <w:rFonts w:ascii="Times New Roman" w:hAnsi="Times New Roman" w:cs="Times New Roman" w:eastAsia="Times New Roman"/>
          <w:sz w:val="20"/>
          <w:szCs w:val="20"/>
          <w:color w:val="0F0F11"/>
          <w:spacing w:val="0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0F11"/>
          <w:spacing w:val="20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0F11"/>
          <w:spacing w:val="0"/>
          <w:w w:val="114"/>
          <w:position w:val="2"/>
        </w:rPr>
        <w:t>Thum</w:t>
      </w:r>
      <w:r>
        <w:rPr>
          <w:rFonts w:ascii="Times New Roman" w:hAnsi="Times New Roman" w:cs="Times New Roman" w:eastAsia="Times New Roman"/>
          <w:sz w:val="20"/>
          <w:szCs w:val="20"/>
          <w:color w:val="0F0F11"/>
          <w:spacing w:val="0"/>
          <w:w w:val="114"/>
          <w:position w:val="2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0F0F11"/>
          <w:spacing w:val="-1"/>
          <w:w w:val="114"/>
          <w:position w:val="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0F11"/>
          <w:spacing w:val="0"/>
          <w:w w:val="100"/>
          <w:position w:val="2"/>
        </w:rPr>
        <w:t>joint</w:t>
      </w:r>
      <w:r>
        <w:rPr>
          <w:rFonts w:ascii="Times New Roman" w:hAnsi="Times New Roman" w:cs="Times New Roman" w:eastAsia="Times New Roman"/>
          <w:sz w:val="20"/>
          <w:szCs w:val="20"/>
          <w:color w:val="0F0F11"/>
          <w:spacing w:val="-28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0F11"/>
          <w:spacing w:val="0"/>
          <w:w w:val="100"/>
          <w:position w:val="2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0F0F11"/>
          <w:spacing w:val="0"/>
          <w:w w:val="100"/>
          <w:position w:val="2"/>
        </w:rPr>
      </w:r>
      <w:r>
        <w:rPr>
          <w:rFonts w:ascii="Arial" w:hAnsi="Arial" w:cs="Arial" w:eastAsia="Arial"/>
          <w:sz w:val="24"/>
          <w:szCs w:val="24"/>
          <w:color w:val="0F0F11"/>
          <w:spacing w:val="0"/>
          <w:w w:val="63"/>
          <w:b/>
          <w:bCs/>
          <w:position w:val="-1"/>
        </w:rPr>
        <w:t>J.</w:t>
      </w:r>
      <w:r>
        <w:rPr>
          <w:rFonts w:ascii="Arial" w:hAnsi="Arial" w:cs="Arial" w:eastAsia="Arial"/>
          <w:sz w:val="24"/>
          <w:szCs w:val="24"/>
          <w:color w:val="0F0F11"/>
          <w:spacing w:val="0"/>
          <w:w w:val="100"/>
          <w:b/>
          <w:bCs/>
          <w:position w:val="-1"/>
        </w:rPr>
        <w:tab/>
      </w:r>
      <w:r>
        <w:rPr>
          <w:rFonts w:ascii="Arial" w:hAnsi="Arial" w:cs="Arial" w:eastAsia="Arial"/>
          <w:sz w:val="24"/>
          <w:szCs w:val="24"/>
          <w:color w:val="0F0F11"/>
          <w:spacing w:val="0"/>
          <w:w w:val="100"/>
          <w:b/>
          <w:bCs/>
          <w:position w:val="-1"/>
        </w:rPr>
      </w:r>
      <w:r>
        <w:rPr>
          <w:rFonts w:ascii="Times New Roman" w:hAnsi="Times New Roman" w:cs="Times New Roman" w:eastAsia="Times New Roman"/>
          <w:sz w:val="20"/>
          <w:szCs w:val="20"/>
          <w:color w:val="0F0F11"/>
          <w:spacing w:val="0"/>
          <w:w w:val="114"/>
          <w:position w:val="1"/>
        </w:rPr>
        <w:t>Middle</w:t>
      </w:r>
      <w:r>
        <w:rPr>
          <w:rFonts w:ascii="Times New Roman" w:hAnsi="Times New Roman" w:cs="Times New Roman" w:eastAsia="Times New Roman"/>
          <w:sz w:val="20"/>
          <w:szCs w:val="20"/>
          <w:color w:val="0F0F11"/>
          <w:spacing w:val="-15"/>
          <w:w w:val="114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0F11"/>
          <w:spacing w:val="0"/>
          <w:w w:val="114"/>
          <w:position w:val="1"/>
        </w:rPr>
        <w:t>ear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23" w:after="0" w:line="240" w:lineRule="auto"/>
        <w:ind w:left="1627" w:right="-20"/>
        <w:jc w:val="left"/>
        <w:rPr>
          <w:rFonts w:ascii="Arial" w:hAnsi="Arial" w:cs="Arial" w:eastAsia="Arial"/>
          <w:sz w:val="29"/>
          <w:szCs w:val="29"/>
        </w:rPr>
      </w:pPr>
      <w:rPr/>
      <w:r>
        <w:rPr>
          <w:rFonts w:ascii="Arial" w:hAnsi="Arial" w:cs="Arial" w:eastAsia="Arial"/>
          <w:sz w:val="29"/>
          <w:szCs w:val="29"/>
          <w:spacing w:val="0"/>
          <w:w w:val="105"/>
          <w:b/>
          <w:bCs/>
        </w:rPr>
        <w:t>LONGITUDINAL</w:t>
      </w:r>
      <w:r>
        <w:rPr>
          <w:rFonts w:ascii="Arial" w:hAnsi="Arial" w:cs="Arial" w:eastAsia="Arial"/>
          <w:sz w:val="29"/>
          <w:szCs w:val="29"/>
          <w:spacing w:val="-9"/>
          <w:w w:val="105"/>
          <w:b/>
          <w:bCs/>
        </w:rPr>
        <w:t> </w:t>
      </w:r>
      <w:r>
        <w:rPr>
          <w:rFonts w:ascii="Arial" w:hAnsi="Arial" w:cs="Arial" w:eastAsia="Arial"/>
          <w:sz w:val="29"/>
          <w:szCs w:val="29"/>
          <w:color w:val="0F0F11"/>
          <w:spacing w:val="0"/>
          <w:w w:val="100"/>
          <w:b/>
          <w:bCs/>
        </w:rPr>
        <w:t>SECTIO</w:t>
      </w:r>
      <w:r>
        <w:rPr>
          <w:rFonts w:ascii="Arial" w:hAnsi="Arial" w:cs="Arial" w:eastAsia="Arial"/>
          <w:sz w:val="29"/>
          <w:szCs w:val="29"/>
          <w:color w:val="0F0F11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9"/>
          <w:szCs w:val="29"/>
          <w:color w:val="0F0F11"/>
          <w:spacing w:val="73"/>
          <w:w w:val="100"/>
          <w:b/>
          <w:bCs/>
        </w:rPr>
        <w:t> </w:t>
      </w:r>
      <w:r>
        <w:rPr>
          <w:rFonts w:ascii="Arial" w:hAnsi="Arial" w:cs="Arial" w:eastAsia="Arial"/>
          <w:sz w:val="29"/>
          <w:szCs w:val="29"/>
          <w:color w:val="0F0F11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29"/>
          <w:szCs w:val="29"/>
          <w:color w:val="0F0F11"/>
          <w:spacing w:val="15"/>
          <w:w w:val="100"/>
          <w:b/>
          <w:bCs/>
        </w:rPr>
        <w:t> </w:t>
      </w:r>
      <w:r>
        <w:rPr>
          <w:rFonts w:ascii="Arial" w:hAnsi="Arial" w:cs="Arial" w:eastAsia="Arial"/>
          <w:sz w:val="29"/>
          <w:szCs w:val="29"/>
          <w:color w:val="000000"/>
          <w:spacing w:val="0"/>
          <w:w w:val="100"/>
          <w:b/>
          <w:bCs/>
        </w:rPr>
        <w:t>LONG</w:t>
      </w:r>
      <w:r>
        <w:rPr>
          <w:rFonts w:ascii="Arial" w:hAnsi="Arial" w:cs="Arial" w:eastAsia="Arial"/>
          <w:sz w:val="29"/>
          <w:szCs w:val="29"/>
          <w:color w:val="000000"/>
          <w:spacing w:val="33"/>
          <w:w w:val="100"/>
          <w:b/>
          <w:bCs/>
        </w:rPr>
        <w:t> </w:t>
      </w:r>
      <w:r>
        <w:rPr>
          <w:rFonts w:ascii="Arial" w:hAnsi="Arial" w:cs="Arial" w:eastAsia="Arial"/>
          <w:sz w:val="29"/>
          <w:szCs w:val="29"/>
          <w:color w:val="0F0F11"/>
          <w:spacing w:val="0"/>
          <w:w w:val="104"/>
          <w:b/>
          <w:bCs/>
        </w:rPr>
        <w:t>BONE</w:t>
      </w:r>
      <w:r>
        <w:rPr>
          <w:rFonts w:ascii="Arial" w:hAnsi="Arial" w:cs="Arial" w:eastAsia="Arial"/>
          <w:sz w:val="29"/>
          <w:szCs w:val="29"/>
          <w:color w:val="000000"/>
          <w:spacing w:val="0"/>
          <w:w w:val="10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618" w:right="-20"/>
        <w:jc w:val="left"/>
        <w:tabs>
          <w:tab w:pos="2000" w:val="left"/>
          <w:tab w:pos="618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28.479980pt;margin-top:13.169771pt;width:26.608921pt;height:55.5pt;mso-position-horizontal-relative:page;mso-position-vertical-relative:paragraph;z-index:-2333" type="#_x0000_t202" filled="f" stroked="f">
            <v:textbox inset="0,0,0,0">
              <w:txbxContent>
                <w:p>
                  <w:pPr>
                    <w:spacing w:before="0" w:after="0" w:line="1110" w:lineRule="exact"/>
                    <w:ind w:right="-207"/>
                    <w:jc w:val="left"/>
                    <w:rPr>
                      <w:rFonts w:ascii="Times New Roman" w:hAnsi="Times New Roman" w:cs="Times New Roman" w:eastAsia="Times New Roman"/>
                      <w:sz w:val="111"/>
                      <w:szCs w:val="111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11"/>
                      <w:szCs w:val="111"/>
                      <w:spacing w:val="0"/>
                      <w:w w:val="51"/>
                      <w:position w:val="-1"/>
                    </w:rPr>
                    <w:t>}a</w:t>
                  </w:r>
                  <w:r>
                    <w:rPr>
                      <w:rFonts w:ascii="Times New Roman" w:hAnsi="Times New Roman" w:cs="Times New Roman" w:eastAsia="Times New Roman"/>
                      <w:sz w:val="111"/>
                      <w:szCs w:val="111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9"/>
          <w:szCs w:val="19"/>
          <w:color w:val="0F0F11"/>
          <w:w w:val="121"/>
        </w:rPr>
        <w:t>1.</w:t>
      </w:r>
      <w:r>
        <w:rPr>
          <w:rFonts w:ascii="Times New Roman" w:hAnsi="Times New Roman" w:cs="Times New Roman" w:eastAsia="Times New Roman"/>
          <w:sz w:val="19"/>
          <w:szCs w:val="19"/>
          <w:color w:val="0F0F11"/>
          <w:w w:val="100"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0F0F11"/>
          <w:w w:val="100"/>
        </w:rPr>
      </w:r>
      <w:r>
        <w:rPr>
          <w:rFonts w:ascii="Times New Roman" w:hAnsi="Times New Roman" w:cs="Times New Roman" w:eastAsia="Times New Roman"/>
          <w:sz w:val="19"/>
          <w:szCs w:val="19"/>
          <w:color w:val="0F0F11"/>
          <w:w w:val="100"/>
          <w:u w:val="single" w:color="231C1C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F0F11"/>
          <w:w w:val="100"/>
          <w:u w:val="single" w:color="231C1C"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0F0F11"/>
          <w:w w:val="100"/>
          <w:u w:val="single" w:color="231C1C"/>
        </w:rPr>
      </w:r>
      <w:r>
        <w:rPr>
          <w:rFonts w:ascii="Times New Roman" w:hAnsi="Times New Roman" w:cs="Times New Roman" w:eastAsia="Times New Roman"/>
          <w:sz w:val="19"/>
          <w:szCs w:val="19"/>
          <w:color w:val="0F0F11"/>
          <w:w w:val="100"/>
        </w:rPr>
      </w:r>
      <w:r>
        <w:rPr>
          <w:rFonts w:ascii="Times New Roman" w:hAnsi="Times New Roman" w:cs="Times New Roman" w:eastAsia="Times New Roman"/>
          <w:sz w:val="19"/>
          <w:szCs w:val="19"/>
          <w:color w:val="000000"/>
          <w:w w:val="100"/>
        </w:rPr>
      </w:r>
    </w:p>
    <w:p>
      <w:pPr>
        <w:spacing w:before="7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613" w:right="-20"/>
        <w:jc w:val="left"/>
        <w:tabs>
          <w:tab w:pos="806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v:group style="position:absolute;margin-left:80.279999pt;margin-top:14.509143pt;width:452.52002pt;height:394.440015pt;mso-position-horizontal-relative:page;mso-position-vertical-relative:paragraph;z-index:-2342" coordorigin="1606,290" coordsize="9050,7889">
            <v:shape style="position:absolute;left:7584;top:921;width:3072;height:7258" type="#_x0000_t75">
              <v:imagedata r:id="rId41" o:title=""/>
            </v:shape>
            <v:group style="position:absolute;left:8534;top:293;width:2;height:259" coordorigin="8534,293" coordsize="2,259">
              <v:shape style="position:absolute;left:8534;top:293;width:2;height:259" coordorigin="8534,293" coordsize="0,259" path="m8534,552l8534,293e" filled="f" stroked="t" strokeweight=".24pt" strokecolor="#000000">
                <v:path arrowok="t"/>
              </v:shape>
            </v:group>
            <v:group style="position:absolute;left:8546;top:470;width:2;height:490" coordorigin="8546,470" coordsize="2,490">
              <v:shape style="position:absolute;left:8546;top:470;width:2;height:490" coordorigin="8546,470" coordsize="0,490" path="m8546,960l8546,470e" filled="f" stroked="t" strokeweight="1.2pt" strokecolor="#18181C">
                <v:path arrowok="t"/>
              </v:shape>
            </v:group>
            <v:group style="position:absolute;left:7910;top:1147;width:629;height:2" coordorigin="7910,1147" coordsize="629,2">
              <v:shape style="position:absolute;left:7910;top:1147;width:629;height:2" coordorigin="7910,1147" coordsize="629,0" path="m7910,1147l8539,1147e" filled="f" stroked="t" strokeweight=".24pt" strokecolor="#000000">
                <v:path arrowok="t"/>
              </v:shape>
            </v:group>
            <v:group style="position:absolute;left:8534;top:912;width:2;height:240" coordorigin="8534,912" coordsize="2,240">
              <v:shape style="position:absolute;left:8534;top:912;width:2;height:240" coordorigin="8534,912" coordsize="0,240" path="m8534,1152l8534,912e" filled="f" stroked="t" strokeweight=".24pt" strokecolor="#000000">
                <v:path arrowok="t"/>
              </v:shape>
            </v:group>
            <v:group style="position:absolute;left:8534;top:1147;width:451;height:2" coordorigin="8534,1147" coordsize="451,2">
              <v:shape style="position:absolute;left:8534;top:1147;width:451;height:2" coordorigin="8534,1147" coordsize="451,0" path="m8534,1147l8986,1147e" filled="f" stroked="t" strokeweight=".24pt" strokecolor="#54575B">
                <v:path arrowok="t"/>
              </v:shape>
            </v:group>
            <v:group style="position:absolute;left:1608;top:1781;width:6926;height:2" coordorigin="1608,1781" coordsize="6926,2">
              <v:shape style="position:absolute;left:1608;top:1781;width:6926;height:2" coordorigin="1608,1781" coordsize="6926,0" path="m1608,1781l8534,1781e" filled="f" stroked="t" strokeweight=".24pt" strokecolor="#000000">
                <v:path arrowok="t"/>
              </v:shape>
            </v:group>
            <v:group style="position:absolute;left:8534;top:1781;width:451;height:2" coordorigin="8534,1781" coordsize="451,2">
              <v:shape style="position:absolute;left:8534;top:1781;width:451;height:2" coordorigin="8534,1781" coordsize="451,0" path="m8534,1781l8986,1781e" filled="f" stroked="t" strokeweight=".24pt" strokecolor="#38383B">
                <v:path arrowok="t"/>
              </v:shape>
            </v:group>
            <v:group style="position:absolute;left:9818;top:1579;width:2;height:230" coordorigin="9818,1579" coordsize="2,230">
              <v:shape style="position:absolute;left:9818;top:1579;width:2;height:230" coordorigin="9818,1579" coordsize="0,230" path="m9818,1809l9818,1579e" filled="f" stroked="t" strokeweight=".72pt" strokecolor="#0F0F0F">
                <v:path arrowok="t"/>
              </v:shape>
            </v:group>
            <v:group style="position:absolute;left:8986;top:1781;width:2;height:211" coordorigin="8986,1781" coordsize="2,211">
              <v:shape style="position:absolute;left:8986;top:1781;width:2;height:211" coordorigin="8986,1781" coordsize="0,211" path="m8986,1992l8986,1781e" filled="f" stroked="t" strokeweight=".24pt" strokecolor="#ACB3B8">
                <v:path arrowok="t"/>
              </v:shape>
            </v:group>
            <v:group style="position:absolute;left:8966;top:1862;width:2;height:648" coordorigin="8966,1862" coordsize="2,648">
              <v:shape style="position:absolute;left:8966;top:1862;width:2;height:648" coordorigin="8966,1862" coordsize="0,648" path="m8966,2510l8966,1862e" filled="f" stroked="t" strokeweight=".96pt" strokecolor="#1F1F23">
                <v:path arrowok="t"/>
              </v:shape>
            </v:group>
            <v:group style="position:absolute;left:8534;top:2712;width:461;height:2" coordorigin="8534,2712" coordsize="461,2">
              <v:shape style="position:absolute;left:8534;top:2712;width:461;height:2" coordorigin="8534,2712" coordsize="461,0" path="m8534,2712l8995,2712e" filled="f" stroked="t" strokeweight=".24pt" strokecolor="#131318">
                <v:path arrowok="t"/>
              </v:shape>
            </v:group>
            <v:group style="position:absolute;left:8993;top:2323;width:2;height:422" coordorigin="8993,2323" coordsize="2,422">
              <v:shape style="position:absolute;left:8993;top:2323;width:2;height:422" coordorigin="8993,2323" coordsize="0,422" path="m8993,2745l8993,2323e" filled="f" stroked="t" strokeweight="1.2pt" strokecolor="#1C1F23">
                <v:path arrowok="t"/>
              </v:shape>
            </v:group>
            <v:group style="position:absolute;left:9809;top:1742;width:2;height:1709" coordorigin="9809,1742" coordsize="2,1709">
              <v:shape style="position:absolute;left:9809;top:1742;width:2;height:1709" coordorigin="9809,1742" coordsize="0,1709" path="m9809,3451l9809,1742e" filled="f" stroked="t" strokeweight="1.2pt" strokecolor="#0F0F13">
                <v:path arrowok="t"/>
              </v:shape>
            </v:group>
            <v:group style="position:absolute;left:9012;top:2683;width:2;height:437" coordorigin="9012,2683" coordsize="2,437">
              <v:shape style="position:absolute;left:9012;top:2683;width:2;height:437" coordorigin="9012,2683" coordsize="0,437" path="m9012,3120l9012,2683e" filled="f" stroked="t" strokeweight=".96pt" strokecolor="#0F1313">
                <v:path arrowok="t"/>
              </v:shape>
            </v:group>
            <v:group style="position:absolute;left:9014;top:2841;width:2;height:384" coordorigin="9014,2841" coordsize="2,384">
              <v:shape style="position:absolute;left:9014;top:2841;width:2;height:384" coordorigin="9014,2841" coordsize="0,384" path="m9014,3225l9014,2841e" filled="f" stroked="t" strokeweight=".48pt" strokecolor="#0F0F13">
                <v:path arrowok="t"/>
              </v:shape>
            </v:group>
            <v:group style="position:absolute;left:8534;top:3273;width:456;height:2" coordorigin="8534,3273" coordsize="456,2">
              <v:shape style="position:absolute;left:8534;top:3273;width:456;height:2" coordorigin="8534,3273" coordsize="456,0" path="m8534,3273l8990,3273e" filled="f" stroked="t" strokeweight=".24pt" strokecolor="#000000">
                <v:path arrowok="t"/>
              </v:shape>
            </v:group>
            <v:group style="position:absolute;left:8986;top:3072;width:2;height:206" coordorigin="8986,3072" coordsize="2,206">
              <v:shape style="position:absolute;left:8986;top:3072;width:2;height:206" coordorigin="8986,3072" coordsize="0,206" path="m8986,3278l8986,3072e" filled="f" stroked="t" strokeweight=".24pt" strokecolor="#000000">
                <v:path arrowok="t"/>
              </v:shape>
            </v:group>
            <v:group style="position:absolute;left:8986;top:3273;width:2;height:149" coordorigin="8986,3273" coordsize="2,149">
              <v:shape style="position:absolute;left:8986;top:3273;width:2;height:149" coordorigin="8986,3273" coordsize="0,149" path="m8986,3422l8986,3273e" filled="f" stroked="t" strokeweight=".24pt" strokecolor="#0F0F23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11.599976pt;margin-top:8.149144pt;width:39.119999pt;height:.1pt;mso-position-horizontal-relative:page;mso-position-vertical-relative:paragraph;z-index:-2336" coordorigin="8232,163" coordsize="782,2">
            <v:shape style="position:absolute;left:8232;top:163;width:782;height:2" coordorigin="8232,163" coordsize="782,0" path="m8232,163l9014,163e" filled="f" stroked="t" strokeweight=".48pt" strokecolor="#1F232F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9"/>
          <w:szCs w:val="19"/>
          <w:color w:val="0F0F11"/>
          <w:spacing w:val="0"/>
          <w:w w:val="100"/>
        </w:rPr>
        <w:t>2.</w:t>
      </w:r>
      <w:r>
        <w:rPr>
          <w:rFonts w:ascii="Times New Roman" w:hAnsi="Times New Roman" w:cs="Times New Roman" w:eastAsia="Times New Roman"/>
          <w:sz w:val="19"/>
          <w:szCs w:val="19"/>
          <w:color w:val="0F0F11"/>
          <w:spacing w:val="-3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F0F11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0F0F11"/>
          <w:spacing w:val="0"/>
          <w:w w:val="100"/>
          <w:position w:val="-2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color w:val="0F0F11"/>
          <w:spacing w:val="10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979997"/>
          <w:spacing w:val="0"/>
          <w:w w:val="70"/>
          <w:position w:val="-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24" w:lineRule="exact"/>
        <w:ind w:left="16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100.559998pt;margin-top:10.895949pt;width:209.039994pt;height:.1pt;mso-position-horizontal-relative:page;mso-position-vertical-relative:paragraph;z-index:-2335" coordorigin="2011,218" coordsize="4181,2">
            <v:shape style="position:absolute;left:2011;top:218;width:4181;height:2" coordorigin="2011,218" coordsize="4181,0" path="m2011,218l6192,218e" filled="f" stroked="t" strokeweight=".48pt" strokecolor="#0F0F1C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0"/>
          <w:szCs w:val="20"/>
          <w:color w:val="0F0F11"/>
          <w:spacing w:val="0"/>
          <w:w w:val="109"/>
          <w:position w:val="-1"/>
        </w:rPr>
        <w:t>3.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177" w:lineRule="exact"/>
        <w:ind w:right="3894"/>
        <w:jc w:val="righ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F0F11"/>
          <w:spacing w:val="0"/>
          <w:w w:val="104"/>
        </w:rPr>
        <w:t>2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87" w:lineRule="exact"/>
        <w:ind w:left="1608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v:group style="position:absolute;margin-left:100.559998pt;margin-top:8.848811pt;width:209.039994pt;height:.1pt;mso-position-horizontal-relative:page;mso-position-vertical-relative:paragraph;z-index:-2334" coordorigin="2011,177" coordsize="4181,2">
            <v:shape style="position:absolute;left:2011;top:177;width:4181;height:2" coordorigin="2011,177" coordsize="4181,0" path="m2011,177l6192,177e" filled="f" stroked="t" strokeweight=".48pt" strokecolor="#0F0F13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9"/>
          <w:szCs w:val="19"/>
          <w:color w:val="0F0F11"/>
          <w:spacing w:val="0"/>
          <w:w w:val="107"/>
        </w:rPr>
        <w:t>4.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608" w:right="-20"/>
        <w:jc w:val="left"/>
        <w:tabs>
          <w:tab w:pos="804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v:group style="position:absolute;margin-left:537pt;margin-top:8.135948pt;width:.1pt;height:292.079992pt;mso-position-horizontal-relative:page;mso-position-vertical-relative:paragraph;z-index:-2337" coordorigin="10740,163" coordsize="2,5842">
            <v:shape style="position:absolute;left:10740;top:163;width:2;height:5842" coordorigin="10740,163" coordsize="0,5842" path="m10740,6004l10740,163e" filled="f" stroked="t" strokeweight=".72pt" strokecolor="#131313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0"/>
          <w:szCs w:val="20"/>
          <w:color w:val="0F0F11"/>
          <w:spacing w:val="0"/>
          <w:w w:val="100"/>
        </w:rPr>
        <w:t>5.</w:t>
      </w:r>
      <w:r>
        <w:rPr>
          <w:rFonts w:ascii="Times New Roman" w:hAnsi="Times New Roman" w:cs="Times New Roman" w:eastAsia="Times New Roman"/>
          <w:sz w:val="20"/>
          <w:szCs w:val="20"/>
          <w:color w:val="0F0F11"/>
          <w:spacing w:val="-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0F11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0F0F11"/>
          <w:spacing w:val="0"/>
          <w:w w:val="100"/>
        </w:rPr>
      </w:r>
      <w:r>
        <w:rPr>
          <w:rFonts w:ascii="Times New Roman" w:hAnsi="Times New Roman" w:cs="Times New Roman" w:eastAsia="Times New Roman"/>
          <w:sz w:val="19"/>
          <w:szCs w:val="19"/>
          <w:color w:val="0F0F11"/>
          <w:spacing w:val="0"/>
          <w:w w:val="121"/>
          <w:position w:val="-5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91" w:after="0" w:line="240" w:lineRule="auto"/>
        <w:ind w:left="1613" w:right="-20"/>
        <w:jc w:val="left"/>
        <w:tabs>
          <w:tab w:pos="804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0F0F11"/>
          <w:spacing w:val="0"/>
          <w:w w:val="100"/>
        </w:rPr>
        <w:t>6.</w:t>
      </w:r>
      <w:r>
        <w:rPr>
          <w:rFonts w:ascii="Times New Roman" w:hAnsi="Times New Roman" w:cs="Times New Roman" w:eastAsia="Times New Roman"/>
          <w:sz w:val="19"/>
          <w:szCs w:val="19"/>
          <w:color w:val="0F0F11"/>
          <w:spacing w:val="-3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F0F11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0F0F11"/>
          <w:spacing w:val="0"/>
          <w:w w:val="113"/>
          <w:position w:val="-12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21" w:after="0" w:line="240" w:lineRule="auto"/>
        <w:ind w:left="1613" w:right="-20"/>
        <w:jc w:val="left"/>
        <w:tabs>
          <w:tab w:pos="2000" w:val="left"/>
          <w:tab w:pos="618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v:group style="position:absolute;margin-left:23.039999pt;margin-top:9.439151pt;width:.1pt;height:290.159992pt;mso-position-horizontal-relative:page;mso-position-vertical-relative:paragraph;z-index:-2338" coordorigin="461,189" coordsize="2,5803">
            <v:shape style="position:absolute;left:461;top:189;width:2;height:5803" coordorigin="461,189" coordsize="0,5803" path="m461,5992l461,189e" filled="f" stroked="t" strokeweight=".96pt" strokecolor="#181818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9"/>
          <w:szCs w:val="19"/>
          <w:color w:val="0F0F11"/>
          <w:w w:val="106"/>
        </w:rPr>
        <w:t>7.</w:t>
      </w:r>
      <w:r>
        <w:rPr>
          <w:rFonts w:ascii="Times New Roman" w:hAnsi="Times New Roman" w:cs="Times New Roman" w:eastAsia="Times New Roman"/>
          <w:sz w:val="19"/>
          <w:szCs w:val="19"/>
          <w:color w:val="0F0F11"/>
          <w:w w:val="100"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0F0F11"/>
          <w:w w:val="100"/>
        </w:rPr>
      </w:r>
      <w:r>
        <w:rPr>
          <w:rFonts w:ascii="Times New Roman" w:hAnsi="Times New Roman" w:cs="Times New Roman" w:eastAsia="Times New Roman"/>
          <w:sz w:val="19"/>
          <w:szCs w:val="19"/>
          <w:color w:val="0F0F11"/>
          <w:w w:val="100"/>
          <w:u w:val="single" w:color="18181C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F0F11"/>
          <w:w w:val="100"/>
          <w:u w:val="single" w:color="18181C"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0F0F11"/>
          <w:w w:val="100"/>
          <w:u w:val="single" w:color="18181C"/>
        </w:rPr>
      </w:r>
      <w:r>
        <w:rPr>
          <w:rFonts w:ascii="Times New Roman" w:hAnsi="Times New Roman" w:cs="Times New Roman" w:eastAsia="Times New Roman"/>
          <w:sz w:val="19"/>
          <w:szCs w:val="19"/>
          <w:color w:val="0F0F11"/>
          <w:w w:val="100"/>
        </w:rPr>
      </w:r>
      <w:r>
        <w:rPr>
          <w:rFonts w:ascii="Times New Roman" w:hAnsi="Times New Roman" w:cs="Times New Roman" w:eastAsia="Times New Roman"/>
          <w:sz w:val="19"/>
          <w:szCs w:val="19"/>
          <w:color w:val="000000"/>
          <w:w w:val="10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613" w:right="-20"/>
        <w:jc w:val="left"/>
        <w:tabs>
          <w:tab w:pos="2000" w:val="left"/>
          <w:tab w:pos="618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0F0F11"/>
          <w:w w:val="105"/>
        </w:rPr>
        <w:t>8.</w:t>
      </w:r>
      <w:r>
        <w:rPr>
          <w:rFonts w:ascii="Times New Roman" w:hAnsi="Times New Roman" w:cs="Times New Roman" w:eastAsia="Times New Roman"/>
          <w:sz w:val="20"/>
          <w:szCs w:val="20"/>
          <w:color w:val="0F0F11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0F0F11"/>
          <w:w w:val="100"/>
        </w:rPr>
      </w:r>
      <w:r>
        <w:rPr>
          <w:rFonts w:ascii="Times New Roman" w:hAnsi="Times New Roman" w:cs="Times New Roman" w:eastAsia="Times New Roman"/>
          <w:sz w:val="20"/>
          <w:szCs w:val="20"/>
          <w:color w:val="0F0F11"/>
          <w:w w:val="100"/>
          <w:u w:val="single" w:color="181C2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0F11"/>
          <w:w w:val="100"/>
          <w:u w:val="single" w:color="181C23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0F0F11"/>
          <w:w w:val="100"/>
          <w:u w:val="single" w:color="181C23"/>
        </w:rPr>
      </w:r>
      <w:r>
        <w:rPr>
          <w:rFonts w:ascii="Times New Roman" w:hAnsi="Times New Roman" w:cs="Times New Roman" w:eastAsia="Times New Roman"/>
          <w:sz w:val="20"/>
          <w:szCs w:val="20"/>
          <w:color w:val="0F0F11"/>
          <w:w w:val="100"/>
        </w:rPr>
      </w:r>
      <w:r>
        <w:rPr>
          <w:rFonts w:ascii="Times New Roman" w:hAnsi="Times New Roman" w:cs="Times New Roman" w:eastAsia="Times New Roman"/>
          <w:sz w:val="20"/>
          <w:szCs w:val="20"/>
          <w:color w:val="000000"/>
          <w:w w:val="100"/>
        </w:rPr>
      </w:r>
    </w:p>
    <w:p>
      <w:pPr>
        <w:spacing w:before="0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178" w:lineRule="exact"/>
        <w:ind w:left="1608" w:right="-20"/>
        <w:jc w:val="left"/>
        <w:tabs>
          <w:tab w:pos="2000" w:val="left"/>
          <w:tab w:pos="618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0F0F11"/>
          <w:w w:val="105"/>
          <w:position w:val="-4"/>
        </w:rPr>
        <w:t>9.</w:t>
      </w:r>
      <w:r>
        <w:rPr>
          <w:rFonts w:ascii="Times New Roman" w:hAnsi="Times New Roman" w:cs="Times New Roman" w:eastAsia="Times New Roman"/>
          <w:sz w:val="20"/>
          <w:szCs w:val="20"/>
          <w:color w:val="0F0F11"/>
          <w:w w:val="100"/>
          <w:position w:val="-4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0F0F11"/>
          <w:w w:val="100"/>
          <w:position w:val="-4"/>
        </w:rPr>
      </w:r>
      <w:r>
        <w:rPr>
          <w:rFonts w:ascii="Times New Roman" w:hAnsi="Times New Roman" w:cs="Times New Roman" w:eastAsia="Times New Roman"/>
          <w:sz w:val="20"/>
          <w:szCs w:val="20"/>
          <w:color w:val="0F0F11"/>
          <w:w w:val="100"/>
          <w:u w:val="single" w:color="1C1C1C"/>
          <w:position w:val="-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0F11"/>
          <w:w w:val="100"/>
          <w:u w:val="single" w:color="1C1C1C"/>
          <w:position w:val="-4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0F0F11"/>
          <w:w w:val="100"/>
          <w:u w:val="single" w:color="1C1C1C"/>
          <w:position w:val="-4"/>
        </w:rPr>
      </w:r>
      <w:r>
        <w:rPr>
          <w:rFonts w:ascii="Times New Roman" w:hAnsi="Times New Roman" w:cs="Times New Roman" w:eastAsia="Times New Roman"/>
          <w:sz w:val="20"/>
          <w:szCs w:val="20"/>
          <w:color w:val="0F0F11"/>
          <w:w w:val="100"/>
          <w:position w:val="-4"/>
        </w:rPr>
      </w:r>
      <w:r>
        <w:rPr>
          <w:rFonts w:ascii="Times New Roman" w:hAnsi="Times New Roman" w:cs="Times New Roman" w:eastAsia="Times New Roman"/>
          <w:sz w:val="20"/>
          <w:szCs w:val="20"/>
          <w:color w:val="000000"/>
          <w:w w:val="100"/>
          <w:position w:val="0"/>
        </w:rPr>
      </w:r>
    </w:p>
    <w:p>
      <w:pPr>
        <w:spacing w:before="0" w:after="0" w:line="194" w:lineRule="exact"/>
        <w:ind w:right="3875"/>
        <w:jc w:val="righ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0F0F11"/>
          <w:spacing w:val="0"/>
          <w:w w:val="124"/>
        </w:rPr>
        <w:t>5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0" w:after="0" w:line="218" w:lineRule="exact"/>
        <w:ind w:left="1613" w:right="-20"/>
        <w:jc w:val="left"/>
        <w:tabs>
          <w:tab w:pos="618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0F0F11"/>
          <w:w w:val="108"/>
        </w:rPr>
        <w:t>10.</w:t>
      </w:r>
      <w:r>
        <w:rPr>
          <w:rFonts w:ascii="Times New Roman" w:hAnsi="Times New Roman" w:cs="Times New Roman" w:eastAsia="Times New Roman"/>
          <w:sz w:val="20"/>
          <w:szCs w:val="20"/>
          <w:color w:val="0F0F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0F1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0F11"/>
          <w:spacing w:val="0"/>
          <w:w w:val="100"/>
          <w:u w:val="single" w:color="0C0F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0F11"/>
          <w:spacing w:val="0"/>
          <w:w w:val="100"/>
          <w:u w:val="single" w:color="0C0F13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0F0F11"/>
          <w:spacing w:val="0"/>
          <w:w w:val="100"/>
          <w:u w:val="single" w:color="0C0F13"/>
        </w:rPr>
      </w:r>
      <w:r>
        <w:rPr>
          <w:rFonts w:ascii="Times New Roman" w:hAnsi="Times New Roman" w:cs="Times New Roman" w:eastAsia="Times New Roman"/>
          <w:sz w:val="20"/>
          <w:szCs w:val="20"/>
          <w:color w:val="0F0F11"/>
          <w:spacing w:val="0"/>
          <w:w w:val="100"/>
        </w:rPr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79" w:after="0" w:line="276" w:lineRule="exact"/>
        <w:ind w:right="3889"/>
        <w:jc w:val="right"/>
        <w:tabs>
          <w:tab w:pos="4560" w:val="left"/>
          <w:tab w:pos="644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0F0F11"/>
          <w:spacing w:val="0"/>
          <w:w w:val="100"/>
          <w:position w:val="-2"/>
        </w:rPr>
        <w:t>11.</w:t>
      </w:r>
      <w:r>
        <w:rPr>
          <w:rFonts w:ascii="Times New Roman" w:hAnsi="Times New Roman" w:cs="Times New Roman" w:eastAsia="Times New Roman"/>
          <w:sz w:val="20"/>
          <w:szCs w:val="20"/>
          <w:color w:val="0F0F11"/>
          <w:spacing w:val="0"/>
          <w:w w:val="100"/>
          <w:position w:val="-2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0F0F11"/>
          <w:spacing w:val="8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0F11"/>
          <w:spacing w:val="3"/>
          <w:w w:val="100"/>
          <w:u w:val="single" w:color="131813"/>
          <w:position w:val="-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0F11"/>
          <w:spacing w:val="0"/>
          <w:w w:val="100"/>
          <w:u w:val="single" w:color="131813"/>
          <w:position w:val="-2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0F0F11"/>
          <w:spacing w:val="0"/>
          <w:w w:val="100"/>
          <w:u w:val="single" w:color="131813"/>
          <w:position w:val="-2"/>
        </w:rPr>
      </w:r>
      <w:r>
        <w:rPr>
          <w:rFonts w:ascii="Times New Roman" w:hAnsi="Times New Roman" w:cs="Times New Roman" w:eastAsia="Times New Roman"/>
          <w:sz w:val="20"/>
          <w:szCs w:val="20"/>
          <w:color w:val="0F0F11"/>
          <w:spacing w:val="0"/>
          <w:w w:val="100"/>
          <w:position w:val="-2"/>
        </w:rPr>
      </w:r>
      <w:r>
        <w:rPr>
          <w:rFonts w:ascii="Times New Roman" w:hAnsi="Times New Roman" w:cs="Times New Roman" w:eastAsia="Times New Roman"/>
          <w:sz w:val="20"/>
          <w:szCs w:val="20"/>
          <w:color w:val="0F0F11"/>
          <w:spacing w:val="0"/>
          <w:w w:val="100"/>
          <w:position w:val="-2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0F0F11"/>
          <w:spacing w:val="0"/>
          <w:w w:val="100"/>
          <w:position w:val="-2"/>
        </w:rPr>
      </w:r>
      <w:r>
        <w:rPr>
          <w:rFonts w:ascii="Times New Roman" w:hAnsi="Times New Roman" w:cs="Times New Roman" w:eastAsia="Times New Roman"/>
          <w:sz w:val="19"/>
          <w:szCs w:val="19"/>
          <w:color w:val="0F0F11"/>
          <w:spacing w:val="0"/>
          <w:w w:val="109"/>
          <w:position w:val="5"/>
        </w:rPr>
        <w:t>6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8" w:after="0" w:line="192" w:lineRule="exact"/>
        <w:ind w:right="989"/>
        <w:jc w:val="righ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F0F11"/>
          <w:spacing w:val="0"/>
          <w:w w:val="91"/>
          <w:b/>
          <w:bCs/>
          <w:position w:val="-1"/>
        </w:rPr>
        <w:t>11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8" w:after="0" w:line="240" w:lineRule="auto"/>
        <w:ind w:left="4786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F0F11"/>
          <w:spacing w:val="0"/>
          <w:w w:val="111"/>
        </w:rPr>
        <w:t>Copyright©</w:t>
      </w:r>
      <w:r>
        <w:rPr>
          <w:rFonts w:ascii="Times New Roman" w:hAnsi="Times New Roman" w:cs="Times New Roman" w:eastAsia="Times New Roman"/>
          <w:sz w:val="17"/>
          <w:szCs w:val="17"/>
          <w:color w:val="0F0F11"/>
          <w:spacing w:val="-14"/>
          <w:w w:val="11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F0F11"/>
          <w:spacing w:val="0"/>
          <w:w w:val="100"/>
        </w:rPr>
        <w:t>2004</w:t>
      </w:r>
      <w:r>
        <w:rPr>
          <w:rFonts w:ascii="Times New Roman" w:hAnsi="Times New Roman" w:cs="Times New Roman" w:eastAsia="Times New Roman"/>
          <w:sz w:val="17"/>
          <w:szCs w:val="17"/>
          <w:color w:val="0F0F11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F0F11"/>
          <w:spacing w:val="0"/>
          <w:w w:val="100"/>
        </w:rPr>
        <w:t>Mosby</w:t>
      </w:r>
      <w:r>
        <w:rPr>
          <w:rFonts w:ascii="Times New Roman" w:hAnsi="Times New Roman" w:cs="Times New Roman" w:eastAsia="Times New Roman"/>
          <w:sz w:val="17"/>
          <w:szCs w:val="17"/>
          <w:color w:val="0F0F1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F0F11"/>
          <w:spacing w:val="0"/>
          <w:w w:val="100"/>
        </w:rPr>
        <w:t>Inc</w:t>
      </w:r>
      <w:r>
        <w:rPr>
          <w:rFonts w:ascii="Times New Roman" w:hAnsi="Times New Roman" w:cs="Times New Roman" w:eastAsia="Times New Roman"/>
          <w:sz w:val="17"/>
          <w:szCs w:val="17"/>
          <w:color w:val="0F0F1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F0F11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F0F11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17"/>
          <w:szCs w:val="17"/>
          <w:color w:val="0F0F1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F0F11"/>
          <w:spacing w:val="0"/>
          <w:w w:val="100"/>
        </w:rPr>
        <w:t>right</w:t>
      </w:r>
      <w:r>
        <w:rPr>
          <w:rFonts w:ascii="Times New Roman" w:hAnsi="Times New Roman" w:cs="Times New Roman" w:eastAsia="Times New Roman"/>
          <w:sz w:val="17"/>
          <w:szCs w:val="17"/>
          <w:color w:val="0F0F1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F0F1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F0F11"/>
          <w:spacing w:val="0"/>
          <w:w w:val="105"/>
        </w:rPr>
        <w:t>reserve</w:t>
      </w:r>
      <w:r>
        <w:rPr>
          <w:rFonts w:ascii="Times New Roman" w:hAnsi="Times New Roman" w:cs="Times New Roman" w:eastAsia="Times New Roman"/>
          <w:sz w:val="17"/>
          <w:szCs w:val="17"/>
          <w:color w:val="0F0F11"/>
          <w:spacing w:val="3"/>
          <w:w w:val="106"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494F54"/>
          <w:spacing w:val="0"/>
          <w:w w:val="131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jc w:val="left"/>
        <w:spacing w:after="0"/>
        <w:sectPr>
          <w:pgMar w:header="1289" w:footer="374250416" w:top="1420" w:bottom="280" w:left="0" w:right="0"/>
          <w:pgSz w:w="12080" w:h="16320"/>
        </w:sectPr>
      </w:pPr>
      <w:rPr/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1389" w:footer="374250416" w:top="1600" w:bottom="0" w:left="0" w:right="0"/>
          <w:headerReference w:type="even" r:id="rId42"/>
          <w:headerReference w:type="odd" r:id="rId43"/>
          <w:pgSz w:w="12000" w:h="16320"/>
        </w:sectPr>
      </w:pPr>
      <w:rPr/>
    </w:p>
    <w:p>
      <w:pPr>
        <w:spacing w:before="23" w:after="0" w:line="240" w:lineRule="auto"/>
        <w:ind w:left="652" w:right="-20"/>
        <w:jc w:val="left"/>
        <w:rPr>
          <w:rFonts w:ascii="Arial" w:hAnsi="Arial" w:cs="Arial" w:eastAsia="Arial"/>
          <w:sz w:val="29"/>
          <w:szCs w:val="29"/>
        </w:rPr>
      </w:pPr>
      <w:rPr/>
      <w:r>
        <w:rPr>
          <w:rFonts w:ascii="Arial" w:hAnsi="Arial" w:cs="Arial" w:eastAsia="Arial"/>
          <w:sz w:val="29"/>
          <w:szCs w:val="29"/>
          <w:color w:val="000101"/>
          <w:spacing w:val="0"/>
          <w:w w:val="100"/>
          <w:b/>
          <w:bCs/>
        </w:rPr>
        <w:t>ANTERIO</w:t>
      </w:r>
      <w:r>
        <w:rPr>
          <w:rFonts w:ascii="Arial" w:hAnsi="Arial" w:cs="Arial" w:eastAsia="Arial"/>
          <w:sz w:val="29"/>
          <w:szCs w:val="29"/>
          <w:color w:val="000101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9"/>
          <w:szCs w:val="29"/>
          <w:color w:val="000101"/>
          <w:spacing w:val="14"/>
          <w:w w:val="100"/>
          <w:b/>
          <w:bCs/>
        </w:rPr>
        <w:t> </w:t>
      </w:r>
      <w:r>
        <w:rPr>
          <w:rFonts w:ascii="Arial" w:hAnsi="Arial" w:cs="Arial" w:eastAsia="Arial"/>
          <w:sz w:val="29"/>
          <w:szCs w:val="29"/>
          <w:color w:val="000101"/>
          <w:spacing w:val="0"/>
          <w:w w:val="100"/>
          <w:b/>
          <w:bCs/>
        </w:rPr>
        <w:t>VIEW</w:t>
      </w:r>
      <w:r>
        <w:rPr>
          <w:rFonts w:ascii="Arial" w:hAnsi="Arial" w:cs="Arial" w:eastAsia="Arial"/>
          <w:sz w:val="29"/>
          <w:szCs w:val="29"/>
          <w:color w:val="000101"/>
          <w:spacing w:val="15"/>
          <w:w w:val="100"/>
          <w:b/>
          <w:bCs/>
        </w:rPr>
        <w:t> </w:t>
      </w:r>
      <w:r>
        <w:rPr>
          <w:rFonts w:ascii="Arial" w:hAnsi="Arial" w:cs="Arial" w:eastAsia="Arial"/>
          <w:sz w:val="29"/>
          <w:szCs w:val="29"/>
          <w:color w:val="000101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29"/>
          <w:szCs w:val="29"/>
          <w:color w:val="000101"/>
          <w:spacing w:val="9"/>
          <w:w w:val="100"/>
          <w:b/>
          <w:bCs/>
        </w:rPr>
        <w:t> </w:t>
      </w:r>
      <w:r>
        <w:rPr>
          <w:rFonts w:ascii="Arial" w:hAnsi="Arial" w:cs="Arial" w:eastAsia="Arial"/>
          <w:sz w:val="29"/>
          <w:szCs w:val="29"/>
          <w:color w:val="000101"/>
          <w:spacing w:val="0"/>
          <w:w w:val="102"/>
          <w:b/>
          <w:bCs/>
        </w:rPr>
        <w:t>SKELETON</w:t>
      </w:r>
      <w:r>
        <w:rPr>
          <w:rFonts w:ascii="Arial" w:hAnsi="Arial" w:cs="Arial" w:eastAsia="Arial"/>
          <w:sz w:val="29"/>
          <w:szCs w:val="29"/>
          <w:color w:val="000000"/>
          <w:spacing w:val="0"/>
          <w:w w:val="10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661" w:right="-20"/>
        <w:jc w:val="left"/>
        <w:tabs>
          <w:tab w:pos="1040" w:val="left"/>
          <w:tab w:pos="512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297.058167pt;margin-top:18.456278pt;width:187.683563pt;height:42.63024pt;mso-position-horizontal-relative:page;mso-position-vertical-relative:paragraph;z-index:-2324" coordorigin="5941,369" coordsize="3754,853">
            <v:group style="position:absolute;left:7207;top:371;width:2;height:185" coordorigin="7207,371" coordsize="2,185">
              <v:shape style="position:absolute;left:7207;top:371;width:2;height:185" coordorigin="7207,371" coordsize="0,185" path="m7207,556l7207,371e" filled="f" stroked="t" strokeweight=".234458pt" strokecolor="#131318">
                <v:path arrowok="t"/>
              </v:shape>
            </v:group>
            <v:group style="position:absolute;left:7207;top:480;width:2;height:284" coordorigin="7207,480" coordsize="2,284">
              <v:shape style="position:absolute;left:7207;top:480;width:2;height:284" coordorigin="7207,480" coordsize="0,284" path="m7207,765l7207,480e" filled="f" stroked="t" strokeweight="1.17229pt" strokecolor="#18181C">
                <v:path arrowok="t"/>
              </v:shape>
            </v:group>
            <v:group style="position:absolute;left:7214;top:689;width:2;height:251" coordorigin="7214,689" coordsize="2,251">
              <v:shape style="position:absolute;left:7214;top:689;width:2;height:251" coordorigin="7214,689" coordsize="0,251" path="m7214,940l7214,689e" filled="f" stroked="t" strokeweight=".937832pt" strokecolor="#181818">
                <v:path arrowok="t"/>
              </v:shape>
            </v:group>
            <v:group style="position:absolute;left:7132;top:604;width:2;height:422" coordorigin="7132,604" coordsize="2,422">
              <v:shape style="position:absolute;left:7132;top:604;width:2;height:422" coordorigin="7132,604" coordsize="0,422" path="m7132,1025l7132,604e" filled="f" stroked="t" strokeweight="1.17229pt" strokecolor="#1C1C1C">
                <v:path arrowok="t"/>
              </v:shape>
            </v:group>
            <v:group style="position:absolute;left:7109;top:637;width:2;height:322" coordorigin="7109,637" coordsize="2,322">
              <v:shape style="position:absolute;left:7109;top:637;width:2;height:322" coordorigin="7109,637" coordsize="0,322" path="m7109,959l7109,637e" filled="f" stroked="t" strokeweight="1.17229pt" strokecolor="#18181C">
                <v:path arrowok="t"/>
              </v:shape>
            </v:group>
            <v:group style="position:absolute;left:5955;top:1016;width:910;height:2" coordorigin="5955,1016" coordsize="910,2">
              <v:shape style="position:absolute;left:5955;top:1016;width:910;height:2" coordorigin="5955,1016" coordsize="910,0" path="m5955,1016l6865,1016e" filled="f" stroked="t" strokeweight=".937832pt" strokecolor="#181C1F">
                <v:path arrowok="t"/>
              </v:shape>
            </v:group>
            <v:group style="position:absolute;left:5951;top:1013;width:1294;height:2" coordorigin="5951,1013" coordsize="1294,2">
              <v:shape style="position:absolute;left:5951;top:1013;width:1294;height:2" coordorigin="5951,1013" coordsize="1294,0" path="m5951,1013l7245,1013e" filled="f" stroked="t" strokeweight=".937832pt" strokecolor="#181C1C">
                <v:path arrowok="t"/>
              </v:shape>
            </v:group>
            <v:group style="position:absolute;left:7231;top:798;width:2;height:223" coordorigin="7231,798" coordsize="2,223">
              <v:shape style="position:absolute;left:7231;top:798;width:2;height:223" coordorigin="7231,798" coordsize="0,223" path="m7231,1020l7231,798e" filled="f" stroked="t" strokeweight=".937832pt" strokecolor="#131318">
                <v:path arrowok="t"/>
              </v:shape>
            </v:group>
            <v:group style="position:absolute;left:7857;top:1006;width:110;height:2" coordorigin="7857,1006" coordsize="110,2">
              <v:shape style="position:absolute;left:7857;top:1006;width:110;height:2" coordorigin="7857,1006" coordsize="110,0" path="m7857,1006l7967,1006e" filled="f" stroked="t" strokeweight="3.985785pt" strokecolor="#08080C">
                <v:path arrowok="t"/>
              </v:shape>
            </v:group>
            <v:group style="position:absolute;left:7278;top:1006;width:495;height:2" coordorigin="7278,1006" coordsize="495,2">
              <v:shape style="position:absolute;left:7278;top:1006;width:495;height:2" coordorigin="7278,1006" coordsize="495,0" path="m7278,1006l7772,1006e" filled="f" stroked="t" strokeweight="3.985785pt" strokecolor="#08080C">
                <v:path arrowok="t"/>
              </v:shape>
            </v:group>
            <v:group style="position:absolute;left:7979;top:784;width:2;height:156" coordorigin="7979,784" coordsize="2,156">
              <v:shape style="position:absolute;left:7979;top:784;width:2;height:156" coordorigin="7979,784" coordsize="0,156" path="m7979,940l7979,784e" filled="f" stroked="t" strokeweight=".937832pt" strokecolor="#131313">
                <v:path arrowok="t"/>
              </v:shape>
            </v:group>
            <v:group style="position:absolute;left:7960;top:822;width:2;height:355" coordorigin="7960,822" coordsize="2,355">
              <v:shape style="position:absolute;left:7960;top:822;width:2;height:355" coordorigin="7960,822" coordsize="0,355" path="m7960,1177l7960,822e" filled="f" stroked="t" strokeweight="1.17229pt" strokecolor="#131318">
                <v:path arrowok="t"/>
              </v:shape>
            </v:group>
            <v:group style="position:absolute;left:7929;top:1030;width:1749;height:2" coordorigin="7929,1030" coordsize="1749,2">
              <v:shape style="position:absolute;left:7929;top:1030;width:1749;height:2" coordorigin="7929,1030" coordsize="1749,0" path="m7929,1030l9678,1030e" filled="f" stroked="t" strokeweight=".937832pt" strokecolor="#1C1F23">
                <v:path arrowok="t"/>
              </v:shape>
            </v:group>
            <v:group style="position:absolute;left:7123;top:997;width:2;height:109" coordorigin="7123,997" coordsize="2,109">
              <v:shape style="position:absolute;left:7123;top:997;width:2;height:109" coordorigin="7123,997" coordsize="0,109" path="m7123,1106l7123,997e" filled="f" stroked="t" strokeweight=".234458pt" strokecolor="#131318">
                <v:path arrowok="t"/>
              </v:shape>
            </v:group>
            <v:group style="position:absolute;left:7174;top:987;width:2;height:227" coordorigin="7174,987" coordsize="2,227">
              <v:shape style="position:absolute;left:7174;top:987;width:2;height:227" coordorigin="7174,987" coordsize="0,227" path="m7174,1215l7174,987e" filled="f" stroked="t" strokeweight=".703374pt" strokecolor="#131818">
                <v:path arrowok="t"/>
              </v:shape>
            </v:group>
            <v:group style="position:absolute;left:7728;top:1080;width:117;height:2" coordorigin="7728,1080" coordsize="117,2">
              <v:shape style="position:absolute;left:7728;top:1080;width:117;height:2" coordorigin="7728,1080" coordsize="117,0" path="m7728,1080l7845,1080e" filled="f" stroked="t" strokeweight="1.17229pt" strokecolor="#0C0C0F">
                <v:path arrowok="t"/>
              </v:shape>
            </v:group>
            <v:group style="position:absolute;left:7814;top:954;width:2;height:137" coordorigin="7814,954" coordsize="2,137">
              <v:shape style="position:absolute;left:7814;top:954;width:2;height:137" coordorigin="7814,954" coordsize="0,137" path="m7814,1092l7814,954e" filled="f" stroked="t" strokeweight="4.220243pt" strokecolor="#080808">
                <v:path arrowok="t"/>
              </v:shape>
            </v:group>
            <v:group style="position:absolute;left:7798;top:1106;width:263;height:2" coordorigin="7798,1106" coordsize="263,2">
              <v:shape style="position:absolute;left:7798;top:1106;width:263;height:2" coordorigin="7798,1106" coordsize="263,0" path="m7798,1106l8061,1106e" filled="f" stroked="t" strokeweight=".234458pt" strokecolor="#181818">
                <v:path arrowok="t"/>
              </v:shape>
            </v:group>
            <v:group style="position:absolute;left:8061;top:1106;width:216;height:2" coordorigin="8061,1106" coordsize="216,2">
              <v:shape style="position:absolute;left:8061;top:1106;width:216;height:2" coordorigin="8061,1106" coordsize="216,0" path="m8061,1106l8276,1106e" filled="f" stroked="t" strokeweight=".234458pt" strokecolor="#000000">
                <v:path arrowok="t"/>
              </v:shape>
            </v:group>
            <v:group style="position:absolute;left:8276;top:1106;width:244;height:2" coordorigin="8276,1106" coordsize="244,2">
              <v:shape style="position:absolute;left:8276;top:1106;width:244;height:2" coordorigin="8276,1106" coordsize="244,0" path="m8276,1106l8520,1106e" filled="f" stroked="t" strokeweight=".234458pt" strokecolor="#C3C3C3">
                <v:path arrowok="t"/>
              </v:shape>
            </v:group>
            <v:group style="position:absolute;left:8520;top:1106;width:1172;height:2" coordorigin="8520,1106" coordsize="1172,2">
              <v:shape style="position:absolute;left:8520;top:1106;width:1172;height:2" coordorigin="8520,1106" coordsize="1172,0" path="m8520,1106l9692,1106e" filled="f" stroked="t" strokeweight=".234458pt" strokecolor="#000000">
                <v:path arrowok="t"/>
              </v:shape>
            </v:group>
            <w10:wrap type="none"/>
          </v:group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.799280pt;margin-top:9.45927pt;width:269.985399pt;height:521.055943pt;mso-position-horizontal-relative:page;mso-position-vertical-relative:paragraph;z-index:-2319" type="#_x0000_t202" filled="f" stroked="f">
            <v:textbox inset="0,0,0,0">
              <w:txbxContent>
                <w:tbl>
                  <w:tblPr>
                    <w:tblW w:w="0" w:type="auto"/>
                    <w:tblLook w:val="01E0"/>
                    <w:tblLayout w:type="fixed"/>
                    <w:tblCellMar>
                      <w:left w:w="0" w:type="dxa"/>
                      <w:right w:w="0" w:type="dxa"/>
                      <w:bottom w:w="0" w:type="dxa"/>
                      <w:top w:w="0" w:type="dxa"/>
                    </w:tblCellMar>
                    <w:jc w:val="left"/>
                  </w:tblPr>
                  <w:tblGrid/>
                  <w:tr>
                    <w:trPr>
                      <w:trHeight w:val="465" w:hRule="exact"/>
                    </w:trPr>
                    <w:tc>
                      <w:tcPr>
                        <w:tcW w:w="477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0" w:after="0" w:line="153" w:lineRule="exact"/>
                          <w:ind w:left="40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95958E"/>
                            <w:spacing w:val="0"/>
                            <w:w w:val="51"/>
                          </w:rPr>
                          <w:t>\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95958E"/>
                            <w:spacing w:val="0"/>
                            <w:w w:val="51"/>
                          </w:rPr>
                          <w:t>...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95958E"/>
                            <w:spacing w:val="0"/>
                            <w:w w:val="51"/>
                            <w:u w:val="single" w:color="94948D"/>
                          </w:rPr>
                          <w:t>         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95958E"/>
                            <w:spacing w:val="14"/>
                            <w:w w:val="51"/>
                            <w:u w:val="single" w:color="94948D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95958E"/>
                            <w:spacing w:val="-14"/>
                            <w:w w:val="5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95958E"/>
                            <w:spacing w:val="0"/>
                            <w:w w:val="51"/>
                          </w:rPr>
                          <w:t>.-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33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1" w:after="0" w:line="160" w:lineRule="exact"/>
                          <w:jc w:val="left"/>
                          <w:rPr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84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31316"/>
                            <w:spacing w:val="0"/>
                            <w:w w:val="100"/>
                          </w:rPr>
                          <w:t>2.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490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1" w:after="0" w:line="160" w:lineRule="exact"/>
                          <w:jc w:val="left"/>
                          <w:rPr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40" w:right="-20"/>
                          <w:jc w:val="left"/>
                          <w:tabs>
                            <w:tab w:pos="4120" w:val="left"/>
                          </w:tabs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31316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31316"/>
                            <w:u w:val="single" w:color="2B2B2F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31316"/>
                            <w:u w:val="single" w:color="2B2B2F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31316"/>
                            <w:u w:val="single" w:color="2B2B2F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31316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000000"/>
                          </w:rPr>
                        </w:r>
                      </w:p>
                    </w:tc>
                  </w:tr>
                  <w:tr>
                    <w:trPr>
                      <w:trHeight w:val="358" w:hRule="exact"/>
                    </w:trPr>
                    <w:tc>
                      <w:tcPr>
                        <w:tcW w:w="477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33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52" w:after="0" w:line="240" w:lineRule="auto"/>
                          <w:ind w:left="84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242626"/>
                            <w:spacing w:val="0"/>
                            <w:w w:val="103"/>
                          </w:rPr>
                          <w:t>3.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490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52" w:after="0" w:line="240" w:lineRule="auto"/>
                          <w:ind w:left="40" w:right="-20"/>
                          <w:jc w:val="left"/>
                          <w:tabs>
                            <w:tab w:pos="4120" w:val="left"/>
                          </w:tabs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242626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242626"/>
                            <w:u w:val="single" w:color="282B2F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242626"/>
                            <w:u w:val="single" w:color="282B2F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242626"/>
                            <w:u w:val="single" w:color="282B2F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242626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000000"/>
                          </w:rPr>
                        </w:r>
                      </w:p>
                    </w:tc>
                  </w:tr>
                  <w:tr>
                    <w:trPr>
                      <w:trHeight w:val="358" w:hRule="exact"/>
                    </w:trPr>
                    <w:tc>
                      <w:tcPr>
                        <w:tcW w:w="477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33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54" w:after="0" w:line="240" w:lineRule="auto"/>
                          <w:ind w:left="84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242626"/>
                            <w:spacing w:val="0"/>
                            <w:w w:val="100"/>
                          </w:rPr>
                          <w:t>4.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490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355" w:hRule="exact"/>
                    </w:trPr>
                    <w:tc>
                      <w:tcPr>
                        <w:tcW w:w="477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33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52" w:after="0" w:line="240" w:lineRule="auto"/>
                          <w:ind w:left="84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31316"/>
                            <w:spacing w:val="0"/>
                            <w:w w:val="100"/>
                          </w:rPr>
                          <w:t>5.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490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355" w:hRule="exact"/>
                    </w:trPr>
                    <w:tc>
                      <w:tcPr>
                        <w:tcW w:w="477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33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52" w:after="0" w:line="240" w:lineRule="auto"/>
                          <w:ind w:left="84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242626"/>
                            <w:spacing w:val="0"/>
                            <w:w w:val="107"/>
                          </w:rPr>
                          <w:t>6.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490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52" w:after="0" w:line="240" w:lineRule="auto"/>
                          <w:ind w:left="40" w:right="-20"/>
                          <w:jc w:val="left"/>
                          <w:tabs>
                            <w:tab w:pos="4120" w:val="left"/>
                          </w:tabs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242626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242626"/>
                            <w:u w:val="single" w:color="282B2F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242626"/>
                            <w:u w:val="single" w:color="282B2F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242626"/>
                            <w:u w:val="single" w:color="282B2F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242626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000000"/>
                          </w:rPr>
                        </w:r>
                      </w:p>
                    </w:tc>
                  </w:tr>
                  <w:tr>
                    <w:trPr>
                      <w:trHeight w:val="355" w:hRule="exact"/>
                    </w:trPr>
                    <w:tc>
                      <w:tcPr>
                        <w:tcW w:w="477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33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52" w:after="0" w:line="240" w:lineRule="auto"/>
                          <w:ind w:left="89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31316"/>
                            <w:spacing w:val="0"/>
                            <w:w w:val="100"/>
                          </w:rPr>
                          <w:t>7.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490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52" w:after="0" w:line="240" w:lineRule="auto"/>
                          <w:ind w:left="40" w:right="-20"/>
                          <w:jc w:val="left"/>
                          <w:tabs>
                            <w:tab w:pos="4120" w:val="left"/>
                          </w:tabs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31316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31316"/>
                            <w:u w:val="single" w:color="2B2B3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31316"/>
                            <w:u w:val="single" w:color="2B2B34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31316"/>
                            <w:u w:val="single" w:color="2B2B34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31316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000000"/>
                          </w:rPr>
                        </w:r>
                      </w:p>
                    </w:tc>
                  </w:tr>
                  <w:tr>
                    <w:trPr>
                      <w:trHeight w:val="355" w:hRule="exact"/>
                    </w:trPr>
                    <w:tc>
                      <w:tcPr>
                        <w:tcW w:w="477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33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52" w:after="0" w:line="240" w:lineRule="auto"/>
                          <w:ind w:left="89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242626"/>
                            <w:spacing w:val="0"/>
                            <w:w w:val="102"/>
                          </w:rPr>
                          <w:t>8.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490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355" w:hRule="exact"/>
                    </w:trPr>
                    <w:tc>
                      <w:tcPr>
                        <w:tcW w:w="477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33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52" w:after="0" w:line="240" w:lineRule="auto"/>
                          <w:ind w:left="84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242626"/>
                            <w:spacing w:val="0"/>
                            <w:w w:val="106"/>
                          </w:rPr>
                          <w:t>9.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490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52" w:after="0" w:line="240" w:lineRule="auto"/>
                          <w:ind w:left="45" w:right="-20"/>
                          <w:jc w:val="left"/>
                          <w:tabs>
                            <w:tab w:pos="4120" w:val="left"/>
                          </w:tabs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242626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242626"/>
                            <w:u w:val="single" w:color="2B2B2F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242626"/>
                            <w:u w:val="single" w:color="2B2B2F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242626"/>
                            <w:u w:val="single" w:color="2B2B2F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242626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000000"/>
                          </w:rPr>
                        </w:r>
                      </w:p>
                    </w:tc>
                  </w:tr>
                  <w:tr>
                    <w:trPr>
                      <w:trHeight w:val="355" w:hRule="exact"/>
                    </w:trPr>
                    <w:tc>
                      <w:tcPr>
                        <w:tcW w:w="477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33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52" w:after="0" w:line="240" w:lineRule="auto"/>
                          <w:ind w:left="98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31316"/>
                            <w:spacing w:val="0"/>
                            <w:w w:val="104"/>
                          </w:rPr>
                          <w:t>10.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490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52" w:after="0" w:line="240" w:lineRule="auto"/>
                          <w:ind w:left="45" w:right="-20"/>
                          <w:jc w:val="left"/>
                          <w:tabs>
                            <w:tab w:pos="4120" w:val="left"/>
                          </w:tabs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31316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31316"/>
                            <w:u w:val="single" w:color="2F2F3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31316"/>
                            <w:u w:val="single" w:color="2F2F34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31316"/>
                            <w:u w:val="single" w:color="2F2F34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31316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000000"/>
                          </w:rPr>
                        </w:r>
                      </w:p>
                    </w:tc>
                  </w:tr>
                  <w:tr>
                    <w:trPr>
                      <w:trHeight w:val="353" w:hRule="exact"/>
                    </w:trPr>
                    <w:tc>
                      <w:tcPr>
                        <w:tcW w:w="477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33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52" w:after="0" w:line="240" w:lineRule="auto"/>
                          <w:ind w:left="98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31316"/>
                            <w:spacing w:val="0"/>
                            <w:w w:val="100"/>
                          </w:rPr>
                          <w:t>11.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490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52" w:after="0" w:line="240" w:lineRule="auto"/>
                          <w:ind w:left="45" w:right="-20"/>
                          <w:jc w:val="left"/>
                          <w:tabs>
                            <w:tab w:pos="4120" w:val="left"/>
                          </w:tabs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31316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31316"/>
                            <w:u w:val="single" w:color="28282F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31316"/>
                            <w:u w:val="single" w:color="28282F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31316"/>
                            <w:u w:val="single" w:color="28282F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31316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000000"/>
                          </w:rPr>
                        </w:r>
                      </w:p>
                    </w:tc>
                  </w:tr>
                  <w:tr>
                    <w:trPr>
                      <w:trHeight w:val="353" w:hRule="exact"/>
                    </w:trPr>
                    <w:tc>
                      <w:tcPr>
                        <w:tcW w:w="477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33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49" w:after="0" w:line="240" w:lineRule="auto"/>
                          <w:ind w:left="98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000101"/>
                            <w:w w:val="106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000101"/>
                            <w:spacing w:val="-4"/>
                            <w:w w:val="106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242626"/>
                            <w:spacing w:val="0"/>
                            <w:w w:val="109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490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49" w:after="0" w:line="240" w:lineRule="auto"/>
                          <w:ind w:left="49" w:right="-20"/>
                          <w:jc w:val="left"/>
                          <w:tabs>
                            <w:tab w:pos="4120" w:val="left"/>
                          </w:tabs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242626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242626"/>
                            <w:u w:val="single" w:color="2B2B2F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242626"/>
                            <w:u w:val="single" w:color="2B2B2F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242626"/>
                            <w:u w:val="single" w:color="2B2B2F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242626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000000"/>
                          </w:rPr>
                        </w:r>
                      </w:p>
                    </w:tc>
                  </w:tr>
                  <w:tr>
                    <w:trPr>
                      <w:trHeight w:val="353" w:hRule="exact"/>
                    </w:trPr>
                    <w:tc>
                      <w:tcPr>
                        <w:tcW w:w="477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33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52" w:after="0" w:line="240" w:lineRule="auto"/>
                          <w:ind w:left="98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31316"/>
                            <w:spacing w:val="0"/>
                            <w:w w:val="106"/>
                          </w:rPr>
                          <w:t>13.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490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353" w:hRule="exact"/>
                    </w:trPr>
                    <w:tc>
                      <w:tcPr>
                        <w:tcW w:w="477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33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49" w:after="0" w:line="240" w:lineRule="auto"/>
                          <w:ind w:left="98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31316"/>
                            <w:spacing w:val="0"/>
                            <w:w w:val="106"/>
                          </w:rPr>
                          <w:t>14.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490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49" w:after="0" w:line="240" w:lineRule="auto"/>
                          <w:ind w:left="49" w:right="-20"/>
                          <w:jc w:val="left"/>
                          <w:tabs>
                            <w:tab w:pos="4120" w:val="left"/>
                          </w:tabs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31316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31316"/>
                            <w:u w:val="single" w:color="23232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31316"/>
                            <w:u w:val="single" w:color="232328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31316"/>
                            <w:u w:val="single" w:color="232328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31316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000000"/>
                          </w:rPr>
                        </w:r>
                      </w:p>
                    </w:tc>
                  </w:tr>
                  <w:tr>
                    <w:trPr>
                      <w:trHeight w:val="355" w:hRule="exact"/>
                    </w:trPr>
                    <w:tc>
                      <w:tcPr>
                        <w:tcW w:w="477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33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52" w:after="0" w:line="240" w:lineRule="auto"/>
                          <w:ind w:left="98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31316"/>
                            <w:spacing w:val="0"/>
                            <w:w w:val="106"/>
                          </w:rPr>
                          <w:t>15.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490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353" w:hRule="exact"/>
                    </w:trPr>
                    <w:tc>
                      <w:tcPr>
                        <w:tcW w:w="477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33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52" w:after="0" w:line="240" w:lineRule="auto"/>
                          <w:ind w:left="103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31316"/>
                            <w:spacing w:val="0"/>
                            <w:w w:val="106"/>
                          </w:rPr>
                          <w:t>16.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490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52" w:after="0" w:line="240" w:lineRule="auto"/>
                          <w:ind w:left="49" w:right="-20"/>
                          <w:jc w:val="left"/>
                          <w:tabs>
                            <w:tab w:pos="4120" w:val="left"/>
                          </w:tabs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31316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31316"/>
                            <w:u w:val="single" w:color="2B2B3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31316"/>
                            <w:u w:val="single" w:color="2B2B34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31316"/>
                            <w:u w:val="single" w:color="2B2B34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31316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000000"/>
                          </w:rPr>
                        </w:r>
                      </w:p>
                    </w:tc>
                  </w:tr>
                  <w:tr>
                    <w:trPr>
                      <w:trHeight w:val="353" w:hRule="exact"/>
                    </w:trPr>
                    <w:tc>
                      <w:tcPr>
                        <w:tcW w:w="477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33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49" w:after="0" w:line="240" w:lineRule="auto"/>
                          <w:ind w:left="107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000101"/>
                            <w:w w:val="109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000101"/>
                            <w:spacing w:val="-11"/>
                            <w:w w:val="109"/>
                          </w:rPr>
                          <w:t>7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242626"/>
                            <w:spacing w:val="0"/>
                            <w:w w:val="109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490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355" w:hRule="exact"/>
                    </w:trPr>
                    <w:tc>
                      <w:tcPr>
                        <w:tcW w:w="477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33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52" w:after="0" w:line="240" w:lineRule="auto"/>
                          <w:ind w:left="107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31316"/>
                            <w:spacing w:val="0"/>
                            <w:w w:val="104"/>
                          </w:rPr>
                          <w:t>18.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490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52" w:after="0" w:line="240" w:lineRule="auto"/>
                          <w:ind w:left="54" w:right="-20"/>
                          <w:jc w:val="left"/>
                          <w:tabs>
                            <w:tab w:pos="4120" w:val="left"/>
                          </w:tabs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31316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31316"/>
                            <w:u w:val="single" w:color="2B2F3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31316"/>
                            <w:u w:val="single" w:color="2B2F34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31316"/>
                            <w:u w:val="single" w:color="2B2F34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31316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000000"/>
                          </w:rPr>
                        </w:r>
                      </w:p>
                    </w:tc>
                  </w:tr>
                  <w:tr>
                    <w:trPr>
                      <w:trHeight w:val="355" w:hRule="exact"/>
                    </w:trPr>
                    <w:tc>
                      <w:tcPr>
                        <w:tcW w:w="477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33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52" w:after="0" w:line="240" w:lineRule="auto"/>
                          <w:ind w:left="107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31316"/>
                            <w:spacing w:val="0"/>
                            <w:w w:val="106"/>
                          </w:rPr>
                          <w:t>19.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490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52" w:after="0" w:line="240" w:lineRule="auto"/>
                          <w:ind w:left="59" w:right="-20"/>
                          <w:jc w:val="left"/>
                          <w:tabs>
                            <w:tab w:pos="4120" w:val="left"/>
                          </w:tabs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31316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31316"/>
                            <w:u w:val="single" w:color="282B2F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31316"/>
                            <w:u w:val="single" w:color="282B2F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31316"/>
                            <w:u w:val="single" w:color="282B2F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31316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000000"/>
                          </w:rPr>
                        </w:r>
                      </w:p>
                    </w:tc>
                  </w:tr>
                  <w:tr>
                    <w:trPr>
                      <w:trHeight w:val="355" w:hRule="exact"/>
                    </w:trPr>
                    <w:tc>
                      <w:tcPr>
                        <w:tcW w:w="477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33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52" w:after="0" w:line="240" w:lineRule="auto"/>
                          <w:ind w:left="103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31316"/>
                            <w:spacing w:val="0"/>
                            <w:w w:val="100"/>
                          </w:rPr>
                          <w:t>20.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490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52" w:after="0" w:line="240" w:lineRule="auto"/>
                          <w:ind w:left="54" w:right="-20"/>
                          <w:jc w:val="left"/>
                          <w:tabs>
                            <w:tab w:pos="4120" w:val="left"/>
                          </w:tabs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31316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31316"/>
                            <w:u w:val="single" w:color="2B2B3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31316"/>
                            <w:u w:val="single" w:color="2B2B34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31316"/>
                            <w:u w:val="single" w:color="2B2B34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31316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000000"/>
                          </w:rPr>
                        </w:r>
                      </w:p>
                    </w:tc>
                  </w:tr>
                  <w:tr>
                    <w:trPr>
                      <w:trHeight w:val="355" w:hRule="exact"/>
                    </w:trPr>
                    <w:tc>
                      <w:tcPr>
                        <w:tcW w:w="477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33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52" w:after="0" w:line="240" w:lineRule="auto"/>
                          <w:ind w:left="103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31316"/>
                            <w:spacing w:val="0"/>
                            <w:w w:val="100"/>
                          </w:rPr>
                          <w:t>21.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490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52" w:after="0" w:line="240" w:lineRule="auto"/>
                          <w:ind w:left="54" w:right="-20"/>
                          <w:jc w:val="left"/>
                          <w:tabs>
                            <w:tab w:pos="4120" w:val="left"/>
                          </w:tabs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31316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31316"/>
                            <w:u w:val="single" w:color="23232B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31316"/>
                            <w:u w:val="single" w:color="23232B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31316"/>
                            <w:u w:val="single" w:color="23232B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31316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000000"/>
                          </w:rPr>
                        </w:r>
                      </w:p>
                    </w:tc>
                  </w:tr>
                  <w:tr>
                    <w:trPr>
                      <w:trHeight w:val="355" w:hRule="exact"/>
                    </w:trPr>
                    <w:tc>
                      <w:tcPr>
                        <w:tcW w:w="477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33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52" w:after="0" w:line="240" w:lineRule="auto"/>
                          <w:ind w:left="103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31316"/>
                            <w:spacing w:val="0"/>
                            <w:w w:val="100"/>
                          </w:rPr>
                          <w:t>22.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490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52" w:after="0" w:line="240" w:lineRule="auto"/>
                          <w:ind w:left="59" w:right="-20"/>
                          <w:jc w:val="left"/>
                          <w:tabs>
                            <w:tab w:pos="4120" w:val="left"/>
                          </w:tabs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31316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31316"/>
                            <w:u w:val="single" w:color="28282F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31316"/>
                            <w:u w:val="single" w:color="28282F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31316"/>
                            <w:u w:val="single" w:color="28282F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31316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000000"/>
                          </w:rPr>
                        </w:r>
                      </w:p>
                    </w:tc>
                  </w:tr>
                  <w:tr>
                    <w:trPr>
                      <w:trHeight w:val="355" w:hRule="exact"/>
                    </w:trPr>
                    <w:tc>
                      <w:tcPr>
                        <w:tcW w:w="477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33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52" w:after="0" w:line="240" w:lineRule="auto"/>
                          <w:ind w:left="103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31316"/>
                            <w:spacing w:val="0"/>
                            <w:w w:val="100"/>
                          </w:rPr>
                          <w:t>23.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490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52" w:after="0" w:line="240" w:lineRule="auto"/>
                          <w:ind w:left="59" w:right="-20"/>
                          <w:jc w:val="left"/>
                          <w:tabs>
                            <w:tab w:pos="4120" w:val="left"/>
                          </w:tabs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31316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31316"/>
                            <w:u w:val="single" w:color="2B2B3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31316"/>
                            <w:u w:val="single" w:color="2B2B38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31316"/>
                            <w:u w:val="single" w:color="2B2B38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31316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000000"/>
                          </w:rPr>
                        </w:r>
                      </w:p>
                    </w:tc>
                  </w:tr>
                  <w:tr>
                    <w:trPr>
                      <w:trHeight w:val="378" w:hRule="exact"/>
                    </w:trPr>
                    <w:tc>
                      <w:tcPr>
                        <w:tcW w:w="477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33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52" w:after="0" w:line="240" w:lineRule="auto"/>
                          <w:ind w:left="103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31316"/>
                            <w:spacing w:val="0"/>
                            <w:w w:val="100"/>
                          </w:rPr>
                          <w:t>24.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490" w:type="dxa"/>
                        <w:tcBorders>
                          <w:top w:val="nil" w:sz="6" w:space="0" w:color="auto"/>
                          <w:bottom w:val="single" w:sz="1.875664" w:space="0" w:color="000000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328" w:hRule="exact"/>
                    </w:trPr>
                    <w:tc>
                      <w:tcPr>
                        <w:tcW w:w="477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33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24" w:after="0" w:line="240" w:lineRule="auto"/>
                          <w:ind w:left="107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31316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31316"/>
                            <w:spacing w:val="-12"/>
                          </w:rPr>
                          <w:t>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3B3D3B"/>
                            <w:spacing w:val="0"/>
                            <w:w w:val="130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490" w:type="dxa"/>
                        <w:tcBorders>
                          <w:top w:val="single" w:sz="1.875664" w:space="0" w:color="000000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24" w:after="0" w:line="240" w:lineRule="auto"/>
                          <w:ind w:left="63" w:right="-20"/>
                          <w:jc w:val="left"/>
                          <w:tabs>
                            <w:tab w:pos="4120" w:val="left"/>
                          </w:tabs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3B3D3B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3B3D3B"/>
                            <w:u w:val="single" w:color="23282F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3B3D3B"/>
                            <w:u w:val="single" w:color="23282F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3B3D3B"/>
                            <w:u w:val="single" w:color="23282F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3B3D3B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000000"/>
                          </w:rPr>
                        </w:r>
                      </w:p>
                    </w:tc>
                  </w:tr>
                  <w:tr>
                    <w:trPr>
                      <w:trHeight w:val="355" w:hRule="exact"/>
                    </w:trPr>
                    <w:tc>
                      <w:tcPr>
                        <w:tcW w:w="477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33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52" w:after="0" w:line="240" w:lineRule="auto"/>
                          <w:ind w:left="107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31316"/>
                            <w:spacing w:val="0"/>
                            <w:w w:val="100"/>
                          </w:rPr>
                          <w:t>26.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490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52" w:after="0" w:line="240" w:lineRule="auto"/>
                          <w:ind w:left="63" w:right="-20"/>
                          <w:jc w:val="left"/>
                          <w:tabs>
                            <w:tab w:pos="4120" w:val="left"/>
                          </w:tabs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31316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31316"/>
                            <w:u w:val="single" w:color="23232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31316"/>
                            <w:u w:val="single" w:color="232328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31316"/>
                            <w:u w:val="single" w:color="232328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31316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000000"/>
                          </w:rPr>
                        </w:r>
                      </w:p>
                    </w:tc>
                  </w:tr>
                  <w:tr>
                    <w:trPr>
                      <w:trHeight w:val="355" w:hRule="exact"/>
                    </w:trPr>
                    <w:tc>
                      <w:tcPr>
                        <w:tcW w:w="477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33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52" w:after="0" w:line="240" w:lineRule="auto"/>
                          <w:ind w:left="107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31316"/>
                            <w:spacing w:val="0"/>
                            <w:w w:val="100"/>
                          </w:rPr>
                          <w:t>27.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490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52" w:after="0" w:line="240" w:lineRule="auto"/>
                          <w:ind w:left="63" w:right="-20"/>
                          <w:jc w:val="left"/>
                          <w:tabs>
                            <w:tab w:pos="4120" w:val="left"/>
                          </w:tabs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31316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31316"/>
                            <w:u w:val="single" w:color="28282F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31316"/>
                            <w:u w:val="single" w:color="28282F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31316"/>
                            <w:u w:val="single" w:color="28282F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31316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000000"/>
                          </w:rPr>
                        </w:r>
                      </w:p>
                    </w:tc>
                  </w:tr>
                  <w:tr>
                    <w:trPr>
                      <w:trHeight w:val="355" w:hRule="exact"/>
                    </w:trPr>
                    <w:tc>
                      <w:tcPr>
                        <w:tcW w:w="477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33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52" w:after="0" w:line="240" w:lineRule="auto"/>
                          <w:ind w:left="107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31316"/>
                            <w:spacing w:val="0"/>
                            <w:w w:val="101"/>
                          </w:rPr>
                          <w:t>28.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490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52" w:after="0" w:line="240" w:lineRule="auto"/>
                          <w:ind w:left="63" w:right="-20"/>
                          <w:jc w:val="left"/>
                          <w:tabs>
                            <w:tab w:pos="4120" w:val="left"/>
                          </w:tabs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31316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31316"/>
                            <w:u w:val="single" w:color="28282F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31316"/>
                            <w:u w:val="single" w:color="28282F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31316"/>
                            <w:u w:val="single" w:color="28282F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31316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000000"/>
                          </w:rPr>
                        </w:r>
                      </w:p>
                    </w:tc>
                  </w:tr>
                  <w:tr>
                    <w:trPr>
                      <w:trHeight w:val="378" w:hRule="exact"/>
                    </w:trPr>
                    <w:tc>
                      <w:tcPr>
                        <w:tcW w:w="477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33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52" w:after="0" w:line="240" w:lineRule="auto"/>
                          <w:ind w:left="112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31316"/>
                            <w:spacing w:val="0"/>
                            <w:w w:val="100"/>
                          </w:rPr>
                          <w:t>29.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490" w:type="dxa"/>
                        <w:tcBorders>
                          <w:top w:val="nil" w:sz="6" w:space="0" w:color="auto"/>
                          <w:bottom w:val="single" w:sz="1.875664" w:space="0" w:color="000000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355" w:hRule="exact"/>
                    </w:trPr>
                    <w:tc>
                      <w:tcPr>
                        <w:tcW w:w="477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33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29" w:after="0" w:line="240" w:lineRule="auto"/>
                          <w:ind w:left="112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31316"/>
                            <w:spacing w:val="0"/>
                            <w:w w:val="101"/>
                          </w:rPr>
                          <w:t>30.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490" w:type="dxa"/>
                        <w:tcBorders>
                          <w:top w:val="single" w:sz="1.875664" w:space="0" w:color="000000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29" w:after="0" w:line="240" w:lineRule="auto"/>
                          <w:ind w:left="63" w:right="-20"/>
                          <w:jc w:val="left"/>
                          <w:tabs>
                            <w:tab w:pos="4120" w:val="left"/>
                          </w:tabs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31316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31316"/>
                            <w:u w:val="single" w:color="28282B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31316"/>
                            <w:u w:val="single" w:color="28282B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31316"/>
                            <w:u w:val="single" w:color="28282B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31316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000000"/>
                          </w:rPr>
                        </w:r>
                      </w:p>
                    </w:tc>
                  </w:tr>
                </w:tbl>
                <w:p>
                  <w:pPr>
                    <w:spacing w:before="0" w:after="0" w:line="240" w:lineRule="auto"/>
                    <w:jc w:val="left"/>
                  </w:pPr>
                  <w:rPr/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color w:val="131316"/>
          <w:w w:val="112"/>
        </w:rPr>
        <w:t>1.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131316"/>
          <w:w w:val="100"/>
        </w:rPr>
      </w:r>
      <w:r>
        <w:rPr>
          <w:rFonts w:ascii="Times New Roman" w:hAnsi="Times New Roman" w:cs="Times New Roman" w:eastAsia="Times New Roman"/>
          <w:sz w:val="20"/>
          <w:szCs w:val="20"/>
          <w:color w:val="131316"/>
          <w:w w:val="100"/>
          <w:u w:val="single" w:color="2F2F3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w w:val="100"/>
          <w:u w:val="single" w:color="2F2F34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131316"/>
          <w:w w:val="100"/>
          <w:u w:val="single" w:color="2F2F34"/>
        </w:rPr>
      </w:r>
      <w:r>
        <w:rPr>
          <w:rFonts w:ascii="Times New Roman" w:hAnsi="Times New Roman" w:cs="Times New Roman" w:eastAsia="Times New Roman"/>
          <w:sz w:val="20"/>
          <w:szCs w:val="20"/>
          <w:color w:val="131316"/>
          <w:w w:val="100"/>
        </w:rPr>
      </w:r>
      <w:r>
        <w:rPr>
          <w:rFonts w:ascii="Times New Roman" w:hAnsi="Times New Roman" w:cs="Times New Roman" w:eastAsia="Times New Roman"/>
          <w:sz w:val="20"/>
          <w:szCs w:val="20"/>
          <w:color w:val="00000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1193"/>
        <w:jc w:val="right"/>
        <w:rPr>
          <w:rFonts w:ascii="Courier New" w:hAnsi="Courier New" w:cs="Courier New" w:eastAsia="Courier New"/>
          <w:sz w:val="22"/>
          <w:szCs w:val="22"/>
        </w:rPr>
      </w:pPr>
      <w:rPr/>
      <w:r>
        <w:rPr/>
        <w:pict>
          <v:group style="position:absolute;margin-left:52.870258pt;margin-top:2.269454pt;width:433.629918pt;height:440.449752pt;mso-position-horizontal-relative:page;mso-position-vertical-relative:paragraph;z-index:-2331" coordorigin="1057,45" coordsize="8673,8809">
            <v:shape style="position:absolute;left:7219;top:45;width:998;height:518" type="#_x0000_t75">
              <v:imagedata r:id="rId44" o:title=""/>
            </v:shape>
            <v:group style="position:absolute;left:6438;top:112;width:427;height:2" coordorigin="6438,112" coordsize="427,2">
              <v:shape style="position:absolute;left:6438;top:112;width:427;height:2" coordorigin="6438,112" coordsize="427,0" path="m6438,112l6865,112e" filled="f" stroked="t" strokeweight=".937832pt" strokecolor="#1C1C1C">
                <v:path arrowok="t"/>
              </v:shape>
            </v:group>
            <v:group style="position:absolute;left:5955;top:105;width:1566;height:2" coordorigin="5955,105" coordsize="1566,2">
              <v:shape style="position:absolute;left:5955;top:105;width:1566;height:2" coordorigin="5955,105" coordsize="1566,0" path="m5955,105l7521,105e" filled="f" stroked="t" strokeweight="1.17229pt" strokecolor="#18181C">
                <v:path arrowok="t"/>
              </v:shape>
            </v:group>
            <v:group style="position:absolute;left:7442;top:60;width:2;height:483" coordorigin="7442,60" coordsize="2,483">
              <v:shape style="position:absolute;left:7442;top:60;width:2;height:483" coordorigin="7442,60" coordsize="0,483" path="m7442,543l7442,60e" filled="f" stroked="t" strokeweight="1.17229pt" strokecolor="#181818">
                <v:path arrowok="t"/>
              </v:shape>
            </v:group>
            <v:group style="position:absolute;left:6649;top:711;width:216;height:2" coordorigin="6649,711" coordsize="216,2">
              <v:shape style="position:absolute;left:6649;top:711;width:216;height:2" coordorigin="6649,711" coordsize="216,0" path="m6649,711l6865,711e" filled="f" stroked="t" strokeweight=".468916pt" strokecolor="#181C1C">
                <v:path arrowok="t"/>
              </v:shape>
            </v:group>
            <v:group style="position:absolute;left:6846;top:704;width:216;height:2" coordorigin="6846,704" coordsize="216,2">
              <v:shape style="position:absolute;left:6846;top:704;width:216;height:2" coordorigin="6846,704" coordsize="216,0" path="m6846,704l7062,704e" filled="f" stroked="t" strokeweight="2.344579pt" strokecolor="#0F0F13">
                <v:path arrowok="t"/>
              </v:shape>
            </v:group>
            <v:group style="position:absolute;left:7006;top:707;width:145;height:2" coordorigin="7006,707" coordsize="145,2">
              <v:shape style="position:absolute;left:7006;top:707;width:145;height:2" coordorigin="7006,707" coordsize="145,0" path="m7006,707l7151,707e" filled="f" stroked="t" strokeweight="1.641205pt" strokecolor="#0C0F0F">
                <v:path arrowok="t"/>
              </v:shape>
            </v:group>
            <v:group style="position:absolute;left:7095;top:702;width:197;height:2" coordorigin="7095,702" coordsize="197,2">
              <v:shape style="position:absolute;left:7095;top:702;width:197;height:2" coordorigin="7095,702" coordsize="197,0" path="m7095,702l7292,702e" filled="f" stroked="t" strokeweight=".937832pt" strokecolor="#0F0F0F">
                <v:path arrowok="t"/>
              </v:shape>
            </v:group>
            <v:group style="position:absolute;left:7179;top:718;width:511;height:2" coordorigin="7179,718" coordsize="511,2">
              <v:shape style="position:absolute;left:7179;top:718;width:511;height:2" coordorigin="7179,718" coordsize="511,0" path="m7179,718l7690,718e" filled="f" stroked="t" strokeweight=".937832pt" strokecolor="#1C1C1C">
                <v:path arrowok="t"/>
              </v:shape>
            </v:group>
            <v:group style="position:absolute;left:7432;top:515;width:2;height:213" coordorigin="7432,515" coordsize="2,213">
              <v:shape style="position:absolute;left:7432;top:515;width:2;height:213" coordorigin="7432,515" coordsize="0,213" path="m7432,728l7432,515e" filled="f" stroked="t" strokeweight="1.17229pt" strokecolor="#1C1F1F">
                <v:path arrowok="t"/>
              </v:shape>
            </v:group>
            <v:group style="position:absolute;left:7395;top:695;width:347;height:2" coordorigin="7395,695" coordsize="347,2">
              <v:shape style="position:absolute;left:7395;top:695;width:347;height:2" coordorigin="7395,695" coordsize="347,0" path="m7395,695l7742,695e" filled="f" stroked="t" strokeweight=".703374pt" strokecolor="#1F231F">
                <v:path arrowok="t"/>
              </v:shape>
            </v:group>
            <v:group style="position:absolute;left:7671;top:714;width:324;height:2" coordorigin="7671,714" coordsize="324,2">
              <v:shape style="position:absolute;left:7671;top:714;width:324;height:2" coordorigin="7671,714" coordsize="324,0" path="m7671,714l7995,714e" filled="f" stroked="t" strokeweight="1.17229pt" strokecolor="#181318">
                <v:path arrowok="t"/>
              </v:shape>
            </v:group>
            <v:group style="position:absolute;left:7948;top:709;width:155;height:2" coordorigin="7948,709" coordsize="155,2">
              <v:shape style="position:absolute;left:7948;top:709;width:155;height:2" coordorigin="7948,709" coordsize="155,0" path="m7948,709l8103,709e" filled="f" stroked="t" strokeweight="1.641205pt" strokecolor="#130F0F">
                <v:path arrowok="t"/>
              </v:shape>
            </v:group>
            <v:group style="position:absolute;left:8037;top:676;width:464;height:2" coordorigin="8037,676" coordsize="464,2">
              <v:shape style="position:absolute;left:8037;top:676;width:464;height:2" coordorigin="8037,676" coordsize="464,0" path="m8037,676l8501,676e" filled="f" stroked="t" strokeweight=".703374pt" strokecolor="#181C1C">
                <v:path arrowok="t"/>
              </v:shape>
            </v:group>
            <v:group style="position:absolute;left:8492;top:721;width:169;height:2" coordorigin="8492,721" coordsize="169,2">
              <v:shape style="position:absolute;left:8492;top:721;width:169;height:2" coordorigin="8492,721" coordsize="169,0" path="m8492,721l8661,721e" filled="f" stroked="t" strokeweight="1.17229pt" strokecolor="#18181F">
                <v:path arrowok="t"/>
              </v:shape>
            </v:group>
            <v:group style="position:absolute;left:6434;top:799;width:2;height:232" coordorigin="6434,799" coordsize="2,232">
              <v:shape style="position:absolute;left:6434;top:799;width:2;height:232" coordorigin="6434,799" coordsize="0,232" path="m6434,1031l6434,799e" filled="f" stroked="t" strokeweight=".937832pt" strokecolor="#0F0F0F">
                <v:path arrowok="t"/>
              </v:shape>
            </v:group>
            <v:group style="position:absolute;left:7671;top:704;width:2;height:171" coordorigin="7671,704" coordsize="2,171">
              <v:shape style="position:absolute;left:7671;top:704;width:2;height:171" coordorigin="7671,704" coordsize="0,171" path="m7671,875l7671,704e" filled="f" stroked="t" strokeweight=".234458pt" strokecolor="#7C7C7C">
                <v:path arrowok="t"/>
              </v:shape>
            </v:group>
            <v:group style="position:absolute;left:6837;top:875;width:2;height:166" coordorigin="6837,875" coordsize="2,166">
              <v:shape style="position:absolute;left:6837;top:875;width:2;height:166" coordorigin="6837,875" coordsize="0,166" path="m6837,1041l6837,875e" filled="f" stroked="t" strokeweight="1.17229pt" strokecolor="#000000">
                <v:path arrowok="t"/>
              </v:shape>
              <v:shape style="position:absolute;left:6528;top:1217;width:2976;height:269" type="#_x0000_t75">
                <v:imagedata r:id="rId45" o:title=""/>
              </v:shape>
            </v:group>
            <v:group style="position:absolute;left:7444;top:832;width:2;height:374" coordorigin="7444,832" coordsize="2,374">
              <v:shape style="position:absolute;left:7444;top:832;width:2;height:374" coordorigin="7444,832" coordsize="0,374" path="m7444,1206l7444,832e" filled="f" stroked="t" strokeweight="1.406748pt" strokecolor="#0F0F18">
                <v:path arrowok="t"/>
              </v:shape>
            </v:group>
            <v:group style="position:absolute;left:7688;top:870;width:2;height:516" coordorigin="7688,870" coordsize="2,516">
              <v:shape style="position:absolute;left:7688;top:870;width:2;height:516" coordorigin="7688,870" coordsize="0,516" path="m7688,1386l7688,870e" filled="f" stroked="t" strokeweight="1.406748pt" strokecolor="#0F1313">
                <v:path arrowok="t"/>
              </v:shape>
            </v:group>
            <v:group style="position:absolute;left:7943;top:1041;width:309;height:2" coordorigin="7943,1041" coordsize="309,2">
              <v:shape style="position:absolute;left:7943;top:1041;width:309;height:2" coordorigin="7943,1041" coordsize="309,0" path="m7943,1041l8253,1041e" filled="f" stroked="t" strokeweight="1.406748pt" strokecolor="#131818">
                <v:path arrowok="t"/>
              </v:shape>
            </v:group>
            <v:group style="position:absolute;left:8248;top:1045;width:1430;height:2" coordorigin="8248,1045" coordsize="1430,2">
              <v:shape style="position:absolute;left:8248;top:1045;width:1430;height:2" coordorigin="8248,1045" coordsize="1430,0" path="m8248,1045l9678,1045e" filled="f" stroked="t" strokeweight=".937832pt" strokecolor="#18181F">
                <v:path arrowok="t"/>
              </v:shape>
            </v:group>
            <v:group style="position:absolute;left:8696;top:827;width:2;height:256" coordorigin="8696,827" coordsize="2,256">
              <v:shape style="position:absolute;left:8696;top:827;width:2;height:256" coordorigin="8696,827" coordsize="0,256" path="m8696,1083l8696,827e" filled="f" stroked="t" strokeweight="1.17229pt" strokecolor="#18181C">
                <v:path arrowok="t"/>
              </v:shape>
            </v:group>
            <v:group style="position:absolute;left:8886;top:1057;width:792;height:2" coordorigin="8886,1057" coordsize="792,2">
              <v:shape style="position:absolute;left:8886;top:1057;width:792;height:2" coordorigin="8886,1057" coordsize="792,0" path="m8886,1057l9678,1057e" filled="f" stroked="t" strokeweight=".937832pt" strokecolor="#1F2323">
                <v:path arrowok="t"/>
              </v:shape>
            </v:group>
            <v:group style="position:absolute;left:6445;top:780;width:2;height:592" coordorigin="6445,780" coordsize="2,592">
              <v:shape style="position:absolute;left:6445;top:780;width:2;height:592" coordorigin="6445,780" coordsize="0,592" path="m6445,1372l6445,780e" filled="f" stroked="t" strokeweight="1.17229pt" strokecolor="#131313">
                <v:path arrowok="t"/>
              </v:shape>
            </v:group>
            <v:group style="position:absolute;left:6429;top:1178;width:455;height:2" coordorigin="6429,1178" coordsize="455,2">
              <v:shape style="position:absolute;left:6429;top:1178;width:455;height:2" coordorigin="6429,1178" coordsize="455,0" path="m6429,1178l6884,1178e" filled="f" stroked="t" strokeweight="1.17229pt" strokecolor="#181818">
                <v:path arrowok="t"/>
              </v:shape>
            </v:group>
            <v:group style="position:absolute;left:6870;top:1026;width:2;height:156" coordorigin="6870,1026" coordsize="2,156">
              <v:shape style="position:absolute;left:6870;top:1026;width:2;height:156" coordorigin="6870,1026" coordsize="0,156" path="m6870,1183l6870,1026e" filled="f" stroked="t" strokeweight="1.17229pt" strokecolor="#131313">
                <v:path arrowok="t"/>
              </v:shape>
            </v:group>
            <v:group style="position:absolute;left:6752;top:1185;width:309;height:2" coordorigin="6752,1185" coordsize="309,2">
              <v:shape style="position:absolute;left:6752;top:1185;width:309;height:2" coordorigin="6752,1185" coordsize="309,0" path="m6752,1185l7062,1185e" filled="f" stroked="t" strokeweight="1.875663pt" strokecolor="#181313">
                <v:path arrowok="t"/>
              </v:shape>
            </v:group>
            <v:group style="position:absolute;left:7006;top:1161;width:563;height:2" coordorigin="7006,1161" coordsize="563,2">
              <v:shape style="position:absolute;left:7006;top:1161;width:563;height:2" coordorigin="7006,1161" coordsize="563,0" path="m7006,1161l7568,1161e" filled="f" stroked="t" strokeweight="1.406748pt" strokecolor="#131313">
                <v:path arrowok="t"/>
              </v:shape>
            </v:group>
            <v:group style="position:absolute;left:7395;top:1168;width:173;height:2" coordorigin="7395,1168" coordsize="173,2">
              <v:shape style="position:absolute;left:7395;top:1168;width:173;height:2" coordorigin="7395,1168" coordsize="173,0" path="m7395,1168l7568,1168e" filled="f" stroked="t" strokeweight=".937832pt" strokecolor="#181318">
                <v:path arrowok="t"/>
              </v:shape>
            </v:group>
            <v:group style="position:absolute;left:8251;top:1026;width:2;height:142" coordorigin="8251,1026" coordsize="2,142">
              <v:shape style="position:absolute;left:8251;top:1026;width:2;height:142" coordorigin="8251,1026" coordsize="0,142" path="m8251,1168l8251,1026e" filled="f" stroked="t" strokeweight=".937832pt" strokecolor="#13181C">
                <v:path arrowok="t"/>
              </v:shape>
            </v:group>
            <v:group style="position:absolute;left:8513;top:1031;width:2;height:161" coordorigin="8513,1031" coordsize="2,161">
              <v:shape style="position:absolute;left:8513;top:1031;width:2;height:161" coordorigin="8513,1031" coordsize="0,161" path="m8513,1192l8513,1031e" filled="f" stroked="t" strokeweight="1.17229pt" strokecolor="#13181C">
                <v:path arrowok="t"/>
              </v:shape>
            </v:group>
            <v:group style="position:absolute;left:6839;top:1145;width:2;height:227" coordorigin="6839,1145" coordsize="2,227">
              <v:shape style="position:absolute;left:6839;top:1145;width:2;height:227" coordorigin="6839,1145" coordsize="0,227" path="m6839,1372l6839,1145e" filled="f" stroked="t" strokeweight="1.641205pt" strokecolor="#131313">
                <v:path arrowok="t"/>
              </v:shape>
            </v:group>
            <v:group style="position:absolute;left:6823;top:1344;width:211;height:2" coordorigin="6823,1344" coordsize="211,2">
              <v:shape style="position:absolute;left:6823;top:1344;width:211;height:2" coordorigin="6823,1344" coordsize="211,0" path="m6823,1344l7034,1344e" filled="f" stroked="t" strokeweight=".234458pt" strokecolor="#131813">
                <v:path arrowok="t"/>
              </v:shape>
            </v:group>
            <v:group style="position:absolute;left:7024;top:1339;width:445;height:2" coordorigin="7024,1339" coordsize="445,2">
              <v:shape style="position:absolute;left:7024;top:1339;width:445;height:2" coordorigin="7024,1339" coordsize="445,0" path="m7024,1339l7470,1339e" filled="f" stroked="t" strokeweight="1.17229pt" strokecolor="#18181C">
                <v:path arrowok="t"/>
              </v:shape>
            </v:group>
            <v:group style="position:absolute;left:7062;top:1356;width:173;height:2" coordorigin="7062,1356" coordsize="173,2">
              <v:shape style="position:absolute;left:7062;top:1356;width:173;height:2" coordorigin="7062,1356" coordsize="173,0" path="m7062,1356l7235,1356e" filled="f" stroked="t" strokeweight="1.17229pt" strokecolor="#18131C">
                <v:path arrowok="t"/>
              </v:shape>
              <v:shape style="position:absolute;left:6470;top:1697;width:2573;height:461" type="#_x0000_t75">
                <v:imagedata r:id="rId46" o:title=""/>
              </v:shape>
            </v:group>
            <v:group style="position:absolute;left:7432;top:1145;width:2;height:663" coordorigin="7432,1145" coordsize="2,663">
              <v:shape style="position:absolute;left:7432;top:1145;width:2;height:663" coordorigin="7432,1145" coordsize="0,663" path="m7432,1808l7432,1145e" filled="f" stroked="t" strokeweight="2.110121pt" strokecolor="#131313">
                <v:path arrowok="t"/>
              </v:shape>
            </v:group>
            <v:group style="position:absolute;left:7662;top:1344;width:155;height:2" coordorigin="7662,1344" coordsize="155,2">
              <v:shape style="position:absolute;left:7662;top:1344;width:155;height:2" coordorigin="7662,1344" coordsize="155,0" path="m7662,1344l7817,1344e" filled="f" stroked="t" strokeweight=".234458pt" strokecolor="#181C1C">
                <v:path arrowok="t"/>
              </v:shape>
            </v:group>
            <v:group style="position:absolute;left:7850;top:1339;width:192;height:2" coordorigin="7850,1339" coordsize="192,2">
              <v:shape style="position:absolute;left:7850;top:1339;width:192;height:2" coordorigin="7850,1339" coordsize="192,0" path="m7850,1339l8042,1339e" filled="f" stroked="t" strokeweight="1.17229pt" strokecolor="#131318">
                <v:path arrowok="t"/>
              </v:shape>
            </v:group>
            <v:group style="position:absolute;left:7939;top:1325;width:122;height:2" coordorigin="7939,1325" coordsize="122,2">
              <v:shape style="position:absolute;left:7939;top:1325;width:122;height:2" coordorigin="7939,1325" coordsize="122,0" path="m7939,1325l8061,1325e" filled="f" stroked="t" strokeweight=".937832pt" strokecolor="#131318">
                <v:path arrowok="t"/>
              </v:shape>
            </v:group>
            <v:group style="position:absolute;left:8061;top:1344;width:244;height:2" coordorigin="8061,1344" coordsize="244,2">
              <v:shape style="position:absolute;left:8061;top:1344;width:244;height:2" coordorigin="8061,1344" coordsize="244,0" path="m8061,1344l8304,1344e" filled="f" stroked="t" strokeweight=".234458pt" strokecolor="#131313">
                <v:path arrowok="t"/>
              </v:shape>
            </v:group>
            <v:group style="position:absolute;left:8276;top:1164;width:2;height:185" coordorigin="8276,1164" coordsize="2,185">
              <v:shape style="position:absolute;left:8276;top:1164;width:2;height:185" coordorigin="8276,1164" coordsize="0,185" path="m8276,1349l8276,1164e" filled="f" stroked="t" strokeweight="2.579037pt" strokecolor="#0F0F13">
                <v:path arrowok="t"/>
              </v:shape>
            </v:group>
            <v:group style="position:absolute;left:8537;top:1078;width:2;height:1080" coordorigin="8537,1078" coordsize="2,1080">
              <v:shape style="position:absolute;left:8537;top:1078;width:2;height:1080" coordorigin="8537,1078" coordsize="0,1080" path="m8537,2159l8537,1078e" filled="f" stroked="t" strokeweight="1.17229pt" strokecolor="#131313">
                <v:path arrowok="t"/>
              </v:shape>
            </v:group>
            <v:group style="position:absolute;left:8680;top:1003;width:2;height:1052" coordorigin="8680,1003" coordsize="2,1052">
              <v:shape style="position:absolute;left:8680;top:1003;width:2;height:1052" coordorigin="8680,1003" coordsize="0,1052" path="m8680,2054l8680,1003e" filled="f" stroked="t" strokeweight="1.17229pt" strokecolor="#131318">
                <v:path arrowok="t"/>
              </v:shape>
            </v:group>
            <v:group style="position:absolute;left:8666;top:1344;width:249;height:2" coordorigin="8666,1344" coordsize="249,2">
              <v:shape style="position:absolute;left:8666;top:1344;width:249;height:2" coordorigin="8666,1344" coordsize="249,0" path="m8666,1344l8914,1344e" filled="f" stroked="t" strokeweight=".234458pt" strokecolor="#181C1C">
                <v:path arrowok="t"/>
              </v:shape>
            </v:group>
            <v:group style="position:absolute;left:8914;top:1344;width:778;height:2" coordorigin="8914,1344" coordsize="778,2">
              <v:shape style="position:absolute;left:8914;top:1344;width:778;height:2" coordorigin="8914,1344" coordsize="778,0" path="m8914,1344l9692,1344e" filled="f" stroked="t" strokeweight=".234458pt" strokecolor="#000000">
                <v:path arrowok="t"/>
              </v:shape>
            </v:group>
            <v:group style="position:absolute;left:6837;top:1344;width:2;height:265" coordorigin="6837,1344" coordsize="2,265">
              <v:shape style="position:absolute;left:6837;top:1344;width:2;height:265" coordorigin="6837,1344" coordsize="0,265" path="m6837,1609l6837,1344e" filled="f" stroked="t" strokeweight="1.641205pt" strokecolor="#181818">
                <v:path arrowok="t"/>
              </v:shape>
            </v:group>
            <v:group style="position:absolute;left:7671;top:842;width:2;height:976" coordorigin="7671,842" coordsize="2,976">
              <v:shape style="position:absolute;left:7671;top:842;width:2;height:976" coordorigin="7671,842" coordsize="0,976" path="m7671,1817l7671,842e" filled="f" stroked="t" strokeweight="1.406748pt" strokecolor="#131318">
                <v:path arrowok="t"/>
              </v:shape>
            </v:group>
            <v:group style="position:absolute;left:6431;top:1315;width:2;height:687" coordorigin="6431,1315" coordsize="2,687">
              <v:shape style="position:absolute;left:6431;top:1315;width:2;height:687" coordorigin="6431,1315" coordsize="0,687" path="m6431,2002l6431,1315e" filled="f" stroked="t" strokeweight="1.17229pt" strokecolor="#131313">
                <v:path arrowok="t"/>
              </v:shape>
            </v:group>
            <v:group style="position:absolute;left:6837;top:1604;width:2;height:246" coordorigin="6837,1604" coordsize="2,246">
              <v:shape style="position:absolute;left:6837;top:1604;width:2;height:246" coordorigin="6837,1604" coordsize="0,246" path="m6837,1851l6837,1604e" filled="f" stroked="t" strokeweight="3.047953pt" strokecolor="#131318">
                <v:path arrowok="t"/>
              </v:shape>
            </v:group>
            <v:group style="position:absolute;left:5496;top:1775;width:1538;height:2" coordorigin="5496,1775" coordsize="1538,2">
              <v:shape style="position:absolute;left:5496;top:1775;width:1538;height:2" coordorigin="5496,1775" coordsize="1538,0" path="m5496,1775l7034,1775e" filled="f" stroked="t" strokeweight="1.17229pt" strokecolor="#181818">
                <v:path arrowok="t"/>
              </v:shape>
            </v:group>
            <v:group style="position:absolute;left:7095;top:1732;width:141;height:2" coordorigin="7095,1732" coordsize="141,2">
              <v:shape style="position:absolute;left:7095;top:1732;width:141;height:2" coordorigin="7095,1732" coordsize="141,0" path="m7095,1732l7235,1732e" filled="f" stroked="t" strokeweight=".468916pt" strokecolor="#080F13">
                <v:path arrowok="t"/>
              </v:shape>
            </v:group>
            <v:group style="position:absolute;left:7052;top:1775;width:399;height:2" coordorigin="7052,1775" coordsize="399,2">
              <v:shape style="position:absolute;left:7052;top:1775;width:399;height:2" coordorigin="7052,1775" coordsize="399,0" path="m7052,1775l7451,1775e" filled="f" stroked="t" strokeweight="1.406748pt" strokecolor="#18181C">
                <v:path arrowok="t"/>
              </v:shape>
            </v:group>
            <v:group style="position:absolute;left:7423;top:1775;width:263;height:2" coordorigin="7423,1775" coordsize="263,2">
              <v:shape style="position:absolute;left:7423;top:1775;width:263;height:2" coordorigin="7423,1775" coordsize="263,0" path="m7423,1775l7686,1775e" filled="f" stroked="t" strokeweight="1.17229pt" strokecolor="#131318">
                <v:path arrowok="t"/>
              </v:shape>
            </v:group>
            <v:group style="position:absolute;left:7671;top:1609;width:2;height:180" coordorigin="7671,1609" coordsize="2,180">
              <v:shape style="position:absolute;left:7671;top:1609;width:2;height:180" coordorigin="7671,1609" coordsize="0,180" path="m7671,1789l7671,1609e" filled="f" stroked="t" strokeweight="1.17229pt" strokecolor="#1C1C1C">
                <v:path arrowok="t"/>
              </v:shape>
            </v:group>
            <v:group style="position:absolute;left:6457;top:1936;width:403;height:2" coordorigin="6457,1936" coordsize="403,2">
              <v:shape style="position:absolute;left:6457;top:1936;width:403;height:2" coordorigin="6457,1936" coordsize="403,0" path="m6457,1936l6860,1936e" filled="f" stroked="t" strokeweight=".234458pt" strokecolor="#1F1F1F">
                <v:path arrowok="t"/>
              </v:shape>
            </v:group>
            <v:group style="position:absolute;left:6823;top:1746;width:2;height:223" coordorigin="6823,1746" coordsize="2,223">
              <v:shape style="position:absolute;left:6823;top:1746;width:2;height:223" coordorigin="6823,1746" coordsize="0,223" path="m6823,1969l6823,1746e" filled="f" stroked="t" strokeweight="2.110121pt" strokecolor="#131818">
                <v:path arrowok="t"/>
              </v:shape>
            </v:group>
            <v:group style="position:absolute;left:6818;top:1936;width:305;height:2" coordorigin="6818,1936" coordsize="305,2">
              <v:shape style="position:absolute;left:6818;top:1936;width:305;height:2" coordorigin="6818,1936" coordsize="305,0" path="m6818,1936l7123,1936e" filled="f" stroked="t" strokeweight="1.17229pt" strokecolor="#13181C">
                <v:path arrowok="t"/>
              </v:shape>
            </v:group>
            <v:group style="position:absolute;left:7095;top:1936;width:178;height:2" coordorigin="7095,1936" coordsize="178,2">
              <v:shape style="position:absolute;left:7095;top:1936;width:178;height:2" coordorigin="7095,1936" coordsize="178,0" path="m7095,1936l7273,1936e" filled="f" stroked="t" strokeweight=".937832pt" strokecolor="#131318">
                <v:path arrowok="t"/>
              </v:shape>
            </v:group>
            <v:group style="position:absolute;left:7444;top:1737;width:2;height:227" coordorigin="7444,1737" coordsize="2,227">
              <v:shape style="position:absolute;left:7444;top:1737;width:2;height:227" coordorigin="7444,1737" coordsize="0,227" path="m7444,1964l7444,1737e" filled="f" stroked="t" strokeweight=".937832pt" strokecolor="#131318">
                <v:path arrowok="t"/>
              </v:shape>
              <v:shape style="position:absolute;left:6451;top:2349;width:2611;height:384" type="#_x0000_t75">
                <v:imagedata r:id="rId47" o:title=""/>
              </v:shape>
            </v:group>
            <v:group style="position:absolute;left:6844;top:1941;width:2;height:412" coordorigin="6844,1941" coordsize="2,412">
              <v:shape style="position:absolute;left:6844;top:1941;width:2;height:412" coordorigin="6844,1941" coordsize="0,412" path="m6844,2353l6844,1941e" filled="f" stroked="t" strokeweight="2.110121pt" strokecolor="#131318">
                <v:path arrowok="t"/>
              </v:shape>
            </v:group>
            <v:group style="position:absolute;left:7669;top:1841;width:2;height:834" coordorigin="7669,1841" coordsize="2,834">
              <v:shape style="position:absolute;left:7669;top:1841;width:2;height:834" coordorigin="7669,1841" coordsize="0,834" path="m7669,2675l7669,1841e" filled="f" stroked="t" strokeweight="1.641205pt" strokecolor="#131818">
                <v:path arrowok="t"/>
              </v:shape>
            </v:group>
            <v:group style="position:absolute;left:7657;top:2092;width:159;height:2" coordorigin="7657,2092" coordsize="159,2">
              <v:shape style="position:absolute;left:7657;top:2092;width:159;height:2" coordorigin="7657,2092" coordsize="159,0" path="m7657,2092l7817,2092e" filled="f" stroked="t" strokeweight=".703374pt" strokecolor="#18181C">
                <v:path arrowok="t"/>
              </v:shape>
            </v:group>
            <v:group style="position:absolute;left:7765;top:2092;width:206;height:2" coordorigin="7765,2092" coordsize="206,2">
              <v:shape style="position:absolute;left:7765;top:2092;width:206;height:2" coordorigin="7765,2092" coordsize="206,0" path="m7765,2092l7972,2092e" filled="f" stroked="t" strokeweight="1.641205pt" strokecolor="#181818">
                <v:path arrowok="t"/>
              </v:shape>
            </v:group>
            <v:group style="position:absolute;left:7967;top:2092;width:94;height:2" coordorigin="7967,2092" coordsize="94,2">
              <v:shape style="position:absolute;left:7967;top:2092;width:94;height:2" coordorigin="7967,2092" coordsize="94,0" path="m7967,2092l8061,2092e" filled="f" stroked="t" strokeweight=".234458pt" strokecolor="#64646B">
                <v:path arrowok="t"/>
              </v:shape>
            </v:group>
            <v:group style="position:absolute;left:8061;top:2092;width:272;height:2" coordorigin="8061,2092" coordsize="272,2">
              <v:shape style="position:absolute;left:8061;top:2092;width:272;height:2" coordorigin="8061,2092" coordsize="272,0" path="m8061,2092l8333,2092e" filled="f" stroked="t" strokeweight="1.641205pt" strokecolor="#131818">
                <v:path arrowok="t"/>
              </v:shape>
            </v:group>
            <v:group style="position:absolute;left:8253;top:2092;width:1440;height:2" coordorigin="8253,2092" coordsize="1440,2">
              <v:shape style="position:absolute;left:8253;top:2092;width:1440;height:2" coordorigin="8253,2092" coordsize="1440,0" path="m8253,2092l9692,2092e" filled="f" stroked="t" strokeweight=".234458pt" strokecolor="#0C0F13">
                <v:path arrowok="t"/>
              </v:shape>
            </v:group>
            <v:group style="position:absolute;left:8696;top:1908;width:2;height:218" coordorigin="8696,1908" coordsize="2,218">
              <v:shape style="position:absolute;left:8696;top:1908;width:2;height:218" coordorigin="8696,1908" coordsize="0,218" path="m8696,2125l8696,1908e" filled="f" stroked="t" strokeweight="1.17229pt" strokecolor="#0F0F13">
                <v:path arrowok="t"/>
              </v:shape>
            </v:group>
            <v:group style="position:absolute;left:6466;top:2092;width:2;height:199" coordorigin="6466,2092" coordsize="2,199">
              <v:shape style="position:absolute;left:6466;top:2092;width:2;height:199" coordorigin="6466,2092" coordsize="0,199" path="m6466,2291l6466,2092e" filled="f" stroked="t" strokeweight="1.17229pt" strokecolor="#28282B">
                <v:path arrowok="t"/>
              </v:shape>
            </v:group>
            <v:group style="position:absolute;left:7463;top:2182;width:2;height:104" coordorigin="7463,2182" coordsize="2,104">
              <v:shape style="position:absolute;left:7463;top:2182;width:2;height:104" coordorigin="7463,2182" coordsize="0,104" path="m7463,2286l7463,2182e" filled="f" stroked="t" strokeweight=".234458pt" strokecolor="#1C1C1F">
                <v:path arrowok="t"/>
              </v:shape>
            </v:group>
            <v:group style="position:absolute;left:8274;top:1192;width:2;height:1109" coordorigin="8274,1192" coordsize="2,1109">
              <v:shape style="position:absolute;left:8274;top:1192;width:2;height:1109" coordorigin="8274,1192" coordsize="0,1109" path="m8274,2301l8274,1192e" filled="f" stroked="t" strokeweight="2.579037pt" strokecolor="#131318">
                <v:path arrowok="t"/>
              </v:shape>
            </v:group>
            <v:group style="position:absolute;left:8513;top:2111;width:2;height:133" coordorigin="8513,2111" coordsize="2,133">
              <v:shape style="position:absolute;left:8513;top:2111;width:2;height:133" coordorigin="8513,2111" coordsize="0,133" path="m8513,2244l8513,2111e" filled="f" stroked="t" strokeweight="1.406748pt" strokecolor="#131318">
                <v:path arrowok="t"/>
              </v:shape>
            </v:group>
            <v:group style="position:absolute;left:8698;top:2064;width:2;height:137" coordorigin="8698,2064" coordsize="2,137">
              <v:shape style="position:absolute;left:8698;top:2064;width:2;height:137" coordorigin="8698,2064" coordsize="0,137" path="m8698,2201l8698,2064e" filled="f" stroked="t" strokeweight=".703374pt" strokecolor="#0C0F13">
                <v:path arrowok="t"/>
              </v:shape>
            </v:group>
            <v:group style="position:absolute;left:6462;top:2286;width:2;height:388" coordorigin="6462,2286" coordsize="2,388">
              <v:shape style="position:absolute;left:6462;top:2286;width:2;height:388" coordorigin="6462,2286" coordsize="0,388" path="m6462,2675l6462,2286e" filled="f" stroked="t" strokeweight="1.406748pt" strokecolor="#131318">
                <v:path arrowok="t"/>
              </v:shape>
            </v:group>
            <v:group style="position:absolute;left:7451;top:2263;width:2;height:412" coordorigin="7451,2263" coordsize="2,412">
              <v:shape style="position:absolute;left:7451;top:2263;width:2;height:412" coordorigin="7451,2263" coordsize="0,412" path="m7451,2675l7451,2263e" filled="f" stroked="t" strokeweight=".703374pt" strokecolor="#131318">
                <v:path arrowok="t"/>
              </v:shape>
            </v:group>
            <v:group style="position:absolute;left:8914;top:2291;width:2;height:474" coordorigin="8914,2291" coordsize="2,474">
              <v:shape style="position:absolute;left:8914;top:2291;width:2;height:474" coordorigin="8914,2291" coordsize="0,474" path="m8914,2765l8914,2291e" filled="f" stroked="t" strokeweight="2.579037pt" strokecolor="#0C0C0C">
                <v:path arrowok="t"/>
              </v:shape>
            </v:group>
            <v:group style="position:absolute;left:7458;top:2618;width:2;height:90" coordorigin="7458,2618" coordsize="2,90">
              <v:shape style="position:absolute;left:7458;top:2618;width:2;height:90" coordorigin="7458,2618" coordsize="0,90" path="m7458,2708l7458,2618e" filled="f" stroked="t" strokeweight=".468916pt" strokecolor="#0F0F0F">
                <v:path arrowok="t"/>
              </v:shape>
            </v:group>
            <v:group style="position:absolute;left:8666;top:2765;width:1027;height:2" coordorigin="8666,2765" coordsize="1027,2">
              <v:shape style="position:absolute;left:8666;top:2765;width:1027;height:2" coordorigin="8666,2765" coordsize="1027,0" path="m8666,2765l9692,2765e" filled="f" stroked="t" strokeweight="1.17229pt" strokecolor="#131318">
                <v:path arrowok="t"/>
              </v:shape>
            </v:group>
            <v:group style="position:absolute;left:5496;top:2836;width:985;height:2" coordorigin="5496,2836" coordsize="985,2">
              <v:shape style="position:absolute;left:5496;top:2836;width:985;height:2" coordorigin="5496,2836" coordsize="985,0" path="m5496,2836l6480,2836e" filled="f" stroked="t" strokeweight=".234458pt" strokecolor="#1C1C1C">
                <v:path arrowok="t"/>
              </v:shape>
            </v:group>
            <v:group style="position:absolute;left:6523;top:2867;width:342;height:2" coordorigin="6523,2867" coordsize="342,2">
              <v:shape style="position:absolute;left:6523;top:2867;width:342;height:2" coordorigin="6523,2867" coordsize="342,0" path="m6523,2867l6865,2867e" filled="f" stroked="t" strokeweight=".234458pt" strokecolor="#2F1F1F">
                <v:path arrowok="t"/>
              </v:shape>
            </v:group>
            <v:group style="position:absolute;left:6809;top:2860;width:338;height:2" coordorigin="6809,2860" coordsize="338,2">
              <v:shape style="position:absolute;left:6809;top:2860;width:338;height:2" coordorigin="6809,2860" coordsize="338,0" path="m6809,2860l7146,2860e" filled="f" stroked="t" strokeweight="1.17229pt" strokecolor="#18181F">
                <v:path arrowok="t"/>
              </v:shape>
            </v:group>
            <v:group style="position:absolute;left:7212;top:2836;width:249;height:2" coordorigin="7212,2836" coordsize="249,2">
              <v:shape style="position:absolute;left:7212;top:2836;width:249;height:2" coordorigin="7212,2836" coordsize="249,0" path="m7212,2836l7460,2836e" filled="f" stroked="t" strokeweight="1.17229pt" strokecolor="#181C1F">
                <v:path arrowok="t"/>
              </v:shape>
            </v:group>
            <v:group style="position:absolute;left:7442;top:2819;width:253;height:2" coordorigin="7442,2819" coordsize="253,2">
              <v:shape style="position:absolute;left:7442;top:2819;width:253;height:2" coordorigin="7442,2819" coordsize="253,0" path="m7442,2819l7695,2819e" filled="f" stroked="t" strokeweight="1.875663pt" strokecolor="#18181C">
                <v:path arrowok="t"/>
              </v:shape>
            </v:group>
            <v:group style="position:absolute;left:7676;top:2857;width:169;height:2" coordorigin="7676,2857" coordsize="169,2">
              <v:shape style="position:absolute;left:7676;top:2857;width:169;height:2" coordorigin="7676,2857" coordsize="169,0" path="m7676,2857l7845,2857e" filled="f" stroked="t" strokeweight=".937832pt" strokecolor="#131318">
                <v:path arrowok="t"/>
              </v:shape>
            </v:group>
            <v:group style="position:absolute;left:7737;top:2848;width:131;height:2" coordorigin="7737,2848" coordsize="131,2">
              <v:shape style="position:absolute;left:7737;top:2848;width:131;height:2" coordorigin="7737,2848" coordsize="131,0" path="m7737,2848l7868,2848e" filled="f" stroked="t" strokeweight=".937832pt" strokecolor="#181318">
                <v:path arrowok="t"/>
              </v:shape>
            </v:group>
            <v:group style="position:absolute;left:8858;top:2755;width:2;height:109" coordorigin="8858,2755" coordsize="2,109">
              <v:shape style="position:absolute;left:8858;top:2755;width:2;height:109" coordorigin="8858,2755" coordsize="0,109" path="m8858,2864l8858,2755e" filled="f" stroked="t" strokeweight=".937832pt" strokecolor="#130F13">
                <v:path arrowok="t"/>
              </v:shape>
            </v:group>
            <v:group style="position:absolute;left:5496;top:3068;width:1538;height:2" coordorigin="5496,3068" coordsize="1538,2">
              <v:shape style="position:absolute;left:5496;top:3068;width:1538;height:2" coordorigin="5496,3068" coordsize="1538,0" path="m5496,3068l7034,3068e" filled="f" stroked="t" strokeweight=".234458pt" strokecolor="#181C1C">
                <v:path arrowok="t"/>
              </v:shape>
            </v:group>
            <v:group style="position:absolute;left:6466;top:2618;width:2;height:758" coordorigin="6466,2618" coordsize="2,758">
              <v:shape style="position:absolute;left:6466;top:2618;width:2;height:758" coordorigin="6466,2618" coordsize="0,758" path="m6466,3376l6466,2618e" filled="f" stroked="t" strokeweight="1.17229pt" strokecolor="#131313">
                <v:path arrowok="t"/>
              </v:shape>
            </v:group>
            <v:group style="position:absolute;left:8879;top:2841;width:2;height:237" coordorigin="8879,2841" coordsize="2,237">
              <v:shape style="position:absolute;left:8879;top:2841;width:2;height:237" coordorigin="8879,2841" coordsize="0,237" path="m8879,3078l8879,2841e" filled="f" stroked="t" strokeweight=".703374pt" strokecolor="#131313">
                <v:path arrowok="t"/>
              </v:shape>
            </v:group>
            <v:group style="position:absolute;left:8872;top:2945;width:835;height:2" coordorigin="8872,2945" coordsize="835,2">
              <v:shape style="position:absolute;left:8872;top:2945;width:835;height:2" coordorigin="8872,2945" coordsize="835,0" path="m8872,2945l9707,2945e" filled="f" stroked="t" strokeweight="1.17229pt" strokecolor="#18181C">
                <v:path arrowok="t"/>
              </v:shape>
            </v:group>
            <v:group style="position:absolute;left:7034;top:3068;width:89;height:2" coordorigin="7034,3068" coordsize="89,2">
              <v:shape style="position:absolute;left:7034;top:3068;width:89;height:2" coordorigin="7034,3068" coordsize="89,0" path="m7034,3068l7123,3068e" filled="f" stroked="t" strokeweight=".234458pt" strokecolor="#000000">
                <v:path arrowok="t"/>
              </v:shape>
            </v:group>
            <v:group style="position:absolute;left:7643;top:3085;width:103;height:2" coordorigin="7643,3085" coordsize="103,2">
              <v:shape style="position:absolute;left:7643;top:3085;width:103;height:2" coordorigin="7643,3085" coordsize="103,0" path="m7643,3085l7746,3085e" filled="f" stroked="t" strokeweight=".468916pt" strokecolor="#131313">
                <v:path arrowok="t"/>
              </v:shape>
            </v:group>
            <v:group style="position:absolute;left:7817;top:3068;width:244;height:2" coordorigin="7817,3068" coordsize="244,2">
              <v:shape style="position:absolute;left:7817;top:3068;width:244;height:2" coordorigin="7817,3068" coordsize="244,0" path="m7817,3068l8061,3068e" filled="f" stroked="t" strokeweight=".234458pt" strokecolor="#000000">
                <v:path arrowok="t"/>
              </v:shape>
            </v:group>
            <v:group style="position:absolute;left:8061;top:3068;width:460;height:2" coordorigin="8061,3068" coordsize="460,2">
              <v:shape style="position:absolute;left:8061;top:3068;width:460;height:2" coordorigin="8061,3068" coordsize="460,0" path="m8061,3068l8520,3068e" filled="f" stroked="t" strokeweight=".234458pt" strokecolor="#1C1C1F">
                <v:path arrowok="t"/>
              </v:shape>
            </v:group>
            <v:group style="position:absolute;left:8520;top:3068;width:155;height:2" coordorigin="8520,3068" coordsize="155,2">
              <v:shape style="position:absolute;left:8520;top:3068;width:155;height:2" coordorigin="8520,3068" coordsize="155,0" path="m8520,3068l8675,3068e" filled="f" stroked="t" strokeweight=".234458pt" strokecolor="#030308">
                <v:path arrowok="t"/>
              </v:shape>
            </v:group>
            <v:group style="position:absolute;left:8675;top:3068;width:1018;height:2" coordorigin="8675,3068" coordsize="1018,2">
              <v:shape style="position:absolute;left:8675;top:3068;width:1018;height:2" coordorigin="8675,3068" coordsize="1018,0" path="m8675,3068l9692,3068e" filled="f" stroked="t" strokeweight=".234458pt" strokecolor="#181C1C">
                <v:path arrowok="t"/>
              </v:shape>
            </v:group>
            <v:group style="position:absolute;left:8898;top:2864;width:2;height:237" coordorigin="8898,2864" coordsize="2,237">
              <v:shape style="position:absolute;left:8898;top:2864;width:2;height:237" coordorigin="8898,2864" coordsize="0,237" path="m8898,3101l8898,2864e" filled="f" stroked="t" strokeweight="1.406748pt" strokecolor="#131818">
                <v:path arrowok="t"/>
              </v:shape>
            </v:group>
            <v:group style="position:absolute;left:6485;top:3319;width:2;height:246" coordorigin="6485,3319" coordsize="2,246">
              <v:shape style="position:absolute;left:6485;top:3319;width:2;height:246" coordorigin="6485,3319" coordsize="0,246" path="m6485,3566l6485,3319e" filled="f" stroked="t" strokeweight="1.641205pt" strokecolor="#0F0F0F">
                <v:path arrowok="t"/>
              </v:shape>
            </v:group>
            <v:group style="position:absolute;left:6429;top:3549;width:436;height:2" coordorigin="6429,3549" coordsize="436,2">
              <v:shape style="position:absolute;left:6429;top:3549;width:436;height:2" coordorigin="6429,3549" coordsize="436,0" path="m6429,3549l6865,3549e" filled="f" stroked="t" strokeweight=".937832pt" strokecolor="#0F130F">
                <v:path arrowok="t"/>
              </v:shape>
            </v:group>
            <v:group style="position:absolute;left:6809;top:3542;width:483;height:2" coordorigin="6809,3542" coordsize="483,2">
              <v:shape style="position:absolute;left:6809;top:3542;width:483;height:2" coordorigin="6809,3542" coordsize="483,0" path="m6809,3542l7292,3542e" filled="f" stroked="t" strokeweight="1.406748pt" strokecolor="#131313">
                <v:path arrowok="t"/>
              </v:shape>
            </v:group>
            <v:group style="position:absolute;left:7179;top:3549;width:230;height:2" coordorigin="7179,3549" coordsize="230,2">
              <v:shape style="position:absolute;left:7179;top:3549;width:230;height:2" coordorigin="7179,3549" coordsize="230,0" path="m7179,3549l7409,3549e" filled="f" stroked="t" strokeweight=".703374pt" strokecolor="#181C1C">
                <v:path arrowok="t"/>
              </v:shape>
            </v:group>
            <v:group style="position:absolute;left:7432;top:3535;width:2270;height:2" coordorigin="7432,3535" coordsize="2270,2">
              <v:shape style="position:absolute;left:7432;top:3535;width:2270;height:2" coordorigin="7432,3535" coordsize="2270,0" path="m7432,3535l9702,3535e" filled="f" stroked="t" strokeweight="1.17229pt" strokecolor="#131818">
                <v:path arrowok="t"/>
              </v:shape>
            </v:group>
            <v:group style="position:absolute;left:8914;top:3068;width:2;height:488" coordorigin="8914,3068" coordsize="2,488">
              <v:shape style="position:absolute;left:8914;top:3068;width:2;height:488" coordorigin="8914,3068" coordsize="0,488" path="m8914,3556l8914,3068e" filled="f" stroked="t" strokeweight="3.516869pt" strokecolor="#131318">
                <v:path arrowok="t"/>
              </v:shape>
            </v:group>
            <v:group style="position:absolute;left:1060;top:3641;width:4436;height:2" coordorigin="1060,3641" coordsize="4436,2">
              <v:shape style="position:absolute;left:1060;top:3641;width:4436;height:2" coordorigin="1060,3641" coordsize="4436,0" path="m1060,3641l5496,3641e" filled="f" stroked="t" strokeweight=".234458pt" strokecolor="#000000">
                <v:path arrowok="t"/>
              </v:shape>
            </v:group>
            <v:group style="position:absolute;left:7034;top:3537;width:2;height:133" coordorigin="7034,3537" coordsize="2,133">
              <v:shape style="position:absolute;left:7034;top:3537;width:2;height:133" coordorigin="7034,3537" coordsize="0,133" path="m7034,3670l7034,3537e" filled="f" stroked="t" strokeweight="1.875663pt" strokecolor="#181818">
                <v:path arrowok="t"/>
              </v:shape>
            </v:group>
            <v:group style="position:absolute;left:7432;top:3641;width:239;height:2" coordorigin="7432,3641" coordsize="239,2">
              <v:shape style="position:absolute;left:7432;top:3641;width:239;height:2" coordorigin="7432,3641" coordsize="239,0" path="m7432,3641l7671,3641e" filled="f" stroked="t" strokeweight="1.17229pt" strokecolor="#131313">
                <v:path arrowok="t"/>
              </v:shape>
            </v:group>
            <v:group style="position:absolute;left:7643;top:3665;width:155;height:2" coordorigin="7643,3665" coordsize="155,2">
              <v:shape style="position:absolute;left:7643;top:3665;width:155;height:2" coordorigin="7643,3665" coordsize="155,0" path="m7643,3665l7798,3665e" filled="f" stroked="t" strokeweight=".937832pt" strokecolor="#131318">
                <v:path arrowok="t"/>
              </v:shape>
            </v:group>
            <v:group style="position:absolute;left:7742;top:3639;width:352;height:2" coordorigin="7742,3639" coordsize="352,2">
              <v:shape style="position:absolute;left:7742;top:3639;width:352;height:2" coordorigin="7742,3639" coordsize="352,0" path="m7742,3639l8093,3639e" filled="f" stroked="t" strokeweight="1.406748pt" strokecolor="#1C1C1C">
                <v:path arrowok="t"/>
              </v:shape>
            </v:group>
            <v:group style="position:absolute;left:8061;top:3433;width:2;height:284" coordorigin="8061,3433" coordsize="2,284">
              <v:shape style="position:absolute;left:8061;top:3433;width:2;height:284" coordorigin="8061,3433" coordsize="0,284" path="m8061,3717l8061,3433e" filled="f" stroked="t" strokeweight="1.406748pt" strokecolor="#181818">
                <v:path arrowok="t"/>
              </v:shape>
            </v:group>
            <v:group style="position:absolute;left:8912;top:3433;width:2;height:237" coordorigin="8912,3433" coordsize="2,237">
              <v:shape style="position:absolute;left:8912;top:3433;width:2;height:237" coordorigin="8912,3433" coordsize="0,237" path="m8912,3670l8912,3433e" filled="f" stroked="t" strokeweight="1.406748pt" strokecolor="#131313">
                <v:path arrowok="t"/>
              </v:shape>
            </v:group>
            <v:group style="position:absolute;left:6499;top:3779;width:2;height:118" coordorigin="6499,3779" coordsize="2,118">
              <v:shape style="position:absolute;left:6499;top:3779;width:2;height:118" coordorigin="6499,3779" coordsize="0,118" path="m6499,3897l6499,3779e" filled="f" stroked="t" strokeweight=".937832pt" strokecolor="#131318">
                <v:path arrowok="t"/>
              </v:shape>
            </v:group>
            <v:group style="position:absolute;left:6429;top:3795;width:436;height:2" coordorigin="6429,3795" coordsize="436,2">
              <v:shape style="position:absolute;left:6429;top:3795;width:436;height:2" coordorigin="6429,3795" coordsize="436,0" path="m6429,3795l6865,3795e" filled="f" stroked="t" strokeweight=".937832pt" strokecolor="#13131C">
                <v:path arrowok="t"/>
              </v:shape>
            </v:group>
            <v:group style="position:absolute;left:6809;top:3810;width:267;height:2" coordorigin="6809,3810" coordsize="267,2">
              <v:shape style="position:absolute;left:6809;top:3810;width:267;height:2" coordorigin="6809,3810" coordsize="267,0" path="m6809,3810l7076,3810e" filled="f" stroked="t" strokeweight=".937832pt" strokecolor="#131813">
                <v:path arrowok="t"/>
              </v:shape>
            </v:group>
            <v:group style="position:absolute;left:6992;top:3817;width:84;height:2" coordorigin="6992,3817" coordsize="84,2">
              <v:shape style="position:absolute;left:6992;top:3817;width:84;height:2" coordorigin="6992,3817" coordsize="84,0" path="m6992,3817l7076,3817e" filled="f" stroked="t" strokeweight="1.641205pt" strokecolor="#0F180F">
                <v:path arrowok="t"/>
              </v:shape>
            </v:group>
            <v:group style="position:absolute;left:7024;top:3779;width:98;height:2" coordorigin="7024,3779" coordsize="98,2">
              <v:shape style="position:absolute;left:7024;top:3779;width:98;height:2" coordorigin="7024,3779" coordsize="98,0" path="m7024,3779l7123,3779e" filled="f" stroked="t" strokeweight=".234458pt" strokecolor="#7C7C83">
                <v:path arrowok="t"/>
              </v:shape>
            </v:group>
            <v:group style="position:absolute;left:7207;top:3779;width:225;height:2" coordorigin="7207,3779" coordsize="225,2">
              <v:shape style="position:absolute;left:7207;top:3779;width:225;height:2" coordorigin="7207,3779" coordsize="225,0" path="m7207,3779l7432,3779e" filled="f" stroked="t" strokeweight=".703374pt" strokecolor="#1C1F23">
                <v:path arrowok="t"/>
              </v:shape>
            </v:group>
            <v:group style="position:absolute;left:8061;top:3632;width:2;height:147" coordorigin="8061,3632" coordsize="2,147">
              <v:shape style="position:absolute;left:8061;top:3632;width:2;height:147" coordorigin="8061,3632" coordsize="0,147" path="m8061,3779l8061,3632e" filled="f" stroked="t" strokeweight=".234458pt" strokecolor="#18181C">
                <v:path arrowok="t"/>
              </v:shape>
            </v:group>
            <v:group style="position:absolute;left:8888;top:3646;width:2;height:147" coordorigin="8888,3646" coordsize="2,147">
              <v:shape style="position:absolute;left:8888;top:3646;width:2;height:147" coordorigin="8888,3646" coordsize="0,147" path="m8888,3793l8888,3646e" filled="f" stroked="t" strokeweight="2.344579pt" strokecolor="#0F0F0F">
                <v:path arrowok="t"/>
              </v:shape>
            </v:group>
            <v:group style="position:absolute;left:7013;top:3717;width:2;height:663" coordorigin="7013,3717" coordsize="2,663">
              <v:shape style="position:absolute;left:7013;top:3717;width:2;height:663" coordorigin="7013,3717" coordsize="0,663" path="m7013,4380l7013,3717e" filled="f" stroked="t" strokeweight="1.406748pt" strokecolor="#0F1313">
                <v:path arrowok="t"/>
              </v:shape>
            </v:group>
            <v:group style="position:absolute;left:8061;top:3779;width:2;height:407" coordorigin="8061,3779" coordsize="2,407">
              <v:shape style="position:absolute;left:8061;top:3779;width:2;height:407" coordorigin="8061,3779" coordsize="0,407" path="m8061,4186l8061,3779e" filled="f" stroked="t" strokeweight=".234458pt" strokecolor="#000000">
                <v:path arrowok="t"/>
              </v:shape>
            </v:group>
            <v:group style="position:absolute;left:8923;top:3885;width:792;height:2" coordorigin="8923,3885" coordsize="792,2">
              <v:shape style="position:absolute;left:8923;top:3885;width:792;height:2" coordorigin="8923,3885" coordsize="792,0" path="m8923,3885l9716,3885e" filled="f" stroked="t" strokeweight="1.17229pt" strokecolor="#0F0F13">
                <v:path arrowok="t"/>
              </v:shape>
            </v:group>
            <v:group style="position:absolute;left:6466;top:3869;width:2;height:692" coordorigin="6466,3869" coordsize="2,692">
              <v:shape style="position:absolute;left:6466;top:3869;width:2;height:692" coordorigin="6466,3869" coordsize="0,692" path="m6466,4560l6466,3869e" filled="f" stroked="t" strokeweight="2.579037pt" strokecolor="#131318">
                <v:path arrowok="t"/>
              </v:shape>
            </v:group>
            <v:group style="position:absolute;left:8926;top:3779;width:2;height:720" coordorigin="8926,3779" coordsize="2,720">
              <v:shape style="position:absolute;left:8926;top:3779;width:2;height:720" coordorigin="8926,3779" coordsize="0,720" path="m8926,4499l8926,3779e" filled="f" stroked="t" strokeweight="3.282411pt" strokecolor="#131818">
                <v:path arrowok="t"/>
              </v:shape>
            </v:group>
            <v:group style="position:absolute;left:7010;top:3921;width:2;height:398" coordorigin="7010,3921" coordsize="2,398">
              <v:shape style="position:absolute;left:7010;top:3921;width:2;height:398" coordorigin="7010,3921" coordsize="0,398" path="m7010,4319l7010,3921e" filled="f" stroked="t" strokeweight="1.406748pt" strokecolor="#0F0F0F">
                <v:path arrowok="t"/>
              </v:shape>
            </v:group>
            <v:group style="position:absolute;left:8844;top:4179;width:867;height:2" coordorigin="8844,4179" coordsize="867,2">
              <v:shape style="position:absolute;left:8844;top:4179;width:867;height:2" coordorigin="8844,4179" coordsize="867,0" path="m8844,4179l9711,4179e" filled="f" stroked="t" strokeweight="1.875663pt" strokecolor="#131318">
                <v:path arrowok="t"/>
              </v:shape>
            </v:group>
            <v:group style="position:absolute;left:1060;top:4309;width:4436;height:2" coordorigin="1060,4309" coordsize="4436,2">
              <v:shape style="position:absolute;left:1060;top:4309;width:4436;height:2" coordorigin="1060,4309" coordsize="4436,0" path="m1060,4309l5496,4309e" filled="f" stroked="t" strokeweight=".234458pt" strokecolor="#000000">
                <v:path arrowok="t"/>
              </v:shape>
            </v:group>
            <v:group style="position:absolute;left:8084;top:4267;width:2;height:194" coordorigin="8084,4267" coordsize="2,194">
              <v:shape style="position:absolute;left:8084;top:4267;width:2;height:194" coordorigin="8084,4267" coordsize="0,194" path="m8084,4461l8084,4267e" filled="f" stroked="t" strokeweight=".703374pt" strokecolor="#131313">
                <v:path arrowok="t"/>
              </v:shape>
            </v:group>
            <v:group style="position:absolute;left:8858;top:4309;width:835;height:2" coordorigin="8858,4309" coordsize="835,2">
              <v:shape style="position:absolute;left:8858;top:4309;width:835;height:2" coordorigin="8858,4309" coordsize="835,0" path="m8858,4309l9692,4309e" filled="f" stroked="t" strokeweight="1.17229pt" strokecolor="#181C1C">
                <v:path arrowok="t"/>
              </v:shape>
              <v:shape style="position:absolute;left:6605;top:4711;width:2822;height:211" type="#_x0000_t75">
                <v:imagedata r:id="rId48" o:title=""/>
              </v:shape>
            </v:group>
            <v:group style="position:absolute;left:7048;top:4162;width:2;height:507" coordorigin="7048,4162" coordsize="2,507">
              <v:shape style="position:absolute;left:7048;top:4162;width:2;height:507" coordorigin="7048,4162" coordsize="0,507" path="m7048,4669l7048,4162e" filled="f" stroked="t" strokeweight="1.406748pt" strokecolor="#131313">
                <v:path arrowok="t"/>
              </v:shape>
            </v:group>
            <v:group style="position:absolute;left:6466;top:4560;width:2;height:208" coordorigin="6466,4560" coordsize="2,208">
              <v:shape style="position:absolute;left:6466;top:4560;width:2;height:208" coordorigin="6466,4560" coordsize="0,208" path="m6466,4769l6466,4560e" filled="f" stroked="t" strokeweight="1.641205pt" strokecolor="#1F2323">
                <v:path arrowok="t"/>
              </v:shape>
            </v:group>
            <v:group style="position:absolute;left:7067;top:4371;width:2;height:426" coordorigin="7067,4371" coordsize="2,426">
              <v:shape style="position:absolute;left:7067;top:4371;width:2;height:426" coordorigin="7067,4371" coordsize="0,426" path="m7067,4797l7067,4371e" filled="f" stroked="t" strokeweight=".937832pt" strokecolor="#131313">
                <v:path arrowok="t"/>
              </v:shape>
            </v:group>
            <v:group style="position:absolute;left:8914;top:4560;width:2;height:208" coordorigin="8914,4560" coordsize="2,208">
              <v:shape style="position:absolute;left:8914;top:4560;width:2;height:208" coordorigin="8914,4560" coordsize="0,208" path="m8914,4769l8914,4560e" filled="f" stroked="t" strokeweight="2.579037pt" strokecolor="#1C1F1F">
                <v:path arrowok="t"/>
              </v:shape>
              <v:shape style="position:absolute;left:7046;top:5114;width:1344;height:845" type="#_x0000_t75">
                <v:imagedata r:id="rId49" o:title=""/>
              </v:shape>
            </v:group>
            <v:group style="position:absolute;left:7034;top:4769;width:2;height:711" coordorigin="7034,4769" coordsize="2,711">
              <v:shape style="position:absolute;left:7034;top:4769;width:2;height:711" coordorigin="7034,4769" coordsize="0,711" path="m7034,5479l7034,4769e" filled="f" stroked="t" strokeweight=".234458pt" strokecolor="#000000">
                <v:path arrowok="t"/>
              </v:shape>
            </v:group>
            <v:group style="position:absolute;left:8061;top:4769;width:2;height:175" coordorigin="8061,4769" coordsize="2,175">
              <v:shape style="position:absolute;left:8061;top:4769;width:2;height:175" coordorigin="8061,4769" coordsize="0,175" path="m8061,4944l8061,4769e" filled="f" stroked="t" strokeweight=".234458pt" strokecolor="#3F3F48">
                <v:path arrowok="t"/>
              </v:shape>
            </v:group>
            <v:group style="position:absolute;left:8061;top:4913;width:882;height:2" coordorigin="8061,4913" coordsize="882,2">
              <v:shape style="position:absolute;left:8061;top:4913;width:882;height:2" coordorigin="8061,4913" coordsize="882,0" path="m8061,4913l8942,4913e" filled="f" stroked="t" strokeweight=".703374pt" strokecolor="#0F0F23">
                <v:path arrowok="t"/>
              </v:shape>
            </v:group>
            <v:group style="position:absolute;left:8886;top:4913;width:835;height:2" coordorigin="8886,4913" coordsize="835,2">
              <v:shape style="position:absolute;left:8886;top:4913;width:835;height:2" coordorigin="8886,4913" coordsize="835,0" path="m8886,4913l9721,4913e" filled="f" stroked="t" strokeweight=".234458pt" strokecolor="#13131F">
                <v:path arrowok="t"/>
              </v:shape>
            </v:group>
            <v:group style="position:absolute;left:8061;top:4944;width:2;height:180" coordorigin="8061,4944" coordsize="2,180">
              <v:shape style="position:absolute;left:8061;top:4944;width:2;height:180" coordorigin="8061,4944" coordsize="0,180" path="m8061,5124l8061,4944e" filled="f" stroked="t" strokeweight=".234458pt" strokecolor="#000000">
                <v:path arrowok="t"/>
              </v:shape>
            </v:group>
            <v:group style="position:absolute;left:8086;top:5034;width:2;height:559" coordorigin="8086,5034" coordsize="2,559">
              <v:shape style="position:absolute;left:8086;top:5034;width:2;height:559" coordorigin="8086,5034" coordsize="0,559" path="m8086,5593l8086,5034e" filled="f" stroked="t" strokeweight="1.17229pt" strokecolor="#131313">
                <v:path arrowok="t"/>
              </v:shape>
            </v:group>
            <v:group style="position:absolute;left:7034;top:5479;width:2;height:351" coordorigin="7034,5479" coordsize="2,351">
              <v:shape style="position:absolute;left:7034;top:5479;width:2;height:351" coordorigin="7034,5479" coordsize="0,351" path="m7034,5830l7034,5479e" filled="f" stroked="t" strokeweight=".703374pt" strokecolor="#232828">
                <v:path arrowok="t"/>
              </v:shape>
            </v:group>
            <v:group style="position:absolute;left:8061;top:5479;width:2;height:351" coordorigin="8061,5479" coordsize="2,351">
              <v:shape style="position:absolute;left:8061;top:5479;width:2;height:351" coordorigin="8061,5479" coordsize="0,351" path="m8061,5830l8061,5479e" filled="f" stroked="t" strokeweight=".234458pt" strokecolor="#1F1F1F">
                <v:path arrowok="t"/>
              </v:shape>
            </v:group>
            <v:group style="position:absolute;left:7003;top:5873;width:2;height:455" coordorigin="7003,5873" coordsize="2,455">
              <v:shape style="position:absolute;left:7003;top:5873;width:2;height:455" coordorigin="7003,5873" coordsize="0,455" path="m7003,6327l7003,5873e" filled="f" stroked="t" strokeweight="1.641205pt" strokecolor="#131818">
                <v:path arrowok="t"/>
              </v:shape>
            </v:group>
            <v:group style="position:absolute;left:7967;top:6010;width:94;height:2" coordorigin="7967,6010" coordsize="94,2">
              <v:shape style="position:absolute;left:7967;top:6010;width:94;height:2" coordorigin="7967,6010" coordsize="94,0" path="m7967,6010l8061,6010e" filled="f" stroked="t" strokeweight=".234458pt" strokecolor="#1C1C1C">
                <v:path arrowok="t"/>
              </v:shape>
            </v:group>
            <v:group style="position:absolute;left:8051;top:6019;width:145;height:2" coordorigin="8051,6019" coordsize="145,2">
              <v:shape style="position:absolute;left:8051;top:6019;width:145;height:2" coordorigin="8051,6019" coordsize="145,0" path="m8051,6019l8197,6019e" filled="f" stroked="t" strokeweight=".703374pt" strokecolor="#1C1C1F">
                <v:path arrowok="t"/>
              </v:shape>
              <v:shape style="position:absolute;left:7085;top:6151;width:1363;height:480" type="#_x0000_t75">
                <v:imagedata r:id="rId50" o:title=""/>
              </v:shape>
            </v:group>
            <v:group style="position:absolute;left:8061;top:6010;width:2;height:175" coordorigin="8061,6010" coordsize="2,175">
              <v:shape style="position:absolute;left:8061;top:6010;width:2;height:175" coordorigin="8061,6010" coordsize="0,175" path="m8061,6185l8061,6010e" filled="f" stroked="t" strokeweight="1.17229pt" strokecolor="#181C1C">
                <v:path arrowok="t"/>
              </v:shape>
            </v:group>
            <v:group style="position:absolute;left:7034;top:6185;width:2;height:355" coordorigin="7034,6185" coordsize="2,355">
              <v:shape style="position:absolute;left:7034;top:6185;width:2;height:355" coordorigin="7034,6185" coordsize="0,355" path="m7034,6541l7034,6185e" filled="f" stroked="t" strokeweight="1.17229pt" strokecolor="#131313">
                <v:path arrowok="t"/>
              </v:shape>
            </v:group>
            <v:group style="position:absolute;left:7207;top:6185;width:2;height:355" coordorigin="7207,6185" coordsize="2,355">
              <v:shape style="position:absolute;left:7207;top:6185;width:2;height:355" coordorigin="7207,6185" coordsize="0,355" path="m7207,6541l7207,6185e" filled="f" stroked="t" strokeweight=".234458pt" strokecolor="#1F1F1F">
                <v:path arrowok="t"/>
              </v:shape>
            </v:group>
            <v:group style="position:absolute;left:7824;top:6157;width:2;height:313" coordorigin="7824,6157" coordsize="2,313">
              <v:shape style="position:absolute;left:7824;top:6157;width:2;height:313" coordorigin="7824,6157" coordsize="0,313" path="m7824,6469l7824,6157e" filled="f" stroked="t" strokeweight="1.406748pt" strokecolor="#18181C">
                <v:path arrowok="t"/>
              </v:shape>
            </v:group>
            <v:group style="position:absolute;left:7967;top:6541;width:309;height:2" coordorigin="7967,6541" coordsize="309,2">
              <v:shape style="position:absolute;left:7967;top:6541;width:309;height:2" coordorigin="7967,6541" coordsize="309,0" path="m7967,6541l8276,6541e" filled="f" stroked="t" strokeweight=".234458pt" strokecolor="#181818">
                <v:path arrowok="t"/>
              </v:shape>
            </v:group>
            <v:group style="position:absolute;left:8084;top:6157;width:2;height:417" coordorigin="8084,6157" coordsize="2,417">
              <v:shape style="position:absolute;left:8084;top:6157;width:2;height:417" coordorigin="8084,6157" coordsize="0,417" path="m8084,6574l8084,6157e" filled="f" stroked="t" strokeweight="2.110121pt" strokecolor="#131818">
                <v:path arrowok="t"/>
              </v:shape>
            </v:group>
            <v:group style="position:absolute;left:8276;top:6541;width:1416;height:2" coordorigin="8276,6541" coordsize="1416,2">
              <v:shape style="position:absolute;left:8276;top:6541;width:1416;height:2" coordorigin="8276,6541" coordsize="1416,0" path="m8276,6541l9692,6541e" filled="f" stroked="t" strokeweight=".234458pt" strokecolor="#000000">
                <v:path arrowok="t"/>
              </v:shape>
            </v:group>
            <v:group style="position:absolute;left:7034;top:6541;width:2;height:161" coordorigin="7034,6541" coordsize="2,161">
              <v:shape style="position:absolute;left:7034;top:6541;width:2;height:161" coordorigin="7034,6541" coordsize="0,161" path="m7034,6702l7034,6541e" filled="f" stroked="t" strokeweight="1.17229pt" strokecolor="#000000">
                <v:path arrowok="t"/>
              </v:shape>
            </v:group>
            <v:group style="position:absolute;left:7207;top:6541;width:2;height:478" coordorigin="7207,6541" coordsize="2,478">
              <v:shape style="position:absolute;left:7207;top:6541;width:2;height:478" coordorigin="7207,6541" coordsize="0,478" path="m7207,7019l7207,6541e" filled="f" stroked="t" strokeweight=".234458pt" strokecolor="#000000">
                <v:path arrowok="t"/>
              </v:shape>
            </v:group>
            <v:group style="position:absolute;left:7847;top:6512;width:2;height:355" coordorigin="7847,6512" coordsize="2,355">
              <v:shape style="position:absolute;left:7847;top:6512;width:2;height:355" coordorigin="7847,6512" coordsize="0,355" path="m7847,6867l7847,6512e" filled="f" stroked="t" strokeweight="1.406748pt" strokecolor="#28282B">
                <v:path arrowok="t"/>
              </v:shape>
            </v:group>
            <v:group style="position:absolute;left:8061;top:6541;width:2;height:1416" coordorigin="8061,6541" coordsize="2,1416">
              <v:shape style="position:absolute;left:8061;top:6541;width:2;height:1416" coordorigin="8061,6541" coordsize="0,1416" path="m8061,7957l8061,6541e" filled="f" stroked="t" strokeweight="2.344579pt" strokecolor="#0F0F13">
                <v:path arrowok="t"/>
              </v:shape>
            </v:group>
            <v:group style="position:absolute;left:7034;top:6702;width:2;height:317" coordorigin="7034,6702" coordsize="2,317">
              <v:shape style="position:absolute;left:7034;top:6702;width:2;height:317" coordorigin="7034,6702" coordsize="0,317" path="m7034,7019l7034,6702e" filled="f" stroked="t" strokeweight="1.17229pt" strokecolor="#232323">
                <v:path arrowok="t"/>
              </v:shape>
            </v:group>
            <v:group style="position:absolute;left:7817;top:6702;width:2;height:317" coordorigin="7817,6702" coordsize="2,317">
              <v:shape style="position:absolute;left:7817;top:6702;width:2;height:317" coordorigin="7817,6702" coordsize="0,317" path="m7817,7019l7817,6702e" filled="f" stroked="t" strokeweight=".234458pt" strokecolor="#000000">
                <v:path arrowok="t"/>
              </v:shape>
            </v:group>
            <v:group style="position:absolute;left:8037;top:7019;width:1655;height:2" coordorigin="8037,7019" coordsize="1655,2">
              <v:shape style="position:absolute;left:8037;top:7019;width:1655;height:2" coordorigin="8037,7019" coordsize="1655,0" path="m8037,7019l9692,7019e" filled="f" stroked="t" strokeweight=".234458pt" strokecolor="#080808">
                <v:path arrowok="t"/>
              </v:shape>
            </v:group>
            <v:group style="position:absolute;left:7022;top:6668;width:2;height:910" coordorigin="7022,6668" coordsize="2,910">
              <v:shape style="position:absolute;left:7022;top:6668;width:2;height:910" coordorigin="7022,6668" coordsize="0,910" path="m7022,7578l7022,6668e" filled="f" stroked="t" strokeweight="1.17229pt" strokecolor="#0F1313">
                <v:path arrowok="t"/>
              </v:shape>
            </v:group>
            <v:group style="position:absolute;left:7238;top:6991;width:2;height:289" coordorigin="7238,6991" coordsize="2,289">
              <v:shape style="position:absolute;left:7238;top:6991;width:2;height:289" coordorigin="7238,6991" coordsize="0,289" path="m7238,7280l7238,6991e" filled="f" stroked="t" strokeweight=".234458pt" strokecolor="#131313">
                <v:path arrowok="t"/>
              </v:shape>
            </v:group>
            <v:group style="position:absolute;left:7850;top:6991;width:2;height:289" coordorigin="7850,6991" coordsize="2,289">
              <v:shape style="position:absolute;left:7850;top:6991;width:2;height:289" coordorigin="7850,6991" coordsize="0,289" path="m7850,7280l7850,6991e" filled="f" stroked="t" strokeweight=".937832pt" strokecolor="#0F0F0F">
                <v:path arrowok="t"/>
              </v:shape>
            </v:group>
            <v:group style="position:absolute;left:7038;top:7038;width:2;height:782" coordorigin="7038,7038" coordsize="2,782">
              <v:shape style="position:absolute;left:7038;top:7038;width:2;height:782" coordorigin="7038,7038" coordsize="0,782" path="m7038,7820l7038,7038e" filled="f" stroked="t" strokeweight="1.17229pt" strokecolor="#131313">
                <v:path arrowok="t"/>
              </v:shape>
            </v:group>
            <v:group style="position:absolute;left:7207;top:7251;width:2;height:706" coordorigin="7207,7251" coordsize="2,706">
              <v:shape style="position:absolute;left:7207;top:7251;width:2;height:706" coordorigin="7207,7251" coordsize="0,706" path="m7207,7957l7207,7251e" filled="f" stroked="t" strokeweight=".234458pt" strokecolor="#000000">
                <v:path arrowok="t"/>
              </v:shape>
            </v:group>
            <v:group style="position:absolute;left:7843;top:7223;width:2;height:502" coordorigin="7843,7223" coordsize="2,502">
              <v:shape style="position:absolute;left:7843;top:7223;width:2;height:502" coordorigin="7843,7223" coordsize="0,502" path="m7843,7725l7843,7223e" filled="f" stroked="t" strokeweight="1.17229pt" strokecolor="#131313">
                <v:path arrowok="t"/>
              </v:shape>
            </v:group>
            <v:group style="position:absolute;left:7057;top:7313;width:2;height:767" coordorigin="7057,7313" coordsize="2,767">
              <v:shape style="position:absolute;left:7057;top:7313;width:2;height:767" coordorigin="7057,7313" coordsize="0,767" path="m7057,8080l7057,7313e" filled="f" stroked="t" strokeweight="1.17229pt" strokecolor="#0F1313">
                <v:path arrowok="t"/>
              </v:shape>
            </v:group>
            <v:group style="position:absolute;left:7810;top:7275;width:2;height:592" coordorigin="7810,7275" coordsize="2,592">
              <v:shape style="position:absolute;left:7810;top:7275;width:2;height:592" coordorigin="7810,7275" coordsize="0,592" path="m7810,7867l7810,7275e" filled="f" stroked="t" strokeweight="1.17229pt" strokecolor="#131313">
                <v:path arrowok="t"/>
              </v:shape>
            </v:group>
            <v:group style="position:absolute;left:7069;top:7654;width:2;height:535" coordorigin="7069,7654" coordsize="2,535">
              <v:shape style="position:absolute;left:7069;top:7654;width:2;height:535" coordorigin="7069,7654" coordsize="0,535" path="m7069,8189l7069,7654e" filled="f" stroked="t" strokeweight="1.406748pt" strokecolor="#0F1313">
                <v:path arrowok="t"/>
              </v:shape>
            </v:group>
            <v:group style="position:absolute;left:7817;top:7957;width:2;height:355" coordorigin="7817,7957" coordsize="2,355">
              <v:shape style="position:absolute;left:7817;top:7957;width:2;height:355" coordorigin="7817,7957" coordsize="0,355" path="m7817,8312l7817,7957e" filled="f" stroked="t" strokeweight=".234458pt" strokecolor="#1F1F1F">
                <v:path arrowok="t"/>
              </v:shape>
            </v:group>
            <v:group style="position:absolute;left:8089;top:7488;width:2;height:853" coordorigin="8089,7488" coordsize="2,853">
              <v:shape style="position:absolute;left:8089;top:7488;width:2;height:853" coordorigin="8089,7488" coordsize="0,853" path="m8089,8341l8089,7488e" filled="f" stroked="t" strokeweight=".937832pt" strokecolor="#0F0F0F">
                <v:path arrowok="t"/>
              </v:shape>
            </v:group>
            <v:group style="position:absolute;left:7812;top:8298;width:2;height:156" coordorigin="7812,8298" coordsize="2,156">
              <v:shape style="position:absolute;left:7812;top:8298;width:2;height:156" coordorigin="7812,8298" coordsize="0,156" path="m7812,8454l7812,8298e" filled="f" stroked="t" strokeweight="1.641205pt" strokecolor="#131318">
                <v:path arrowok="t"/>
              </v:shape>
            </v:group>
            <v:group style="position:absolute;left:7671;top:8435;width:295;height:2" coordorigin="7671,8435" coordsize="295,2">
              <v:shape style="position:absolute;left:7671;top:8435;width:295;height:2" coordorigin="7671,8435" coordsize="295,0" path="m7671,8435l7967,8435e" filled="f" stroked="t" strokeweight="1.641205pt" strokecolor="#181C1F">
                <v:path arrowok="t"/>
              </v:shape>
            </v:group>
            <v:group style="position:absolute;left:7925;top:8443;width:197;height:2" coordorigin="7925,8443" coordsize="197,2">
              <v:shape style="position:absolute;left:7925;top:8443;width:197;height:2" coordorigin="7925,8443" coordsize="197,0" path="m7925,8443l8122,8443e" filled="f" stroked="t" strokeweight=".937832pt" strokecolor="#131318">
                <v:path arrowok="t"/>
              </v:shape>
            </v:group>
            <v:group style="position:absolute;left:8014;top:8386;width:291;height:2" coordorigin="8014,8386" coordsize="291,2">
              <v:shape style="position:absolute;left:8014;top:8386;width:291;height:2" coordorigin="8014,8386" coordsize="291,0" path="m8014,8386l8304,8386e" filled="f" stroked="t" strokeweight=".703374pt" strokecolor="#0C0C0F">
                <v:path arrowok="t"/>
              </v:shape>
            </v:group>
            <v:group style="position:absolute;left:7967;top:8791;width:122;height:2" coordorigin="7967,8791" coordsize="122,2">
              <v:shape style="position:absolute;left:7967;top:8791;width:122;height:2" coordorigin="7967,8791" coordsize="122,0" path="m7967,8791l8089,8791e" filled="f" stroked="t" strokeweight="2.579037pt" strokecolor="#181818">
                <v:path arrowok="t"/>
              </v:shape>
            </v:group>
            <v:group style="position:absolute;left:8063;top:8284;width:2;height:545" coordorigin="8063,8284" coordsize="2,545">
              <v:shape style="position:absolute;left:8063;top:8284;width:2;height:545" coordorigin="8063,8284" coordsize="0,545" path="m8063,8829l8063,8284e" filled="f" stroked="t" strokeweight="2.579037pt" strokecolor="#131318">
                <v:path arrowok="t"/>
              </v:shape>
            </v:group>
            <v:group style="position:absolute;left:8047;top:8786;width:258;height:2" coordorigin="8047,8786" coordsize="258,2">
              <v:shape style="position:absolute;left:8047;top:8786;width:258;height:2" coordorigin="8047,8786" coordsize="258,0" path="m8047,8786l8304,8786e" filled="f" stroked="t" strokeweight="1.875663pt" strokecolor="#18181C">
                <v:path arrowok="t"/>
              </v:shape>
            </v:group>
            <v:group style="position:absolute;left:8276;top:8791;width:244;height:2" coordorigin="8276,8791" coordsize="244,2">
              <v:shape style="position:absolute;left:8276;top:8791;width:244;height:2" coordorigin="8276,8791" coordsize="244,0" path="m8276,8791l8520,8791e" filled="f" stroked="t" strokeweight="1.641205pt" strokecolor="#131818">
                <v:path arrowok="t"/>
              </v:shape>
            </v:group>
            <v:group style="position:absolute;left:8520;top:8791;width:1172;height:2" coordorigin="8520,8791" coordsize="1172,2">
              <v:shape style="position:absolute;left:8520;top:8791;width:1172;height:2" coordorigin="8520,8791" coordsize="1172,0" path="m8520,8791l9692,8791e" filled="f" stroked="t" strokeweight=".234458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2.987488pt;margin-top:-17.844511pt;width:221.79719pt;height:.1pt;mso-position-horizontal-relative:page;mso-position-vertical-relative:paragraph;z-index:-2323" coordorigin="1060,-357" coordsize="4436,2">
            <v:shape style="position:absolute;left:1060;top:-357;width:4436;height:2" coordorigin="1060,-357" coordsize="4436,0" path="m1060,-357l5496,-357e" filled="f" stroked="t" strokeweight=".234458pt" strokecolor="#000000">
              <v:path arrowok="t"/>
            </v:shape>
          </v:group>
          <w10:wrap type="none"/>
        </w:pict>
      </w:r>
      <w:r>
        <w:rPr/>
        <w:pict>
          <v:group style="position:absolute;margin-left:52.987488pt;margin-top:4.894180pt;width:221.79719pt;height:.1pt;mso-position-horizontal-relative:page;mso-position-vertical-relative:paragraph;z-index:-2322" coordorigin="1060,98" coordsize="4436,2">
            <v:shape style="position:absolute;left:1060;top:98;width:4436;height:2" coordorigin="1060,98" coordsize="4436,0" path="m1060,98l5496,98e" filled="f" stroked="t" strokeweight=".234458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2"/>
          <w:szCs w:val="22"/>
          <w:color w:val="000101"/>
          <w:spacing w:val="0"/>
          <w:w w:val="108"/>
        </w:rPr>
        <w:t>2</w:t>
      </w:r>
      <w:r>
        <w:rPr>
          <w:rFonts w:ascii="Courier New" w:hAnsi="Courier New" w:cs="Courier New" w:eastAsia="Courier New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1189"/>
        <w:jc w:val="right"/>
        <w:rPr>
          <w:rFonts w:ascii="Courier New" w:hAnsi="Courier New" w:cs="Courier New" w:eastAsia="Courier New"/>
          <w:sz w:val="22"/>
          <w:szCs w:val="22"/>
        </w:rPr>
      </w:pPr>
      <w:rPr/>
      <w:r>
        <w:rPr/>
        <w:pict>
          <v:group style="position:absolute;margin-left:52.987488pt;margin-top:4.420471pt;width:221.79719pt;height:.1pt;mso-position-horizontal-relative:page;mso-position-vertical-relative:paragraph;z-index:-2321" coordorigin="1060,88" coordsize="4436,2">
            <v:shape style="position:absolute;left:1060;top:88;width:4436;height:2" coordorigin="1060,88" coordsize="4436,0" path="m1060,88l5496,88e" filled="f" stroked="t" strokeweight=".234458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2"/>
          <w:szCs w:val="22"/>
          <w:color w:val="000101"/>
          <w:spacing w:val="0"/>
          <w:w w:val="111"/>
        </w:rPr>
        <w:t>3</w:t>
      </w:r>
      <w:r>
        <w:rPr>
          <w:rFonts w:ascii="Courier New" w:hAnsi="Courier New" w:cs="Courier New" w:eastAsia="Courier New"/>
          <w:sz w:val="22"/>
          <w:szCs w:val="22"/>
          <w:color w:val="000000"/>
          <w:spacing w:val="0"/>
          <w:w w:val="100"/>
        </w:rPr>
      </w:r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right="-20"/>
        <w:jc w:val="right"/>
        <w:tabs>
          <w:tab w:pos="1220" w:val="left"/>
        </w:tabs>
        <w:rPr>
          <w:rFonts w:ascii="Courier New" w:hAnsi="Courier New" w:cs="Courier New" w:eastAsia="Courier New"/>
          <w:sz w:val="22"/>
          <w:szCs w:val="22"/>
        </w:rPr>
      </w:pPr>
      <w:rPr/>
      <w:r>
        <w:rPr>
          <w:rFonts w:ascii="Courier New" w:hAnsi="Courier New" w:cs="Courier New" w:eastAsia="Courier New"/>
          <w:sz w:val="22"/>
          <w:szCs w:val="22"/>
          <w:color w:val="000101"/>
          <w:w w:val="131"/>
        </w:rPr>
        <w:t>4</w:t>
      </w:r>
      <w:r>
        <w:rPr>
          <w:rFonts w:ascii="Courier New" w:hAnsi="Courier New" w:cs="Courier New" w:eastAsia="Courier New"/>
          <w:sz w:val="22"/>
          <w:szCs w:val="22"/>
          <w:color w:val="000101"/>
          <w:w w:val="100"/>
        </w:rPr>
        <w:tab/>
      </w:r>
      <w:r>
        <w:rPr>
          <w:rFonts w:ascii="Courier New" w:hAnsi="Courier New" w:cs="Courier New" w:eastAsia="Courier New"/>
          <w:sz w:val="22"/>
          <w:szCs w:val="22"/>
          <w:color w:val="000101"/>
          <w:w w:val="100"/>
        </w:rPr>
      </w:r>
      <w:r>
        <w:rPr>
          <w:rFonts w:ascii="Courier New" w:hAnsi="Courier New" w:cs="Courier New" w:eastAsia="Courier New"/>
          <w:sz w:val="22"/>
          <w:szCs w:val="22"/>
          <w:color w:val="000101"/>
          <w:spacing w:val="-1"/>
          <w:w w:val="100"/>
          <w:u w:val="single" w:color="181818"/>
        </w:rPr>
        <w:t> </w:t>
      </w:r>
      <w:r>
        <w:rPr>
          <w:rFonts w:ascii="Courier New" w:hAnsi="Courier New" w:cs="Courier New" w:eastAsia="Courier New"/>
          <w:sz w:val="22"/>
          <w:szCs w:val="22"/>
          <w:color w:val="000101"/>
          <w:spacing w:val="-1"/>
          <w:w w:val="100"/>
        </w:rPr>
      </w:r>
      <w:r>
        <w:rPr>
          <w:rFonts w:ascii="Courier New" w:hAnsi="Courier New" w:cs="Courier New" w:eastAsia="Courier New"/>
          <w:sz w:val="22"/>
          <w:szCs w:val="22"/>
          <w:color w:val="000000"/>
          <w:spacing w:val="0"/>
          <w:w w:val="100"/>
        </w:rPr>
      </w:r>
    </w:p>
    <w:p>
      <w:pPr>
        <w:spacing w:before="49" w:after="0" w:line="240" w:lineRule="auto"/>
        <w:ind w:right="1193"/>
        <w:jc w:val="right"/>
        <w:rPr>
          <w:rFonts w:ascii="Courier New" w:hAnsi="Courier New" w:cs="Courier New" w:eastAsia="Courier New"/>
          <w:sz w:val="22"/>
          <w:szCs w:val="22"/>
        </w:rPr>
      </w:pPr>
      <w:rPr/>
      <w:r>
        <w:rPr>
          <w:rFonts w:ascii="Courier New" w:hAnsi="Courier New" w:cs="Courier New" w:eastAsia="Courier New"/>
          <w:sz w:val="22"/>
          <w:szCs w:val="22"/>
          <w:color w:val="000101"/>
          <w:spacing w:val="0"/>
          <w:w w:val="111"/>
        </w:rPr>
        <w:t>5</w:t>
      </w:r>
      <w:r>
        <w:rPr>
          <w:rFonts w:ascii="Courier New" w:hAnsi="Courier New" w:cs="Courier New" w:eastAsia="Courier New"/>
          <w:sz w:val="22"/>
          <w:szCs w:val="22"/>
          <w:color w:val="000000"/>
          <w:spacing w:val="0"/>
          <w:w w:val="100"/>
        </w:rPr>
      </w:r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/>
        <w:br w:type="column"/>
      </w:r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60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366.720001pt;margin-top:-7.07131pt;width:118.021743pt;height:27.236654pt;mso-position-horizontal-relative:page;mso-position-vertical-relative:paragraph;z-index:-2332" coordorigin="7334,-141" coordsize="2360,545">
            <v:shape style="position:absolute;left:7334;top:-135;width:826;height:173" type="#_x0000_t75">
              <v:imagedata r:id="rId51" o:title=""/>
            </v:shape>
            <v:group style="position:absolute;left:7671;top:46;width:150;height:2" coordorigin="7671,46" coordsize="150,2">
              <v:shape style="position:absolute;left:7671;top:46;width:150;height:2" coordorigin="7671,46" coordsize="150,0" path="m7671,46l7822,46e" filled="f" stroked="t" strokeweight=".234458pt" strokecolor="#000000">
                <v:path arrowok="t"/>
              </v:shape>
            </v:group>
            <v:group style="position:absolute;left:7817;top:-139;width:2;height:346" coordorigin="7817,-139" coordsize="2,346">
              <v:shape style="position:absolute;left:7817;top:-139;width:2;height:346" coordorigin="7817,-139" coordsize="0,346" path="m7817,207l7817,-139e" filled="f" stroked="t" strokeweight=".234458pt" strokecolor="#282B2F">
                <v:path arrowok="t"/>
              </v:shape>
            </v:group>
            <v:group style="position:absolute;left:7817;top:46;width:244;height:2" coordorigin="7817,46" coordsize="244,2">
              <v:shape style="position:absolute;left:7817;top:46;width:244;height:2" coordorigin="7817,46" coordsize="244,0" path="m7817,46l8061,46e" filled="f" stroked="t" strokeweight=".234458pt" strokecolor="#181818">
                <v:path arrowok="t"/>
              </v:shape>
            </v:group>
            <v:group style="position:absolute;left:8061;top:46;width:1632;height:2" coordorigin="8061,46" coordsize="1632,2">
              <v:shape style="position:absolute;left:8061;top:46;width:1632;height:2" coordorigin="8061,46" coordsize="1632,0" path="m8061,46l9692,46e" filled="f" stroked="t" strokeweight=".234458pt" strokecolor="#000000">
                <v:path arrowok="t"/>
              </v:shape>
            </v:group>
            <v:group style="position:absolute;left:7976;top:17;width:2;height:218" coordorigin="7976,17" coordsize="2,218">
              <v:shape style="position:absolute;left:7976;top:17;width:2;height:218" coordorigin="7976,17" coordsize="0,218" path="m7976,235l7976,17e" filled="f" stroked="t" strokeweight=".703374pt" strokecolor="#1C1C1C">
                <v:path arrowok="t"/>
              </v:shape>
            </v:group>
            <v:group style="position:absolute;left:7817;top:207;width:2;height:194" coordorigin="7817,207" coordsize="2,194">
              <v:shape style="position:absolute;left:7817;top:207;width:2;height:194" coordorigin="7817,207" coordsize="0,194" path="m7817,401l7817,207e" filled="f" stroked="t" strokeweight=".234458pt" strokecolor="#0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80.799988pt;margin-top:.913406pt;width:13.44pt;height:169.919998pt;mso-position-horizontal-relative:page;mso-position-vertical-relative:paragraph;z-index:-2330" type="#_x0000_t75">
            <v:imagedata r:id="rId52" o:title=""/>
          </v:shape>
        </w:pict>
      </w:r>
      <w:r>
        <w:rPr>
          <w:rFonts w:ascii="Arial" w:hAnsi="Arial" w:cs="Arial" w:eastAsia="Arial"/>
          <w:sz w:val="18"/>
          <w:szCs w:val="18"/>
          <w:color w:val="000101"/>
          <w:spacing w:val="0"/>
          <w:w w:val="104"/>
        </w:rPr>
        <w:t>10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5" w:lineRule="exact"/>
        <w:ind w:left="1064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000101"/>
          <w:spacing w:val="0"/>
          <w:w w:val="100"/>
          <w:position w:val="-1"/>
        </w:rPr>
        <w:t>11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0" w:after="0" w:line="214" w:lineRule="exact"/>
        <w:ind w:left="1069" w:right="-20"/>
        <w:jc w:val="left"/>
        <w:rPr>
          <w:rFonts w:ascii="Courier New" w:hAnsi="Courier New" w:cs="Courier New" w:eastAsia="Courier New"/>
          <w:sz w:val="22"/>
          <w:szCs w:val="22"/>
        </w:rPr>
      </w:pPr>
      <w:rPr/>
      <w:r>
        <w:rPr>
          <w:rFonts w:ascii="Courier New" w:hAnsi="Courier New" w:cs="Courier New" w:eastAsia="Courier New"/>
          <w:sz w:val="22"/>
          <w:szCs w:val="22"/>
          <w:color w:val="000101"/>
          <w:spacing w:val="0"/>
          <w:w w:val="81"/>
          <w:position w:val="2"/>
        </w:rPr>
        <w:t>12</w:t>
      </w:r>
      <w:r>
        <w:rPr>
          <w:rFonts w:ascii="Courier New" w:hAnsi="Courier New" w:cs="Courier New" w:eastAsia="Courier New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right="-20"/>
        <w:jc w:val="left"/>
        <w:tabs>
          <w:tab w:pos="1000" w:val="left"/>
        </w:tabs>
        <w:rPr>
          <w:rFonts w:ascii="Courier New" w:hAnsi="Courier New" w:cs="Courier New" w:eastAsia="Courier New"/>
          <w:sz w:val="22"/>
          <w:szCs w:val="22"/>
        </w:rPr>
      </w:pPr>
      <w:rPr/>
      <w:r>
        <w:rPr>
          <w:rFonts w:ascii="Courier New" w:hAnsi="Courier New" w:cs="Courier New" w:eastAsia="Courier New"/>
          <w:sz w:val="22"/>
          <w:szCs w:val="22"/>
          <w:color w:val="131316"/>
        </w:rPr>
      </w:r>
      <w:r>
        <w:rPr>
          <w:rFonts w:ascii="Courier New" w:hAnsi="Courier New" w:cs="Courier New" w:eastAsia="Courier New"/>
          <w:sz w:val="22"/>
          <w:szCs w:val="22"/>
          <w:color w:val="131316"/>
          <w:u w:val="single" w:color="000000"/>
        </w:rPr>
        <w:t> </w:t>
      </w:r>
      <w:r>
        <w:rPr>
          <w:rFonts w:ascii="Courier New" w:hAnsi="Courier New" w:cs="Courier New" w:eastAsia="Courier New"/>
          <w:sz w:val="22"/>
          <w:szCs w:val="22"/>
          <w:color w:val="131316"/>
          <w:u w:val="single" w:color="000000"/>
        </w:rPr>
        <w:tab/>
      </w:r>
      <w:r>
        <w:rPr>
          <w:rFonts w:ascii="Courier New" w:hAnsi="Courier New" w:cs="Courier New" w:eastAsia="Courier New"/>
          <w:sz w:val="22"/>
          <w:szCs w:val="22"/>
          <w:color w:val="131316"/>
          <w:u w:val="single" w:color="000000"/>
        </w:rPr>
      </w:r>
      <w:r>
        <w:rPr>
          <w:rFonts w:ascii="Courier New" w:hAnsi="Courier New" w:cs="Courier New" w:eastAsia="Courier New"/>
          <w:sz w:val="22"/>
          <w:szCs w:val="22"/>
          <w:color w:val="131316"/>
        </w:rPr>
      </w:r>
      <w:r>
        <w:rPr>
          <w:rFonts w:ascii="Courier New" w:hAnsi="Courier New" w:cs="Courier New" w:eastAsia="Courier New"/>
          <w:sz w:val="22"/>
          <w:szCs w:val="22"/>
          <w:color w:val="131316"/>
          <w:spacing w:val="0"/>
          <w:w w:val="80"/>
        </w:rPr>
        <w:t>13</w:t>
      </w:r>
      <w:r>
        <w:rPr>
          <w:rFonts w:ascii="Courier New" w:hAnsi="Courier New" w:cs="Courier New" w:eastAsia="Courier New"/>
          <w:sz w:val="22"/>
          <w:szCs w:val="22"/>
          <w:color w:val="000000"/>
          <w:spacing w:val="0"/>
          <w:w w:val="100"/>
        </w:rPr>
      </w:r>
    </w:p>
    <w:p>
      <w:pPr>
        <w:spacing w:before="2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1055" w:right="-20"/>
        <w:jc w:val="left"/>
        <w:rPr>
          <w:rFonts w:ascii="Courier New" w:hAnsi="Courier New" w:cs="Courier New" w:eastAsia="Courier New"/>
          <w:sz w:val="22"/>
          <w:szCs w:val="22"/>
        </w:rPr>
      </w:pPr>
      <w:rPr/>
      <w:r>
        <w:rPr>
          <w:rFonts w:ascii="Courier New" w:hAnsi="Courier New" w:cs="Courier New" w:eastAsia="Courier New"/>
          <w:sz w:val="22"/>
          <w:szCs w:val="22"/>
          <w:color w:val="000101"/>
          <w:spacing w:val="0"/>
          <w:w w:val="81"/>
        </w:rPr>
        <w:t>14</w:t>
      </w:r>
      <w:r>
        <w:rPr>
          <w:rFonts w:ascii="Courier New" w:hAnsi="Courier New" w:cs="Courier New" w:eastAsia="Courier New"/>
          <w:sz w:val="22"/>
          <w:szCs w:val="22"/>
          <w:color w:val="000000"/>
          <w:spacing w:val="0"/>
          <w:w w:val="100"/>
        </w:rPr>
      </w:r>
    </w:p>
    <w:p>
      <w:pPr>
        <w:spacing w:before="6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1064" w:right="-20"/>
        <w:jc w:val="left"/>
        <w:rPr>
          <w:rFonts w:ascii="Courier New" w:hAnsi="Courier New" w:cs="Courier New" w:eastAsia="Courier New"/>
          <w:sz w:val="22"/>
          <w:szCs w:val="22"/>
        </w:rPr>
      </w:pPr>
      <w:rPr/>
      <w:r>
        <w:rPr>
          <w:rFonts w:ascii="Courier New" w:hAnsi="Courier New" w:cs="Courier New" w:eastAsia="Courier New"/>
          <w:sz w:val="22"/>
          <w:szCs w:val="22"/>
          <w:color w:val="000101"/>
          <w:spacing w:val="0"/>
          <w:w w:val="78"/>
        </w:rPr>
        <w:t>15</w:t>
      </w:r>
      <w:r>
        <w:rPr>
          <w:rFonts w:ascii="Courier New" w:hAnsi="Courier New" w:cs="Courier New" w:eastAsia="Courier New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1" w:lineRule="exact"/>
        <w:ind w:left="1083" w:right="-20"/>
        <w:jc w:val="left"/>
        <w:rPr>
          <w:rFonts w:ascii="Courier New" w:hAnsi="Courier New" w:cs="Courier New" w:eastAsia="Courier New"/>
          <w:sz w:val="22"/>
          <w:szCs w:val="22"/>
        </w:rPr>
      </w:pPr>
      <w:rPr/>
      <w:r>
        <w:rPr>
          <w:rFonts w:ascii="Courier New" w:hAnsi="Courier New" w:cs="Courier New" w:eastAsia="Courier New"/>
          <w:sz w:val="22"/>
          <w:szCs w:val="22"/>
          <w:color w:val="000101"/>
          <w:spacing w:val="0"/>
          <w:w w:val="81"/>
          <w:position w:val="1"/>
        </w:rPr>
        <w:t>16</w:t>
      </w:r>
      <w:r>
        <w:rPr>
          <w:rFonts w:ascii="Courier New" w:hAnsi="Courier New" w:cs="Courier New" w:eastAsia="Courier New"/>
          <w:sz w:val="22"/>
          <w:szCs w:val="22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000" w:h="16320"/>
          <w:pgMar w:top="1520" w:bottom="280" w:left="0" w:right="0"/>
          <w:cols w:num="2" w:equalWidth="0">
            <w:col w:w="7151" w:space="1523"/>
            <w:col w:w="3326"/>
          </w:cols>
        </w:sectPr>
      </w:pPr>
      <w:rPr/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38" w:after="0" w:line="232" w:lineRule="exact"/>
        <w:ind w:right="1986"/>
        <w:jc w:val="right"/>
        <w:rPr>
          <w:rFonts w:ascii="Courier New" w:hAnsi="Courier New" w:cs="Courier New" w:eastAsia="Courier New"/>
          <w:sz w:val="22"/>
          <w:szCs w:val="22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9.789978pt;margin-top:10.079498pt;width:8.1840pt;height:11pt;mso-position-horizontal-relative:page;mso-position-vertical-relative:paragraph;z-index:-2318" type="#_x0000_t202" filled="f" stroked="f">
            <v:textbox inset="0,0,0,0">
              <w:txbxContent>
                <w:p>
                  <w:pPr>
                    <w:spacing w:before="0" w:after="0" w:line="220" w:lineRule="exact"/>
                    <w:ind w:right="-73"/>
                    <w:jc w:val="left"/>
                    <w:rPr>
                      <w:rFonts w:ascii="Courier New" w:hAnsi="Courier New" w:cs="Courier New" w:eastAsia="Courier New"/>
                      <w:sz w:val="22"/>
                      <w:szCs w:val="22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22"/>
                      <w:szCs w:val="22"/>
                      <w:color w:val="000101"/>
                      <w:spacing w:val="0"/>
                      <w:w w:val="124"/>
                      <w:position w:val="1"/>
                    </w:rPr>
                    <w:t>6</w:t>
                  </w:r>
                  <w:r>
                    <w:rPr>
                      <w:rFonts w:ascii="Courier New" w:hAnsi="Courier New" w:cs="Courier New" w:eastAsia="Courier New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Courier New" w:hAnsi="Courier New" w:cs="Courier New" w:eastAsia="Courier New"/>
          <w:sz w:val="22"/>
          <w:szCs w:val="22"/>
          <w:color w:val="000101"/>
          <w:spacing w:val="0"/>
          <w:w w:val="84"/>
        </w:rPr>
        <w:t>17</w:t>
      </w:r>
      <w:r>
        <w:rPr>
          <w:rFonts w:ascii="Courier New" w:hAnsi="Courier New" w:cs="Courier New" w:eastAsia="Courier New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11" w:lineRule="exact"/>
        <w:ind w:right="1989"/>
        <w:jc w:val="right"/>
        <w:rPr>
          <w:rFonts w:ascii="Courier New" w:hAnsi="Courier New" w:cs="Courier New" w:eastAsia="Courier New"/>
          <w:sz w:val="22"/>
          <w:szCs w:val="22"/>
        </w:rPr>
      </w:pPr>
      <w:rPr/>
      <w:r>
        <w:rPr/>
        <w:pict>
          <v:group style="position:absolute;margin-left:52.987488pt;margin-top:3.693151pt;width:221.79719pt;height:.1pt;mso-position-horizontal-relative:page;mso-position-vertical-relative:paragraph;z-index:-2320" coordorigin="1060,74" coordsize="4436,2">
            <v:shape style="position:absolute;left:1060;top:74;width:4436;height:2" coordorigin="1060,74" coordsize="4436,0" path="m1060,74l5496,74e" filled="f" stroked="t" strokeweight=".234458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2"/>
          <w:szCs w:val="22"/>
          <w:color w:val="000101"/>
          <w:spacing w:val="0"/>
          <w:w w:val="81"/>
          <w:position w:val="2"/>
        </w:rPr>
        <w:t>18</w:t>
      </w:r>
      <w:r>
        <w:rPr>
          <w:rFonts w:ascii="Courier New" w:hAnsi="Courier New" w:cs="Courier New" w:eastAsia="Courier New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11" w:after="0" w:line="240" w:lineRule="auto"/>
        <w:ind w:right="1984"/>
        <w:jc w:val="right"/>
        <w:tabs>
          <w:tab w:pos="3940" w:val="left"/>
        </w:tabs>
        <w:rPr>
          <w:rFonts w:ascii="Courier New" w:hAnsi="Courier New" w:cs="Courier New" w:eastAsia="Courier New"/>
          <w:sz w:val="22"/>
          <w:szCs w:val="22"/>
        </w:rPr>
      </w:pPr>
      <w:rPr/>
      <w:r>
        <w:rPr>
          <w:rFonts w:ascii="Courier New" w:hAnsi="Courier New" w:cs="Courier New" w:eastAsia="Courier New"/>
          <w:sz w:val="22"/>
          <w:szCs w:val="22"/>
          <w:color w:val="000101"/>
          <w:w w:val="125"/>
          <w:position w:val="-2"/>
        </w:rPr>
        <w:t>7</w:t>
      </w:r>
      <w:r>
        <w:rPr>
          <w:rFonts w:ascii="Courier New" w:hAnsi="Courier New" w:cs="Courier New" w:eastAsia="Courier New"/>
          <w:sz w:val="22"/>
          <w:szCs w:val="22"/>
          <w:color w:val="000101"/>
          <w:w w:val="100"/>
          <w:position w:val="-2"/>
        </w:rPr>
        <w:tab/>
      </w:r>
      <w:r>
        <w:rPr>
          <w:rFonts w:ascii="Courier New" w:hAnsi="Courier New" w:cs="Courier New" w:eastAsia="Courier New"/>
          <w:sz w:val="22"/>
          <w:szCs w:val="22"/>
          <w:color w:val="000101"/>
          <w:spacing w:val="0"/>
          <w:w w:val="81"/>
          <w:position w:val="0"/>
        </w:rPr>
        <w:t>19</w:t>
      </w:r>
      <w:r>
        <w:rPr>
          <w:rFonts w:ascii="Courier New" w:hAnsi="Courier New" w:cs="Courier New" w:eastAsia="Courier New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53" w:after="0" w:line="269" w:lineRule="exact"/>
        <w:ind w:right="1957"/>
        <w:jc w:val="right"/>
        <w:tabs>
          <w:tab w:pos="3940" w:val="left"/>
        </w:tabs>
        <w:rPr>
          <w:rFonts w:ascii="Courier New" w:hAnsi="Courier New" w:cs="Courier New" w:eastAsia="Courier New"/>
          <w:sz w:val="22"/>
          <w:szCs w:val="22"/>
        </w:rPr>
      </w:pPr>
      <w:rPr/>
      <w:r>
        <w:rPr/>
        <w:pict>
          <v:shape style="position:absolute;margin-left:582.719971pt;margin-top:11.9793pt;width:12.48pt;height:439.679978pt;mso-position-horizontal-relative:page;mso-position-vertical-relative:paragraph;z-index:-2329" type="#_x0000_t75">
            <v:imagedata r:id="rId53" o:title=""/>
          </v:shape>
        </w:pict>
      </w:r>
      <w:r>
        <w:rPr>
          <w:rFonts w:ascii="Courier New" w:hAnsi="Courier New" w:cs="Courier New" w:eastAsia="Courier New"/>
          <w:sz w:val="22"/>
          <w:szCs w:val="22"/>
          <w:color w:val="000101"/>
          <w:w w:val="119"/>
          <w:position w:val="-1"/>
        </w:rPr>
        <w:t>8</w:t>
      </w:r>
      <w:r>
        <w:rPr>
          <w:rFonts w:ascii="Courier New" w:hAnsi="Courier New" w:cs="Courier New" w:eastAsia="Courier New"/>
          <w:sz w:val="22"/>
          <w:szCs w:val="22"/>
          <w:color w:val="000101"/>
          <w:w w:val="100"/>
          <w:position w:val="-1"/>
        </w:rPr>
        <w:tab/>
      </w:r>
      <w:r>
        <w:rPr>
          <w:rFonts w:ascii="Courier New" w:hAnsi="Courier New" w:cs="Courier New" w:eastAsia="Courier New"/>
          <w:sz w:val="22"/>
          <w:szCs w:val="22"/>
          <w:color w:val="000101"/>
          <w:spacing w:val="0"/>
          <w:w w:val="93"/>
          <w:position w:val="3"/>
        </w:rPr>
        <w:t>20</w:t>
      </w:r>
      <w:r>
        <w:rPr>
          <w:rFonts w:ascii="Courier New" w:hAnsi="Courier New" w:cs="Courier New" w:eastAsia="Courier New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338" w:lineRule="exact"/>
        <w:ind w:right="1993"/>
        <w:jc w:val="right"/>
        <w:tabs>
          <w:tab w:pos="1280" w:val="left"/>
          <w:tab w:pos="3940" w:val="left"/>
        </w:tabs>
        <w:rPr>
          <w:rFonts w:ascii="Courier New" w:hAnsi="Courier New" w:cs="Courier New" w:eastAsia="Courier New"/>
          <w:sz w:val="22"/>
          <w:szCs w:val="22"/>
        </w:rPr>
      </w:pPr>
      <w:rPr/>
      <w:r>
        <w:rPr>
          <w:rFonts w:ascii="Courier New" w:hAnsi="Courier New" w:cs="Courier New" w:eastAsia="Courier New"/>
          <w:sz w:val="22"/>
          <w:szCs w:val="22"/>
          <w:color w:val="000101"/>
          <w:w w:val="124"/>
          <w:position w:val="13"/>
        </w:rPr>
        <w:t>9</w:t>
      </w:r>
      <w:r>
        <w:rPr>
          <w:rFonts w:ascii="Courier New" w:hAnsi="Courier New" w:cs="Courier New" w:eastAsia="Courier New"/>
          <w:sz w:val="22"/>
          <w:szCs w:val="22"/>
          <w:color w:val="000101"/>
          <w:w w:val="100"/>
          <w:position w:val="13"/>
        </w:rPr>
        <w:tab/>
      </w:r>
      <w:r>
        <w:rPr>
          <w:rFonts w:ascii="Courier New" w:hAnsi="Courier New" w:cs="Courier New" w:eastAsia="Courier New"/>
          <w:sz w:val="22"/>
          <w:szCs w:val="22"/>
          <w:color w:val="000101"/>
          <w:w w:val="100"/>
          <w:position w:val="13"/>
        </w:rPr>
      </w:r>
      <w:r>
        <w:rPr>
          <w:rFonts w:ascii="Courier New" w:hAnsi="Courier New" w:cs="Courier New" w:eastAsia="Courier New"/>
          <w:sz w:val="22"/>
          <w:szCs w:val="22"/>
          <w:color w:val="000101"/>
          <w:w w:val="100"/>
          <w:u w:val="single" w:color="181818"/>
          <w:position w:val="13"/>
        </w:rPr>
        <w:t> </w:t>
      </w:r>
      <w:r>
        <w:rPr>
          <w:rFonts w:ascii="Courier New" w:hAnsi="Courier New" w:cs="Courier New" w:eastAsia="Courier New"/>
          <w:sz w:val="22"/>
          <w:szCs w:val="22"/>
          <w:color w:val="000101"/>
          <w:w w:val="100"/>
          <w:u w:val="single" w:color="181818"/>
          <w:position w:val="13"/>
        </w:rPr>
      </w:r>
      <w:r>
        <w:rPr>
          <w:rFonts w:ascii="Courier New" w:hAnsi="Courier New" w:cs="Courier New" w:eastAsia="Courier New"/>
          <w:sz w:val="22"/>
          <w:szCs w:val="22"/>
          <w:color w:val="000101"/>
          <w:w w:val="100"/>
          <w:position w:val="13"/>
        </w:rPr>
      </w:r>
      <w:r>
        <w:rPr>
          <w:rFonts w:ascii="Courier New" w:hAnsi="Courier New" w:cs="Courier New" w:eastAsia="Courier New"/>
          <w:sz w:val="22"/>
          <w:szCs w:val="22"/>
          <w:color w:val="000101"/>
          <w:w w:val="100"/>
          <w:position w:val="13"/>
        </w:rPr>
        <w:tab/>
      </w:r>
      <w:r>
        <w:rPr>
          <w:rFonts w:ascii="Courier New" w:hAnsi="Courier New" w:cs="Courier New" w:eastAsia="Courier New"/>
          <w:sz w:val="22"/>
          <w:szCs w:val="22"/>
          <w:color w:val="000101"/>
          <w:spacing w:val="0"/>
          <w:w w:val="76"/>
          <w:position w:val="0"/>
        </w:rPr>
        <w:t>21</w:t>
      </w:r>
      <w:r>
        <w:rPr>
          <w:rFonts w:ascii="Courier New" w:hAnsi="Courier New" w:cs="Courier New" w:eastAsia="Courier New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66" w:after="0" w:line="240" w:lineRule="auto"/>
        <w:ind w:right="1945"/>
        <w:jc w:val="right"/>
        <w:rPr>
          <w:rFonts w:ascii="Courier New" w:hAnsi="Courier New" w:cs="Courier New" w:eastAsia="Courier New"/>
          <w:sz w:val="22"/>
          <w:szCs w:val="22"/>
        </w:rPr>
      </w:pPr>
      <w:rPr/>
      <w:r>
        <w:rPr>
          <w:rFonts w:ascii="Courier New" w:hAnsi="Courier New" w:cs="Courier New" w:eastAsia="Courier New"/>
          <w:sz w:val="22"/>
          <w:szCs w:val="22"/>
          <w:color w:val="000101"/>
          <w:spacing w:val="0"/>
          <w:w w:val="94"/>
        </w:rPr>
        <w:t>22</w:t>
      </w:r>
      <w:r>
        <w:rPr>
          <w:rFonts w:ascii="Courier New" w:hAnsi="Courier New" w:cs="Courier New" w:eastAsia="Courier New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37" w:lineRule="exact"/>
        <w:ind w:right="1951"/>
        <w:jc w:val="right"/>
        <w:rPr>
          <w:rFonts w:ascii="Courier New" w:hAnsi="Courier New" w:cs="Courier New" w:eastAsia="Courier New"/>
          <w:sz w:val="22"/>
          <w:szCs w:val="22"/>
        </w:rPr>
      </w:pPr>
      <w:rPr/>
      <w:r>
        <w:rPr>
          <w:rFonts w:ascii="Courier New" w:hAnsi="Courier New" w:cs="Courier New" w:eastAsia="Courier New"/>
          <w:sz w:val="22"/>
          <w:szCs w:val="22"/>
          <w:color w:val="000101"/>
          <w:spacing w:val="0"/>
          <w:w w:val="90"/>
          <w:position w:val="2"/>
        </w:rPr>
        <w:t>23</w:t>
      </w:r>
      <w:r>
        <w:rPr>
          <w:rFonts w:ascii="Courier New" w:hAnsi="Courier New" w:cs="Courier New" w:eastAsia="Courier New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1931"/>
        <w:jc w:val="right"/>
        <w:rPr>
          <w:rFonts w:ascii="Courier New" w:hAnsi="Courier New" w:cs="Courier New" w:eastAsia="Courier New"/>
          <w:sz w:val="22"/>
          <w:szCs w:val="22"/>
        </w:rPr>
      </w:pPr>
      <w:rPr/>
      <w:r>
        <w:rPr>
          <w:rFonts w:ascii="Courier New" w:hAnsi="Courier New" w:cs="Courier New" w:eastAsia="Courier New"/>
          <w:sz w:val="22"/>
          <w:szCs w:val="22"/>
          <w:color w:val="000101"/>
          <w:spacing w:val="0"/>
          <w:w w:val="94"/>
        </w:rPr>
        <w:t>24</w:t>
      </w:r>
      <w:r>
        <w:rPr>
          <w:rFonts w:ascii="Courier New" w:hAnsi="Courier New" w:cs="Courier New" w:eastAsia="Courier New"/>
          <w:sz w:val="22"/>
          <w:szCs w:val="22"/>
          <w:color w:val="000000"/>
          <w:spacing w:val="0"/>
          <w:w w:val="100"/>
        </w:rPr>
      </w:r>
    </w:p>
    <w:p>
      <w:pPr>
        <w:spacing w:before="5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1" w:lineRule="exact"/>
        <w:ind w:right="1932"/>
        <w:jc w:val="right"/>
        <w:tabs>
          <w:tab w:pos="1400" w:val="left"/>
        </w:tabs>
        <w:rPr>
          <w:rFonts w:ascii="Courier New" w:hAnsi="Courier New" w:cs="Courier New" w:eastAsia="Courier New"/>
          <w:sz w:val="22"/>
          <w:szCs w:val="22"/>
        </w:rPr>
      </w:pPr>
      <w:rPr/>
      <w:r>
        <w:rPr>
          <w:rFonts w:ascii="Courier New" w:hAnsi="Courier New" w:cs="Courier New" w:eastAsia="Courier New"/>
          <w:sz w:val="22"/>
          <w:szCs w:val="22"/>
          <w:color w:val="000101"/>
          <w:position w:val="1"/>
        </w:rPr>
      </w:r>
      <w:r>
        <w:rPr>
          <w:rFonts w:ascii="Courier New" w:hAnsi="Courier New" w:cs="Courier New" w:eastAsia="Courier New"/>
          <w:sz w:val="22"/>
          <w:szCs w:val="22"/>
          <w:color w:val="000101"/>
          <w:u w:val="single" w:color="000000"/>
          <w:position w:val="1"/>
        </w:rPr>
        <w:t> </w:t>
      </w:r>
      <w:r>
        <w:rPr>
          <w:rFonts w:ascii="Courier New" w:hAnsi="Courier New" w:cs="Courier New" w:eastAsia="Courier New"/>
          <w:sz w:val="22"/>
          <w:szCs w:val="22"/>
          <w:color w:val="000101"/>
          <w:u w:val="single" w:color="000000"/>
          <w:position w:val="1"/>
        </w:rPr>
        <w:tab/>
      </w:r>
      <w:r>
        <w:rPr>
          <w:rFonts w:ascii="Courier New" w:hAnsi="Courier New" w:cs="Courier New" w:eastAsia="Courier New"/>
          <w:sz w:val="22"/>
          <w:szCs w:val="22"/>
          <w:color w:val="000101"/>
          <w:u w:val="single" w:color="000000"/>
          <w:position w:val="1"/>
        </w:rPr>
      </w:r>
      <w:r>
        <w:rPr>
          <w:rFonts w:ascii="Courier New" w:hAnsi="Courier New" w:cs="Courier New" w:eastAsia="Courier New"/>
          <w:sz w:val="22"/>
          <w:szCs w:val="22"/>
          <w:color w:val="000101"/>
          <w:position w:val="1"/>
        </w:rPr>
      </w:r>
      <w:r>
        <w:rPr>
          <w:rFonts w:ascii="Courier New" w:hAnsi="Courier New" w:cs="Courier New" w:eastAsia="Courier New"/>
          <w:sz w:val="22"/>
          <w:szCs w:val="22"/>
          <w:color w:val="000101"/>
          <w:spacing w:val="0"/>
          <w:w w:val="90"/>
          <w:position w:val="1"/>
        </w:rPr>
        <w:t>25</w:t>
      </w:r>
      <w:r>
        <w:rPr>
          <w:rFonts w:ascii="Courier New" w:hAnsi="Courier New" w:cs="Courier New" w:eastAsia="Courier New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3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8" w:after="0" w:line="240" w:lineRule="auto"/>
        <w:ind w:right="1925"/>
        <w:jc w:val="right"/>
        <w:rPr>
          <w:rFonts w:ascii="Courier New" w:hAnsi="Courier New" w:cs="Courier New" w:eastAsia="Courier New"/>
          <w:sz w:val="22"/>
          <w:szCs w:val="22"/>
        </w:rPr>
      </w:pPr>
      <w:rPr/>
      <w:r>
        <w:rPr>
          <w:rFonts w:ascii="Courier New" w:hAnsi="Courier New" w:cs="Courier New" w:eastAsia="Courier New"/>
          <w:sz w:val="22"/>
          <w:szCs w:val="22"/>
          <w:color w:val="000101"/>
          <w:spacing w:val="0"/>
          <w:w w:val="91"/>
        </w:rPr>
        <w:t>26</w:t>
      </w:r>
      <w:r>
        <w:rPr>
          <w:rFonts w:ascii="Courier New" w:hAnsi="Courier New" w:cs="Courier New" w:eastAsia="Courier New"/>
          <w:sz w:val="22"/>
          <w:szCs w:val="22"/>
          <w:color w:val="000000"/>
          <w:spacing w:val="0"/>
          <w:w w:val="100"/>
        </w:rPr>
      </w:r>
    </w:p>
    <w:p>
      <w:pPr>
        <w:spacing w:before="96" w:after="0" w:line="225" w:lineRule="exact"/>
        <w:ind w:right="1912"/>
        <w:jc w:val="right"/>
        <w:rPr>
          <w:rFonts w:ascii="Courier New" w:hAnsi="Courier New" w:cs="Courier New" w:eastAsia="Courier New"/>
          <w:sz w:val="22"/>
          <w:szCs w:val="22"/>
        </w:rPr>
      </w:pPr>
      <w:rPr/>
      <w:r>
        <w:rPr>
          <w:rFonts w:ascii="Courier New" w:hAnsi="Courier New" w:cs="Courier New" w:eastAsia="Courier New"/>
          <w:sz w:val="22"/>
          <w:szCs w:val="22"/>
          <w:color w:val="000101"/>
          <w:spacing w:val="0"/>
          <w:w w:val="96"/>
        </w:rPr>
        <w:t>27</w:t>
      </w:r>
      <w:r>
        <w:rPr>
          <w:rFonts w:ascii="Courier New" w:hAnsi="Courier New" w:cs="Courier New" w:eastAsia="Courier New"/>
          <w:sz w:val="22"/>
          <w:szCs w:val="22"/>
          <w:color w:val="000000"/>
          <w:spacing w:val="0"/>
          <w:w w:val="100"/>
        </w:rPr>
      </w:r>
    </w:p>
    <w:p>
      <w:pPr>
        <w:spacing w:before="0" w:after="0" w:line="125" w:lineRule="exact"/>
        <w:ind w:right="3232"/>
        <w:jc w:val="righ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626467"/>
          <w:spacing w:val="0"/>
          <w:w w:val="253"/>
        </w:rPr>
        <w:t>'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type w:val="continuous"/>
          <w:pgSz w:w="12000" w:h="16320"/>
          <w:pgMar w:top="1520" w:bottom="280" w:left="0" w:right="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0pt;margin-top:40.503296pt;width:246.649729pt;height:.1pt;mso-position-horizontal-relative:page;mso-position-vertical-relative:page;z-index:-2328" coordorigin="0,810" coordsize="4933,2">
            <v:shape style="position:absolute;left:0;top:810;width:4933;height:2" coordorigin="0,810" coordsize="4933,0" path="m0,810l4933,810e" filled="f" stroked="t" strokeweight=".468916pt" strokecolor="#BFC3B8">
              <v:path arrowok="t"/>
            </v:shape>
          </v:group>
          <w10:wrap type="none"/>
        </w:pict>
      </w:r>
      <w:r>
        <w:rPr/>
        <w:pict>
          <v:group style="position:absolute;margin-left:249.22876pt;margin-top:33.636719pt;width:337.150485pt;height:4.021837pt;mso-position-horizontal-relative:page;mso-position-vertical-relative:page;z-index:-2327" coordorigin="4985,673" coordsize="6743,80">
            <v:group style="position:absolute;left:4989;top:748;width:2119;height:2" coordorigin="4989,748" coordsize="2119,2">
              <v:shape style="position:absolute;left:4989;top:748;width:2119;height:2" coordorigin="4989,748" coordsize="2119,0" path="m4989,748l7109,748e" filled="f" stroked="t" strokeweight=".468916pt" strokecolor="#939083">
                <v:path arrowok="t"/>
              </v:shape>
            </v:group>
            <v:group style="position:absolute;left:7573;top:708;width:2190;height:2" coordorigin="7573,708" coordsize="2190,2">
              <v:shape style="position:absolute;left:7573;top:708;width:2190;height:2" coordorigin="7573,708" coordsize="2190,0" path="m7573,708l9763,708e" filled="f" stroked="t" strokeweight=".468916pt" strokecolor="#A0A097">
                <v:path arrowok="t"/>
              </v:shape>
            </v:group>
            <v:group style="position:absolute;left:9078;top:677;width:2645;height:2" coordorigin="9078,677" coordsize="2645,2">
              <v:shape style="position:absolute;left:9078;top:677;width:2645;height:2" coordorigin="9078,677" coordsize="2645,0" path="m9078,677l11723,677e" filled="f" stroked="t" strokeweight=".468916pt" strokecolor="#AFAFA8">
                <v:path arrowok="t"/>
              </v:shape>
            </v:group>
            <v:group style="position:absolute;left:6424;top:722;width:2785;height:2" coordorigin="6424,722" coordsize="2785,2">
              <v:shape style="position:absolute;left:6424;top:722;width:2785;height:2" coordorigin="6424,722" coordsize="2785,0" path="m6424,722l9210,722e" filled="f" stroked="t" strokeweight=".468916pt" strokecolor="#A3A39C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60.947968pt;margin-top:39.6875pt;width:222.500563pt;height:109.640377pt;mso-position-horizontal-relative:page;mso-position-vertical-relative:page;z-index:-2326" coordorigin="7219,794" coordsize="4450,2193">
            <v:group style="position:absolute;left:7235;top:898;width:4417;height:2" coordorigin="7235,898" coordsize="4417,2">
              <v:shape style="position:absolute;left:7235;top:898;width:4417;height:2" coordorigin="7235,898" coordsize="4417,0" path="m7235,898l11653,898e" filled="f" stroked="t" strokeweight="1.641205pt" strokecolor="#181F23">
                <v:path arrowok="t"/>
              </v:shape>
            </v:group>
            <v:group style="position:absolute;left:11432;top:820;width:2;height:2141" coordorigin="11432,820" coordsize="2,2141">
              <v:shape style="position:absolute;left:11432;top:820;width:2;height:2141" coordorigin="11432,820" coordsize="0,2141" path="m11432,2961l11432,820e" filled="f" stroked="t" strokeweight="2.579037pt" strokecolor="#747C83">
                <v:path arrowok="t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3779" w:right="-64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v:group style="position:absolute;margin-left:13.129643pt;margin-top:33.049778pt;width:35.637604pt;height:.1pt;mso-position-horizontal-relative:page;mso-position-vertical-relative:paragraph;z-index:-2325" coordorigin="263,661" coordsize="713,2">
            <v:shape style="position:absolute;left:263;top:661;width:713;height:2" coordorigin="263,661" coordsize="713,0" path="m263,661l975,661e" filled="f" stroked="t" strokeweight=".703374pt" strokecolor="#C3C8CC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6"/>
          <w:szCs w:val="16"/>
          <w:color w:val="3B3D3B"/>
          <w:spacing w:val="0"/>
          <w:w w:val="110"/>
        </w:rPr>
        <w:t>C</w:t>
      </w:r>
      <w:r>
        <w:rPr>
          <w:rFonts w:ascii="Times New Roman" w:hAnsi="Times New Roman" w:cs="Times New Roman" w:eastAsia="Times New Roman"/>
          <w:sz w:val="16"/>
          <w:szCs w:val="16"/>
          <w:color w:val="3B3D3B"/>
          <w:spacing w:val="3"/>
          <w:w w:val="110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131316"/>
          <w:spacing w:val="0"/>
          <w:w w:val="110"/>
        </w:rPr>
        <w:t>pyright</w:t>
      </w:r>
      <w:r>
        <w:rPr>
          <w:rFonts w:ascii="Times New Roman" w:hAnsi="Times New Roman" w:cs="Times New Roman" w:eastAsia="Times New Roman"/>
          <w:sz w:val="16"/>
          <w:szCs w:val="16"/>
          <w:color w:val="131316"/>
          <w:spacing w:val="-4"/>
          <w:w w:val="11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F5052"/>
          <w:spacing w:val="0"/>
          <w:w w:val="100"/>
        </w:rPr>
        <w:t>©</w:t>
      </w:r>
      <w:r>
        <w:rPr>
          <w:rFonts w:ascii="Times New Roman" w:hAnsi="Times New Roman" w:cs="Times New Roman" w:eastAsia="Times New Roman"/>
          <w:sz w:val="16"/>
          <w:szCs w:val="16"/>
          <w:color w:val="4F505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42626"/>
          <w:spacing w:val="0"/>
          <w:w w:val="100"/>
        </w:rPr>
        <w:t>2004</w:t>
      </w:r>
      <w:r>
        <w:rPr>
          <w:rFonts w:ascii="Times New Roman" w:hAnsi="Times New Roman" w:cs="Times New Roman" w:eastAsia="Times New Roman"/>
          <w:sz w:val="16"/>
          <w:szCs w:val="16"/>
          <w:color w:val="242626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42626"/>
          <w:spacing w:val="0"/>
          <w:w w:val="100"/>
        </w:rPr>
        <w:t>Mosby</w:t>
      </w:r>
      <w:r>
        <w:rPr>
          <w:rFonts w:ascii="Times New Roman" w:hAnsi="Times New Roman" w:cs="Times New Roman" w:eastAsia="Times New Roman"/>
          <w:sz w:val="16"/>
          <w:szCs w:val="16"/>
          <w:color w:val="242626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31316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color w:val="131316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3B3D3B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6"/>
          <w:szCs w:val="16"/>
          <w:color w:val="3B3D3B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3B3D3B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42626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16"/>
          <w:szCs w:val="16"/>
          <w:color w:val="242626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31316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131316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color w:val="3B3D3B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6"/>
          <w:szCs w:val="16"/>
          <w:color w:val="131316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131316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color w:val="3B3D3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3B3D3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B3D3B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42626"/>
          <w:spacing w:val="0"/>
          <w:w w:val="109"/>
        </w:rPr>
        <w:t>reserved.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38" w:after="0" w:line="218" w:lineRule="exact"/>
        <w:ind w:right="-20"/>
        <w:jc w:val="left"/>
        <w:tabs>
          <w:tab w:pos="1400" w:val="left"/>
        </w:tabs>
        <w:rPr>
          <w:rFonts w:ascii="Courier New" w:hAnsi="Courier New" w:cs="Courier New" w:eastAsia="Courier New"/>
          <w:sz w:val="22"/>
          <w:szCs w:val="22"/>
        </w:rPr>
      </w:pPr>
      <w:rPr/>
      <w:r>
        <w:rPr/>
        <w:br w:type="column"/>
      </w:r>
      <w:r>
        <w:rPr>
          <w:rFonts w:ascii="Courier New" w:hAnsi="Courier New" w:cs="Courier New" w:eastAsia="Courier New"/>
          <w:sz w:val="22"/>
          <w:szCs w:val="22"/>
          <w:color w:val="000101"/>
          <w:position w:val="-1"/>
        </w:rPr>
      </w:r>
      <w:r>
        <w:rPr>
          <w:rFonts w:ascii="Courier New" w:hAnsi="Courier New" w:cs="Courier New" w:eastAsia="Courier New"/>
          <w:sz w:val="22"/>
          <w:szCs w:val="22"/>
          <w:color w:val="000101"/>
          <w:u w:val="thick" w:color="000000"/>
          <w:position w:val="-1"/>
        </w:rPr>
        <w:t> </w:t>
      </w:r>
      <w:r>
        <w:rPr>
          <w:rFonts w:ascii="Courier New" w:hAnsi="Courier New" w:cs="Courier New" w:eastAsia="Courier New"/>
          <w:sz w:val="22"/>
          <w:szCs w:val="22"/>
          <w:color w:val="000101"/>
          <w:u w:val="thick" w:color="000000"/>
          <w:position w:val="-1"/>
        </w:rPr>
        <w:tab/>
      </w:r>
      <w:r>
        <w:rPr>
          <w:rFonts w:ascii="Courier New" w:hAnsi="Courier New" w:cs="Courier New" w:eastAsia="Courier New"/>
          <w:sz w:val="22"/>
          <w:szCs w:val="22"/>
          <w:color w:val="000101"/>
          <w:u w:val="thick" w:color="000000"/>
          <w:position w:val="-1"/>
        </w:rPr>
      </w:r>
      <w:r>
        <w:rPr>
          <w:rFonts w:ascii="Courier New" w:hAnsi="Courier New" w:cs="Courier New" w:eastAsia="Courier New"/>
          <w:sz w:val="22"/>
          <w:szCs w:val="22"/>
          <w:color w:val="000101"/>
          <w:position w:val="-1"/>
        </w:rPr>
      </w:r>
      <w:r>
        <w:rPr>
          <w:rFonts w:ascii="Courier New" w:hAnsi="Courier New" w:cs="Courier New" w:eastAsia="Courier New"/>
          <w:sz w:val="22"/>
          <w:szCs w:val="22"/>
          <w:color w:val="000101"/>
          <w:spacing w:val="0"/>
          <w:w w:val="100"/>
          <w:position w:val="-1"/>
        </w:rPr>
        <w:t>28</w:t>
      </w:r>
      <w:r>
        <w:rPr>
          <w:rFonts w:ascii="Courier New" w:hAnsi="Courier New" w:cs="Courier New" w:eastAsia="Courier New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327" w:lineRule="exact"/>
        <w:ind w:left="1177" w:right="-20"/>
        <w:jc w:val="left"/>
        <w:rPr>
          <w:rFonts w:ascii="Courier New" w:hAnsi="Courier New" w:cs="Courier New" w:eastAsia="Courier New"/>
          <w:sz w:val="22"/>
          <w:szCs w:val="22"/>
        </w:rPr>
      </w:pPr>
      <w:rPr/>
      <w:r>
        <w:rPr>
          <w:rFonts w:ascii="Courier New" w:hAnsi="Courier New" w:cs="Courier New" w:eastAsia="Courier New"/>
          <w:sz w:val="22"/>
          <w:szCs w:val="22"/>
          <w:color w:val="000101"/>
          <w:spacing w:val="0"/>
          <w:w w:val="100"/>
        </w:rPr>
        <w:t>30</w:t>
      </w:r>
      <w:r>
        <w:rPr>
          <w:rFonts w:ascii="Courier New" w:hAnsi="Courier New" w:cs="Courier New" w:eastAsia="Courier New"/>
          <w:sz w:val="22"/>
          <w:szCs w:val="22"/>
          <w:color w:val="000101"/>
          <w:spacing w:val="-49"/>
          <w:w w:val="100"/>
        </w:rPr>
        <w:t> </w:t>
      </w:r>
      <w:r>
        <w:rPr>
          <w:rFonts w:ascii="Courier New" w:hAnsi="Courier New" w:cs="Courier New" w:eastAsia="Courier New"/>
          <w:sz w:val="22"/>
          <w:szCs w:val="22"/>
          <w:color w:val="000101"/>
          <w:spacing w:val="0"/>
          <w:w w:val="100"/>
          <w:position w:val="13"/>
        </w:rPr>
        <w:t>29</w:t>
      </w:r>
      <w:r>
        <w:rPr>
          <w:rFonts w:ascii="Courier New" w:hAnsi="Courier New" w:cs="Courier New" w:eastAsia="Courier New"/>
          <w:sz w:val="22"/>
          <w:szCs w:val="22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000" w:h="16320"/>
          <w:pgMar w:top="1520" w:bottom="280" w:left="0" w:right="0"/>
          <w:cols w:num="2" w:equalWidth="0">
            <w:col w:w="7225" w:space="1051"/>
            <w:col w:w="3724"/>
          </w:cols>
        </w:sectPr>
      </w:pPr>
      <w:rPr/>
    </w:p>
    <w:p>
      <w:pPr>
        <w:spacing w:before="3" w:after="0" w:line="140" w:lineRule="exact"/>
        <w:jc w:val="left"/>
        <w:rPr>
          <w:sz w:val="14"/>
          <w:szCs w:val="14"/>
        </w:rPr>
      </w:pPr>
      <w:rPr/>
      <w:r>
        <w:rPr/>
        <w:pict>
          <v:group style="position:absolute;margin-left:0pt;margin-top:131.486465pt;width:603.359985pt;height:683.553508pt;mso-position-horizontal-relative:page;mso-position-vertical-relative:page;z-index:-2317" coordorigin="0,2630" coordsize="12067,13671">
            <v:shape style="position:absolute;left:0;top:4627;width:1229;height:11674" type="#_x0000_t75">
              <v:imagedata r:id="rId54" o:title=""/>
            </v:shape>
            <v:group style="position:absolute;left:378;top:2646;width:2;height:2004" coordorigin="378,2646" coordsize="2,2004">
              <v:shape style="position:absolute;left:378;top:2646;width:2;height:2004" coordorigin="378,2646" coordsize="0,2004" path="m378,4651l378,2646e" filled="f" stroked="t" strokeweight="1.675335pt" strokecolor="#9C9CA0">
                <v:path arrowok="t"/>
              </v:shape>
            </v:group>
            <v:group style="position:absolute;left:0;top:16253;width:12029;height:2" coordorigin="0,16253" coordsize="12029,2">
              <v:shape style="position:absolute;left:0;top:16253;width:12029;height:2" coordorigin="0,16253" coordsize="12029,0" path="m0,16253l12029,16253e" filled="f" stroked="t" strokeweight="3.829337pt" strokecolor="#0F0F13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7.950020pt;margin-top:41.231434pt;width:.1pt;height:70.716704pt;mso-position-horizontal-relative:page;mso-position-vertical-relative:page;z-index:-2315" coordorigin="359,825" coordsize="2,1414">
            <v:shape style="position:absolute;left:359;top:825;width:2;height:1414" coordorigin="359,825" coordsize="0,1414" path="m359,2239l359,825e" filled="f" stroked="t" strokeweight="1.436002pt" strokecolor="#A8A8AC">
              <v:path arrowok="t"/>
            </v:shape>
          </v:group>
          <w10:wrap type="none"/>
        </w:pict>
      </w:r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3" w:after="0" w:line="327" w:lineRule="exact"/>
        <w:ind w:left="1580" w:right="-20"/>
        <w:jc w:val="left"/>
        <w:rPr>
          <w:rFonts w:ascii="Arial" w:hAnsi="Arial" w:cs="Arial" w:eastAsia="Arial"/>
          <w:sz w:val="29"/>
          <w:szCs w:val="29"/>
        </w:rPr>
      </w:pPr>
      <w:rPr/>
      <w:r>
        <w:rPr>
          <w:rFonts w:ascii="Arial" w:hAnsi="Arial" w:cs="Arial" w:eastAsia="Arial"/>
          <w:sz w:val="29"/>
          <w:szCs w:val="29"/>
          <w:color w:val="07070A"/>
          <w:spacing w:val="0"/>
          <w:w w:val="100"/>
          <w:b/>
          <w:bCs/>
          <w:position w:val="-1"/>
        </w:rPr>
        <w:t>POSTERIO</w:t>
      </w:r>
      <w:r>
        <w:rPr>
          <w:rFonts w:ascii="Arial" w:hAnsi="Arial" w:cs="Arial" w:eastAsia="Arial"/>
          <w:sz w:val="29"/>
          <w:szCs w:val="29"/>
          <w:color w:val="07070A"/>
          <w:spacing w:val="0"/>
          <w:w w:val="100"/>
          <w:b/>
          <w:bCs/>
          <w:position w:val="-1"/>
        </w:rPr>
        <w:t>R</w:t>
      </w:r>
      <w:r>
        <w:rPr>
          <w:rFonts w:ascii="Arial" w:hAnsi="Arial" w:cs="Arial" w:eastAsia="Arial"/>
          <w:sz w:val="29"/>
          <w:szCs w:val="29"/>
          <w:color w:val="07070A"/>
          <w:spacing w:val="67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9"/>
          <w:szCs w:val="29"/>
          <w:color w:val="07070A"/>
          <w:spacing w:val="0"/>
          <w:w w:val="100"/>
          <w:b/>
          <w:bCs/>
          <w:position w:val="-1"/>
        </w:rPr>
        <w:t>VIEW</w:t>
      </w:r>
      <w:r>
        <w:rPr>
          <w:rFonts w:ascii="Arial" w:hAnsi="Arial" w:cs="Arial" w:eastAsia="Arial"/>
          <w:sz w:val="29"/>
          <w:szCs w:val="29"/>
          <w:color w:val="07070A"/>
          <w:spacing w:val="28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9"/>
          <w:szCs w:val="29"/>
          <w:color w:val="07070A"/>
          <w:spacing w:val="0"/>
          <w:w w:val="100"/>
          <w:b/>
          <w:bCs/>
          <w:position w:val="-1"/>
        </w:rPr>
        <w:t>OF</w:t>
      </w:r>
      <w:r>
        <w:rPr>
          <w:rFonts w:ascii="Arial" w:hAnsi="Arial" w:cs="Arial" w:eastAsia="Arial"/>
          <w:sz w:val="29"/>
          <w:szCs w:val="29"/>
          <w:color w:val="07070A"/>
          <w:spacing w:val="12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9"/>
          <w:szCs w:val="29"/>
          <w:color w:val="07070A"/>
          <w:spacing w:val="0"/>
          <w:w w:val="104"/>
          <w:b/>
          <w:bCs/>
          <w:position w:val="-1"/>
        </w:rPr>
        <w:t>SKELETON</w:t>
      </w:r>
      <w:r>
        <w:rPr>
          <w:rFonts w:ascii="Arial" w:hAnsi="Arial" w:cs="Arial" w:eastAsia="Arial"/>
          <w:sz w:val="29"/>
          <w:szCs w:val="29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31" w:after="0" w:line="240" w:lineRule="auto"/>
        <w:ind w:left="6435" w:right="5413"/>
        <w:jc w:val="center"/>
        <w:rPr>
          <w:rFonts w:ascii="Times New Roman" w:hAnsi="Times New Roman" w:cs="Times New Roman" w:eastAsia="Times New Roman"/>
          <w:sz w:val="22"/>
          <w:szCs w:val="22"/>
        </w:rPr>
      </w:pPr>
      <w:rPr/>
      <w:r>
        <w:rPr/>
        <w:pict>
          <v:group style="position:absolute;margin-left:324.480011pt;margin-top:-129.460251pt;width:239.039993pt;height:507.839997pt;mso-position-horizontal-relative:page;mso-position-vertical-relative:paragraph;z-index:-2316" coordorigin="6490,-2589" coordsize="4781,10157">
            <v:shape style="position:absolute;left:6490;top:-2589;width:4781;height:7738" type="#_x0000_t75">
              <v:imagedata r:id="rId55" o:title=""/>
            </v:shape>
            <v:group style="position:absolute;left:8286;top:5175;width:2;height:1496" coordorigin="8286,5175" coordsize="2,1496">
              <v:shape style="position:absolute;left:8286;top:5175;width:2;height:1496" coordorigin="8286,5175" coordsize="0,1496" path="m8286,6670l8286,5175e" filled="f" stroked="t" strokeweight="2.154002pt" strokecolor="#18181C">
                <v:path arrowok="t"/>
              </v:shape>
            </v:group>
            <v:group style="position:absolute;left:8492;top:5040;width:2;height:1309" coordorigin="8492,5040" coordsize="2,1309">
              <v:shape style="position:absolute;left:8492;top:5040;width:2;height:1309" coordorigin="8492,5040" coordsize="0,1309" path="m8492,6349l8492,5040e" filled="f" stroked="t" strokeweight="1.196668pt" strokecolor="#18181C">
                <v:path arrowok="t"/>
              </v:shape>
              <v:shape style="position:absolute;left:9043;top:6684;width:883;height:883" type="#_x0000_t75">
                <v:imagedata r:id="rId56" o:title=""/>
              </v:shape>
            </v:group>
            <v:group style="position:absolute;left:9183;top:5515;width:2;height:1261" coordorigin="9183,5515" coordsize="2,1261">
              <v:shape style="position:absolute;left:9183;top:5515;width:2;height:1261" coordorigin="9183,5515" coordsize="0,1261" path="m9183,6776l9183,5515e" filled="f" stroked="t" strokeweight=".957334pt" strokecolor="#18181C">
                <v:path arrowok="t"/>
              </v:shape>
            </v:group>
            <v:group style="position:absolute;left:9360;top:5007;width:2;height:1975" coordorigin="9360,5007" coordsize="2,1975">
              <v:shape style="position:absolute;left:9360;top:5007;width:2;height:1975" coordorigin="9360,5007" coordsize="0,1975" path="m9360,6982l9360,5007e" filled="f" stroked="t" strokeweight="1.196668pt" strokecolor="#131318">
                <v:path arrowok="t"/>
              </v:shape>
            </v:group>
            <w10:wrap type="none"/>
          </v:group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6.262085pt;margin-top:-151.421127pt;width:233.042247pt;height:253.136237pt;mso-position-horizontal-relative:page;mso-position-vertical-relative:paragraph;z-index:-2314" type="#_x0000_t202" filled="f" stroked="f">
            <v:textbox inset="0,0,0,0">
              <w:txbxContent>
                <w:tbl>
                  <w:tblPr>
                    <w:tblW w:w="0" w:type="auto"/>
                    <w:tblLook w:val="01E0"/>
                    <w:tblLayout w:type="fixed"/>
                    <w:tblCellMar>
                      <w:left w:w="0" w:type="dxa"/>
                      <w:right w:w="0" w:type="dxa"/>
                      <w:bottom w:w="0" w:type="dxa"/>
                      <w:top w:w="0" w:type="dxa"/>
                    </w:tblCellMar>
                    <w:jc w:val="left"/>
                  </w:tblPr>
                  <w:tblGrid/>
                  <w:tr>
                    <w:trPr>
                      <w:trHeight w:val="373" w:hRule="exact"/>
                    </w:trPr>
                    <w:tc>
                      <w:tcPr>
                        <w:tcW w:w="386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75" w:after="0" w:line="240" w:lineRule="auto"/>
                          <w:ind w:left="50" w:right="-2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262628"/>
                            <w:spacing w:val="0"/>
                            <w:w w:val="102"/>
                          </w:rPr>
                          <w:t>1.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274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75" w:after="0" w:line="240" w:lineRule="auto"/>
                          <w:ind w:left="51" w:right="-20"/>
                          <w:jc w:val="left"/>
                          <w:tabs>
                            <w:tab w:pos="4220" w:val="left"/>
                          </w:tabs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262628"/>
                            <w:w w:val="99"/>
                          </w:rPr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262628"/>
                            <w:w w:val="99"/>
                            <w:u w:val="single" w:color="2F2B3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262628"/>
                            <w:w w:val="100"/>
                            <w:u w:val="single" w:color="2F2B34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262628"/>
                            <w:w w:val="100"/>
                            <w:u w:val="single" w:color="2F2B34"/>
                          </w:rPr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262628"/>
                            <w:w w:val="100"/>
                          </w:rPr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00000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360" w:hRule="exact"/>
                    </w:trPr>
                    <w:tc>
                      <w:tcPr>
                        <w:tcW w:w="386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58" w:after="0" w:line="240" w:lineRule="auto"/>
                          <w:ind w:left="45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161618"/>
                            <w:spacing w:val="0"/>
                            <w:w w:val="103"/>
                          </w:rPr>
                          <w:t>2.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274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58" w:after="0" w:line="240" w:lineRule="auto"/>
                          <w:ind w:left="56" w:right="-20"/>
                          <w:jc w:val="left"/>
                          <w:tabs>
                            <w:tab w:pos="4220" w:val="left"/>
                          </w:tabs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161618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161618"/>
                            <w:u w:val="single" w:color="28282F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161618"/>
                            <w:u w:val="single" w:color="28282F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161618"/>
                            <w:u w:val="single" w:color="28282F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161618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000000"/>
                          </w:rPr>
                        </w:r>
                      </w:p>
                    </w:tc>
                  </w:tr>
                  <w:tr>
                    <w:trPr>
                      <w:trHeight w:val="362" w:hRule="exact"/>
                    </w:trPr>
                    <w:tc>
                      <w:tcPr>
                        <w:tcW w:w="386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62" w:after="0" w:line="240" w:lineRule="auto"/>
                          <w:ind w:left="40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262628"/>
                            <w:spacing w:val="-15"/>
                            <w:w w:val="120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424242"/>
                            <w:spacing w:val="0"/>
                            <w:w w:val="140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274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62" w:after="0" w:line="240" w:lineRule="auto"/>
                          <w:ind w:left="51" w:right="-20"/>
                          <w:jc w:val="left"/>
                          <w:tabs>
                            <w:tab w:pos="4220" w:val="left"/>
                          </w:tabs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424242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424242"/>
                            <w:u w:val="single" w:color="28232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424242"/>
                            <w:u w:val="single" w:color="282328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424242"/>
                            <w:u w:val="single" w:color="282328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424242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000000"/>
                          </w:rPr>
                        </w:r>
                      </w:p>
                    </w:tc>
                  </w:tr>
                  <w:tr>
                    <w:trPr>
                      <w:trHeight w:val="356" w:hRule="exact"/>
                    </w:trPr>
                    <w:tc>
                      <w:tcPr>
                        <w:tcW w:w="386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60" w:after="0" w:line="240" w:lineRule="auto"/>
                          <w:ind w:left="40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262628"/>
                            <w:spacing w:val="0"/>
                            <w:w w:val="106"/>
                          </w:rPr>
                          <w:t>4.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274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60" w:after="0" w:line="240" w:lineRule="auto"/>
                          <w:ind w:left="51" w:right="-20"/>
                          <w:jc w:val="left"/>
                          <w:tabs>
                            <w:tab w:pos="4220" w:val="left"/>
                          </w:tabs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262628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262628"/>
                            <w:u w:val="single" w:color="34383B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262628"/>
                            <w:u w:val="single" w:color="34383B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262628"/>
                            <w:u w:val="single" w:color="34383B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262628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000000"/>
                          </w:rPr>
                        </w:r>
                      </w:p>
                    </w:tc>
                  </w:tr>
                  <w:tr>
                    <w:trPr>
                      <w:trHeight w:val="367" w:hRule="exact"/>
                    </w:trPr>
                    <w:tc>
                      <w:tcPr>
                        <w:tcW w:w="386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55" w:after="0" w:line="240" w:lineRule="auto"/>
                          <w:ind w:left="40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262628"/>
                            <w:spacing w:val="0"/>
                            <w:w w:val="106"/>
                          </w:rPr>
                          <w:t>5.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274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55" w:after="0" w:line="240" w:lineRule="auto"/>
                          <w:ind w:left="51" w:right="-20"/>
                          <w:jc w:val="left"/>
                          <w:tabs>
                            <w:tab w:pos="4220" w:val="left"/>
                          </w:tabs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262628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262628"/>
                            <w:u w:val="single" w:color="34343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262628"/>
                            <w:u w:val="single" w:color="343434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262628"/>
                            <w:u w:val="single" w:color="343434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262628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000000"/>
                          </w:rPr>
                        </w:r>
                      </w:p>
                    </w:tc>
                  </w:tr>
                  <w:tr>
                    <w:trPr>
                      <w:trHeight w:val="361" w:hRule="exact"/>
                    </w:trPr>
                    <w:tc>
                      <w:tcPr>
                        <w:tcW w:w="386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61" w:after="0" w:line="240" w:lineRule="auto"/>
                          <w:ind w:left="45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262628"/>
                            <w:spacing w:val="0"/>
                            <w:w w:val="107"/>
                          </w:rPr>
                          <w:t>6.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274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61" w:after="0" w:line="240" w:lineRule="auto"/>
                          <w:ind w:left="56" w:right="-20"/>
                          <w:jc w:val="left"/>
                          <w:tabs>
                            <w:tab w:pos="4220" w:val="left"/>
                          </w:tabs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262628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262628"/>
                            <w:u w:val="single" w:color="28282F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262628"/>
                            <w:u w:val="single" w:color="28282F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262628"/>
                            <w:u w:val="single" w:color="28282F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262628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000000"/>
                          </w:rPr>
                        </w:r>
                      </w:p>
                    </w:tc>
                  </w:tr>
                  <w:tr>
                    <w:trPr>
                      <w:trHeight w:val="360" w:hRule="exact"/>
                    </w:trPr>
                    <w:tc>
                      <w:tcPr>
                        <w:tcW w:w="386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60" w:after="0" w:line="240" w:lineRule="auto"/>
                          <w:ind w:left="45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161618"/>
                            <w:spacing w:val="0"/>
                            <w:w w:val="110"/>
                          </w:rPr>
                          <w:t>7.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274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60" w:after="0" w:line="240" w:lineRule="auto"/>
                          <w:ind w:left="56" w:right="-20"/>
                          <w:jc w:val="left"/>
                          <w:tabs>
                            <w:tab w:pos="4220" w:val="left"/>
                          </w:tabs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161618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161618"/>
                            <w:u w:val="single" w:color="2B232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161618"/>
                            <w:u w:val="single" w:color="2B2328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161618"/>
                            <w:u w:val="single" w:color="2B2328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161618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000000"/>
                          </w:rPr>
                        </w:r>
                      </w:p>
                    </w:tc>
                  </w:tr>
                  <w:tr>
                    <w:trPr>
                      <w:trHeight w:val="360" w:hRule="exact"/>
                    </w:trPr>
                    <w:tc>
                      <w:tcPr>
                        <w:tcW w:w="386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60" w:after="0" w:line="240" w:lineRule="auto"/>
                          <w:ind w:left="50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161618"/>
                            <w:spacing w:val="0"/>
                            <w:w w:val="114"/>
                          </w:rPr>
                          <w:t>8.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274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60" w:after="0" w:line="240" w:lineRule="auto"/>
                          <w:ind w:left="60" w:right="-20"/>
                          <w:jc w:val="left"/>
                          <w:tabs>
                            <w:tab w:pos="4220" w:val="left"/>
                          </w:tabs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161618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161618"/>
                            <w:u w:val="single" w:color="23343B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161618"/>
                            <w:u w:val="single" w:color="23343B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161618"/>
                            <w:u w:val="single" w:color="23343B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161618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000000"/>
                          </w:rPr>
                        </w:r>
                      </w:p>
                    </w:tc>
                  </w:tr>
                  <w:tr>
                    <w:trPr>
                      <w:trHeight w:val="353" w:hRule="exact"/>
                    </w:trPr>
                    <w:tc>
                      <w:tcPr>
                        <w:tcW w:w="386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60" w:after="0" w:line="240" w:lineRule="auto"/>
                          <w:ind w:left="50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262628"/>
                            <w:spacing w:val="0"/>
                            <w:w w:val="110"/>
                          </w:rPr>
                          <w:t>9.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274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60" w:after="0" w:line="240" w:lineRule="auto"/>
                          <w:ind w:left="60" w:right="-20"/>
                          <w:jc w:val="left"/>
                          <w:tabs>
                            <w:tab w:pos="4220" w:val="left"/>
                          </w:tabs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262628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262628"/>
                            <w:u w:val="single" w:color="342F2F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262628"/>
                            <w:u w:val="single" w:color="342F2F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262628"/>
                            <w:u w:val="single" w:color="342F2F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262628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000000"/>
                          </w:rPr>
                        </w:r>
                      </w:p>
                    </w:tc>
                  </w:tr>
                  <w:tr>
                    <w:trPr>
                      <w:trHeight w:val="362" w:hRule="exact"/>
                    </w:trPr>
                    <w:tc>
                      <w:tcPr>
                        <w:tcW w:w="386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52" w:after="0" w:line="240" w:lineRule="auto"/>
                          <w:ind w:left="59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61618"/>
                            <w:spacing w:val="0"/>
                            <w:w w:val="106"/>
                          </w:rPr>
                          <w:t>10.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274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52" w:after="0" w:line="240" w:lineRule="auto"/>
                          <w:ind w:left="60" w:right="-20"/>
                          <w:jc w:val="left"/>
                          <w:tabs>
                            <w:tab w:pos="4220" w:val="left"/>
                          </w:tabs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61618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61618"/>
                            <w:u w:val="single" w:color="2B282F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61618"/>
                            <w:u w:val="single" w:color="2B282F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61618"/>
                            <w:u w:val="single" w:color="2B282F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61618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000000"/>
                          </w:rPr>
                        </w:r>
                      </w:p>
                    </w:tc>
                  </w:tr>
                  <w:tr>
                    <w:trPr>
                      <w:trHeight w:val="359" w:hRule="exact"/>
                    </w:trPr>
                    <w:tc>
                      <w:tcPr>
                        <w:tcW w:w="386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59" w:after="0" w:line="240" w:lineRule="auto"/>
                          <w:ind w:left="59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161618"/>
                            <w:spacing w:val="0"/>
                            <w:w w:val="107"/>
                          </w:rPr>
                          <w:t>11.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274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59" w:after="0" w:line="240" w:lineRule="auto"/>
                          <w:ind w:left="60" w:right="-20"/>
                          <w:jc w:val="left"/>
                          <w:tabs>
                            <w:tab w:pos="4220" w:val="left"/>
                          </w:tabs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161618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161618"/>
                            <w:u w:val="single" w:color="2F2F3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161618"/>
                            <w:u w:val="single" w:color="2F2F34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161618"/>
                            <w:u w:val="single" w:color="2F2F34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161618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000000"/>
                          </w:rPr>
                        </w:r>
                      </w:p>
                    </w:tc>
                  </w:tr>
                  <w:tr>
                    <w:trPr>
                      <w:trHeight w:val="356" w:hRule="exact"/>
                    </w:trPr>
                    <w:tc>
                      <w:tcPr>
                        <w:tcW w:w="386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60" w:after="0" w:line="240" w:lineRule="auto"/>
                          <w:ind w:left="54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262628"/>
                            <w:w w:val="117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262628"/>
                            <w:spacing w:val="-4"/>
                            <w:w w:val="117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07070A"/>
                            <w:spacing w:val="0"/>
                            <w:w w:val="117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274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60" w:after="0" w:line="240" w:lineRule="auto"/>
                          <w:ind w:left="60" w:right="-20"/>
                          <w:jc w:val="left"/>
                          <w:tabs>
                            <w:tab w:pos="4220" w:val="left"/>
                          </w:tabs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07070A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07070A"/>
                            <w:u w:val="single" w:color="2B2B3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07070A"/>
                            <w:u w:val="single" w:color="2B2B34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07070A"/>
                            <w:u w:val="single" w:color="2B2B34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07070A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000000"/>
                          </w:rPr>
                        </w:r>
                      </w:p>
                    </w:tc>
                  </w:tr>
                  <w:tr>
                    <w:trPr>
                      <w:trHeight w:val="358" w:hRule="exact"/>
                    </w:trPr>
                    <w:tc>
                      <w:tcPr>
                        <w:tcW w:w="386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55" w:after="0" w:line="240" w:lineRule="auto"/>
                          <w:ind w:left="59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262628"/>
                            <w:w w:val="114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262628"/>
                            <w:spacing w:val="-18"/>
                            <w:w w:val="114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424242"/>
                            <w:spacing w:val="0"/>
                            <w:w w:val="133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274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55" w:after="0" w:line="240" w:lineRule="auto"/>
                          <w:ind w:left="65" w:right="-20"/>
                          <w:jc w:val="left"/>
                          <w:tabs>
                            <w:tab w:pos="4220" w:val="left"/>
                          </w:tabs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424242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424242"/>
                            <w:u w:val="single" w:color="2F342F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424242"/>
                            <w:u w:val="single" w:color="2F342F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424242"/>
                            <w:u w:val="single" w:color="2F342F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424242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000000"/>
                          </w:rPr>
                        </w:r>
                      </w:p>
                    </w:tc>
                  </w:tr>
                  <w:tr>
                    <w:trPr>
                      <w:trHeight w:val="377" w:hRule="exact"/>
                    </w:trPr>
                    <w:tc>
                      <w:tcPr>
                        <w:tcW w:w="386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51" w:after="0" w:line="240" w:lineRule="auto"/>
                          <w:ind w:left="59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61618"/>
                            <w:spacing w:val="0"/>
                            <w:w w:val="108"/>
                          </w:rPr>
                          <w:t>14.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274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51" w:after="0" w:line="240" w:lineRule="auto"/>
                          <w:ind w:left="65" w:right="-20"/>
                          <w:jc w:val="left"/>
                          <w:tabs>
                            <w:tab w:pos="4220" w:val="left"/>
                          </w:tabs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61618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61618"/>
                            <w:u w:val="single" w:color="2F2B2B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61618"/>
                            <w:u w:val="single" w:color="2F2B2B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61618"/>
                            <w:u w:val="single" w:color="2F2B2B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61618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000000"/>
                          </w:rPr>
                        </w:r>
                      </w:p>
                    </w:tc>
                  </w:tr>
                </w:tbl>
                <w:p>
                  <w:pPr>
                    <w:spacing w:before="0" w:after="0" w:line="240" w:lineRule="auto"/>
                    <w:jc w:val="left"/>
                  </w:pPr>
                  <w:rPr/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22"/>
          <w:szCs w:val="22"/>
          <w:color w:val="07070A"/>
          <w:spacing w:val="0"/>
          <w:w w:val="115"/>
        </w:rPr>
        <w:t>3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8" w:lineRule="exact"/>
        <w:ind w:left="6430" w:right="5432"/>
        <w:jc w:val="center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07070A"/>
          <w:spacing w:val="0"/>
          <w:w w:val="102"/>
          <w:b/>
          <w:bCs/>
          <w:i/>
          <w:position w:val="-1"/>
        </w:rPr>
        <w:t>4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33" w:after="0" w:line="240" w:lineRule="auto"/>
        <w:ind w:right="816"/>
        <w:jc w:val="righ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07070A"/>
          <w:spacing w:val="0"/>
          <w:w w:val="163"/>
          <w:b/>
          <w:bCs/>
        </w:rPr>
        <w:t>-+--+-+----12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spacing w:before="17" w:after="0" w:line="252" w:lineRule="exact"/>
        <w:ind w:right="648"/>
        <w:jc w:val="right"/>
        <w:rPr>
          <w:rFonts w:ascii="Courier New" w:hAnsi="Courier New" w:cs="Courier New" w:eastAsia="Courier New"/>
          <w:sz w:val="23"/>
          <w:szCs w:val="23"/>
        </w:rPr>
      </w:pPr>
      <w:rPr/>
      <w:r>
        <w:rPr>
          <w:rFonts w:ascii="Courier New" w:hAnsi="Courier New" w:cs="Courier New" w:eastAsia="Courier New"/>
          <w:sz w:val="23"/>
          <w:szCs w:val="23"/>
          <w:color w:val="07070A"/>
          <w:spacing w:val="0"/>
          <w:w w:val="160"/>
          <w:b/>
          <w:bCs/>
          <w:position w:val="1"/>
        </w:rPr>
        <w:t>--H----13</w:t>
      </w:r>
      <w:r>
        <w:rPr>
          <w:rFonts w:ascii="Courier New" w:hAnsi="Courier New" w:cs="Courier New" w:eastAsia="Courier New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3" w:after="0" w:line="240" w:lineRule="auto"/>
        <w:ind w:left="6539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07070A"/>
          <w:spacing w:val="0"/>
          <w:w w:val="284"/>
          <w:b/>
          <w:bCs/>
        </w:rPr>
        <w:t>7------t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6548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07070A"/>
          <w:spacing w:val="0"/>
          <w:w w:val="220"/>
          <w:b/>
          <w:bCs/>
        </w:rPr>
        <w:t>8-----+H-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58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05.599993pt;height:42.24pt;mso-position-horizontal-relative:char;mso-position-vertical-relative:line" type="#_x0000_t75">
            <v:imagedata r:id="rId5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777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262628"/>
          <w:spacing w:val="0"/>
          <w:w w:val="100"/>
        </w:rPr>
        <w:t>Copyright</w:t>
      </w:r>
      <w:r>
        <w:rPr>
          <w:rFonts w:ascii="Times New Roman" w:hAnsi="Times New Roman" w:cs="Times New Roman" w:eastAsia="Times New Roman"/>
          <w:sz w:val="17"/>
          <w:szCs w:val="17"/>
          <w:color w:val="2626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626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424242"/>
          <w:spacing w:val="0"/>
          <w:w w:val="100"/>
        </w:rPr>
        <w:t>©</w:t>
      </w:r>
      <w:r>
        <w:rPr>
          <w:rFonts w:ascii="Times New Roman" w:hAnsi="Times New Roman" w:cs="Times New Roman" w:eastAsia="Times New Roman"/>
          <w:sz w:val="17"/>
          <w:szCs w:val="17"/>
          <w:color w:val="424242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62628"/>
          <w:spacing w:val="0"/>
          <w:w w:val="100"/>
        </w:rPr>
        <w:t>2004</w:t>
      </w:r>
      <w:r>
        <w:rPr>
          <w:rFonts w:ascii="Times New Roman" w:hAnsi="Times New Roman" w:cs="Times New Roman" w:eastAsia="Times New Roman"/>
          <w:sz w:val="17"/>
          <w:szCs w:val="17"/>
          <w:color w:val="262628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6262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7"/>
          <w:szCs w:val="17"/>
          <w:color w:val="262628"/>
          <w:spacing w:val="-11"/>
          <w:w w:val="100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424242"/>
          <w:spacing w:val="-8"/>
          <w:w w:val="100"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262628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17"/>
          <w:szCs w:val="17"/>
          <w:color w:val="262628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61618"/>
          <w:spacing w:val="0"/>
          <w:w w:val="108"/>
        </w:rPr>
        <w:t>In</w:t>
      </w:r>
      <w:r>
        <w:rPr>
          <w:rFonts w:ascii="Times New Roman" w:hAnsi="Times New Roman" w:cs="Times New Roman" w:eastAsia="Times New Roman"/>
          <w:sz w:val="17"/>
          <w:szCs w:val="17"/>
          <w:color w:val="161618"/>
          <w:spacing w:val="-10"/>
          <w:w w:val="108"/>
        </w:rPr>
        <w:t>c</w:t>
      </w:r>
      <w:r>
        <w:rPr>
          <w:rFonts w:ascii="Times New Roman" w:hAnsi="Times New Roman" w:cs="Times New Roman" w:eastAsia="Times New Roman"/>
          <w:sz w:val="17"/>
          <w:szCs w:val="17"/>
          <w:color w:val="424242"/>
          <w:spacing w:val="0"/>
          <w:w w:val="108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424242"/>
          <w:spacing w:val="-18"/>
          <w:w w:val="108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62628"/>
          <w:spacing w:val="-7"/>
          <w:w w:val="100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A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17"/>
          <w:szCs w:val="17"/>
          <w:color w:val="07070A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61618"/>
          <w:spacing w:val="0"/>
          <w:w w:val="100"/>
        </w:rPr>
        <w:t>right</w:t>
      </w:r>
      <w:r>
        <w:rPr>
          <w:rFonts w:ascii="Times New Roman" w:hAnsi="Times New Roman" w:cs="Times New Roman" w:eastAsia="Times New Roman"/>
          <w:sz w:val="17"/>
          <w:szCs w:val="17"/>
          <w:color w:val="16161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16161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62628"/>
          <w:spacing w:val="0"/>
          <w:w w:val="106"/>
        </w:rPr>
        <w:t>reserve</w:t>
      </w:r>
      <w:r>
        <w:rPr>
          <w:rFonts w:ascii="Times New Roman" w:hAnsi="Times New Roman" w:cs="Times New Roman" w:eastAsia="Times New Roman"/>
          <w:sz w:val="17"/>
          <w:szCs w:val="17"/>
          <w:color w:val="262628"/>
          <w:spacing w:val="2"/>
          <w:w w:val="107"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505250"/>
          <w:spacing w:val="0"/>
          <w:w w:val="130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jc w:val="left"/>
        <w:spacing w:after="0"/>
        <w:sectPr>
          <w:pgMar w:header="1389" w:footer="374250416" w:top="1420" w:bottom="280" w:left="0" w:right="0"/>
          <w:pgSz w:w="12080" w:h="16320"/>
        </w:sectPr>
      </w:pPr>
      <w:rPr/>
    </w:p>
    <w:p>
      <w:pPr>
        <w:spacing w:before="10" w:after="0" w:line="140" w:lineRule="exact"/>
        <w:jc w:val="left"/>
        <w:rPr>
          <w:sz w:val="14"/>
          <w:szCs w:val="14"/>
        </w:rPr>
      </w:pPr>
      <w:rPr/>
      <w:r>
        <w:rPr/>
        <w:pict>
          <v:group style="position:absolute;margin-left:405.562042pt;margin-top:31.495707pt;width:185.60413pt;height:124.024314pt;mso-position-horizontal-relative:page;mso-position-vertical-relative:page;z-index:-2311" coordorigin="8111,630" coordsize="3712,2480">
            <v:shape style="position:absolute;left:11424;top:672;width:288;height:2438" type="#_x0000_t75">
              <v:imagedata r:id="rId60" o:title=""/>
            </v:shape>
            <v:group style="position:absolute;left:8132;top:862;width:3607;height:2" coordorigin="8132,862" coordsize="3607,2">
              <v:shape style="position:absolute;left:8132;top:862;width:3607;height:2" coordorigin="8132,862" coordsize="3607,0" path="m8132,862l11739,862e" filled="f" stroked="t" strokeweight="2.110470pt" strokecolor="#0C0F13">
                <v:path arrowok="t"/>
              </v:shape>
            </v:group>
            <v:group style="position:absolute;left:10618;top:635;width:1201;height:2" coordorigin="10618,635" coordsize="1201,2">
              <v:shape style="position:absolute;left:10618;top:635;width:1201;height:2" coordorigin="10618,635" coordsize="1201,0" path="m10618,635l11819,635e" filled="f" stroked="t" strokeweight=".468993pt" strokecolor="#7C7C7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0pt;margin-top:40.017941pt;width:206.357088pt;height:.1pt;mso-position-horizontal-relative:page;mso-position-vertical-relative:page;z-index:-2309" coordorigin="0,800" coordsize="4127,2">
            <v:shape style="position:absolute;left:0;top:800;width:4127;height:2" coordorigin="0,800" coordsize="4127,0" path="m0,800l4127,800e" filled="f" stroked="t" strokeweight=".468993pt" strokecolor="#B8B3AF">
              <v:path arrowok="t"/>
            </v:shape>
          </v:group>
          <w10:wrap type="none"/>
        </w:pict>
      </w:r>
      <w:r>
        <w:rPr/>
        <w:pict>
          <v:group style="position:absolute;margin-left:208.936554pt;margin-top:33.03371pt;width:313.639324pt;height:4.140426pt;mso-position-horizontal-relative:page;mso-position-vertical-relative:page;z-index:-2308" coordorigin="4179,661" coordsize="6273,83">
            <v:group style="position:absolute;left:4183;top:739;width:2851;height:2" coordorigin="4183,739" coordsize="2851,2">
              <v:shape style="position:absolute;left:4183;top:739;width:2851;height:2" coordorigin="4183,739" coordsize="2851,0" path="m4183,739l7035,739e" filled="f" stroked="t" strokeweight=".468993pt" strokecolor="#97977C">
                <v:path arrowok="t"/>
              </v:shape>
            </v:group>
            <v:group style="position:absolute;left:6369;top:703;width:2739;height:2" coordorigin="6369,703" coordsize="2739,2">
              <v:shape style="position:absolute;left:6369;top:703;width:2739;height:2" coordorigin="6369,703" coordsize="2739,0" path="m6369,703l9108,703e" filled="f" stroked="t" strokeweight=".468993pt" strokecolor="#A8A89C">
                <v:path arrowok="t"/>
              </v:shape>
            </v:group>
            <v:group style="position:absolute;left:8986;top:663;width:1463;height:2" coordorigin="8986,663" coordsize="1463,2">
              <v:shape style="position:absolute;left:8986;top:663;width:1463;height:2" coordorigin="8986,663" coordsize="1463,0" path="m8986,663l10449,663e" filled="f" stroked="t" strokeweight=".234497pt" strokecolor="#93938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97.237396pt;margin-top:606.544128pt;width:109.744451pt;height:.1pt;mso-position-horizontal-relative:page;mso-position-vertical-relative:page;z-index:-2304" coordorigin="7945,12131" coordsize="2195,2">
            <v:shape style="position:absolute;left:7945;top:12131;width:2195;height:2" coordorigin="7945,12131" coordsize="2195,0" path="m7945,12131l10140,12131e" filled="f" stroked="t" strokeweight=".70349pt" strokecolor="#2B2F34">
              <v:path arrowok="t"/>
            </v:shape>
          </v:group>
          <w10:wrap type="none"/>
        </w:pict>
      </w:r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3" w:after="0" w:line="327" w:lineRule="exact"/>
        <w:ind w:left="365" w:right="-20"/>
        <w:jc w:val="left"/>
        <w:rPr>
          <w:rFonts w:ascii="Arial" w:hAnsi="Arial" w:cs="Arial" w:eastAsia="Arial"/>
          <w:sz w:val="29"/>
          <w:szCs w:val="29"/>
        </w:rPr>
      </w:pPr>
      <w:rPr/>
      <w:r>
        <w:rPr>
          <w:rFonts w:ascii="Arial" w:hAnsi="Arial" w:cs="Arial" w:eastAsia="Arial"/>
          <w:sz w:val="29"/>
          <w:szCs w:val="29"/>
          <w:color w:val="010101"/>
          <w:spacing w:val="0"/>
          <w:w w:val="100"/>
          <w:b/>
          <w:bCs/>
          <w:position w:val="-1"/>
        </w:rPr>
        <w:t>SKULL</w:t>
      </w:r>
      <w:r>
        <w:rPr>
          <w:rFonts w:ascii="Arial" w:hAnsi="Arial" w:cs="Arial" w:eastAsia="Arial"/>
          <w:sz w:val="29"/>
          <w:szCs w:val="29"/>
          <w:color w:val="010101"/>
          <w:spacing w:val="3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9"/>
          <w:szCs w:val="29"/>
          <w:color w:val="010101"/>
          <w:spacing w:val="0"/>
          <w:w w:val="100"/>
          <w:b/>
          <w:bCs/>
          <w:position w:val="-1"/>
        </w:rPr>
        <w:t>VIEWE</w:t>
      </w:r>
      <w:r>
        <w:rPr>
          <w:rFonts w:ascii="Arial" w:hAnsi="Arial" w:cs="Arial" w:eastAsia="Arial"/>
          <w:sz w:val="29"/>
          <w:szCs w:val="29"/>
          <w:color w:val="010101"/>
          <w:spacing w:val="0"/>
          <w:w w:val="100"/>
          <w:b/>
          <w:bCs/>
          <w:position w:val="-1"/>
        </w:rPr>
        <w:t>D</w:t>
      </w:r>
      <w:r>
        <w:rPr>
          <w:rFonts w:ascii="Arial" w:hAnsi="Arial" w:cs="Arial" w:eastAsia="Arial"/>
          <w:sz w:val="29"/>
          <w:szCs w:val="29"/>
          <w:color w:val="010101"/>
          <w:spacing w:val="17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9"/>
          <w:szCs w:val="29"/>
          <w:color w:val="010101"/>
          <w:spacing w:val="0"/>
          <w:w w:val="100"/>
          <w:b/>
          <w:bCs/>
          <w:position w:val="-1"/>
        </w:rPr>
        <w:t>FRO</w:t>
      </w:r>
      <w:r>
        <w:rPr>
          <w:rFonts w:ascii="Arial" w:hAnsi="Arial" w:cs="Arial" w:eastAsia="Arial"/>
          <w:sz w:val="29"/>
          <w:szCs w:val="29"/>
          <w:color w:val="010101"/>
          <w:spacing w:val="0"/>
          <w:w w:val="100"/>
          <w:b/>
          <w:bCs/>
          <w:position w:val="-1"/>
        </w:rPr>
        <w:t>M</w:t>
      </w:r>
      <w:r>
        <w:rPr>
          <w:rFonts w:ascii="Arial" w:hAnsi="Arial" w:cs="Arial" w:eastAsia="Arial"/>
          <w:sz w:val="29"/>
          <w:szCs w:val="29"/>
          <w:color w:val="010101"/>
          <w:spacing w:val="38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9"/>
          <w:szCs w:val="29"/>
          <w:color w:val="010101"/>
          <w:spacing w:val="0"/>
          <w:w w:val="100"/>
          <w:b/>
          <w:bCs/>
          <w:position w:val="-1"/>
        </w:rPr>
        <w:t>THE</w:t>
      </w:r>
      <w:r>
        <w:rPr>
          <w:rFonts w:ascii="Arial" w:hAnsi="Arial" w:cs="Arial" w:eastAsia="Arial"/>
          <w:sz w:val="29"/>
          <w:szCs w:val="29"/>
          <w:color w:val="010101"/>
          <w:spacing w:val="18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9"/>
          <w:szCs w:val="29"/>
          <w:color w:val="010101"/>
          <w:spacing w:val="0"/>
          <w:w w:val="100"/>
          <w:b/>
          <w:bCs/>
          <w:position w:val="-1"/>
        </w:rPr>
        <w:t>RIGHT</w:t>
      </w:r>
      <w:r>
        <w:rPr>
          <w:rFonts w:ascii="Arial" w:hAnsi="Arial" w:cs="Arial" w:eastAsia="Arial"/>
          <w:sz w:val="29"/>
          <w:szCs w:val="29"/>
          <w:color w:val="010101"/>
          <w:spacing w:val="24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9"/>
          <w:szCs w:val="29"/>
          <w:color w:val="010101"/>
          <w:spacing w:val="0"/>
          <w:w w:val="104"/>
          <w:b/>
          <w:bCs/>
          <w:position w:val="-1"/>
        </w:rPr>
        <w:t>SIDE</w:t>
      </w:r>
      <w:r>
        <w:rPr>
          <w:rFonts w:ascii="Arial" w:hAnsi="Arial" w:cs="Arial" w:eastAsia="Arial"/>
          <w:sz w:val="29"/>
          <w:szCs w:val="29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40" w:lineRule="auto"/>
        <w:ind w:right="2624"/>
        <w:jc w:val="righ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24"/>
        </w:rPr>
        <w:t>9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23" w:lineRule="exact"/>
        <w:ind w:right="2545"/>
        <w:jc w:val="right"/>
        <w:tabs>
          <w:tab w:pos="7820" w:val="left"/>
        </w:tabs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79.142632pt;margin-top:-125.15332pt;width:402.777365pt;height:198.64186pt;mso-position-horizontal-relative:page;mso-position-vertical-relative:paragraph;z-index:-2313" coordorigin="1583,-2503" coordsize="8056,3973">
            <v:shape style="position:absolute;left:1613;top:-2503;width:8026;height:2592" type="#_x0000_t75">
              <v:imagedata r:id="rId61" o:title=""/>
            </v:shape>
            <v:group style="position:absolute;left:7307;top:-720;width:1215;height:2" coordorigin="7307,-720" coordsize="1215,2">
              <v:shape style="position:absolute;left:7307;top:-720;width:1215;height:2" coordorigin="7307,-720" coordsize="1215,0" path="m7307,-720l8522,-720e" filled="f" stroked="t" strokeweight=".468993pt" strokecolor="#0C0C13">
                <v:path arrowok="t"/>
              </v:shape>
            </v:group>
            <v:group style="position:absolute;left:2211;top:85;width:2;height:379" coordorigin="2211,85" coordsize="2,379">
              <v:shape style="position:absolute;left:2211;top:85;width:2;height:379" coordorigin="2211,85" coordsize="0,379" path="m2211,464l2211,85e" filled="f" stroked="t" strokeweight="1.172483pt" strokecolor="#131313">
                <v:path arrowok="t"/>
              </v:shape>
            </v:group>
            <v:group style="position:absolute;left:1595;top:99;width:2073;height:2" coordorigin="1595,99" coordsize="2073,2">
              <v:shape style="position:absolute;left:1595;top:99;width:2073;height:2" coordorigin="1595,99" coordsize="2073,0" path="m1595,99l3668,99e" filled="f" stroked="t" strokeweight="1.172483pt" strokecolor="#131318">
                <v:path arrowok="t"/>
              </v:shape>
            </v:group>
            <v:group style="position:absolute;left:7279;top:104;width:1276;height:2" coordorigin="7279,104" coordsize="1276,2">
              <v:shape style="position:absolute;left:7279;top:104;width:1276;height:2" coordorigin="7279,104" coordsize="1276,0" path="m7279,104l8554,104e" filled="f" stroked="t" strokeweight="1.172483pt" strokecolor="#18181C">
                <v:path arrowok="t"/>
              </v:shape>
            </v:group>
            <v:group style="position:absolute;left:8519;top:-152;width:2;height:762" coordorigin="8519,-152" coordsize="2,762">
              <v:shape style="position:absolute;left:8519;top:-152;width:2;height:762" coordorigin="8519,-152" coordsize="0,762" path="m8519,610l8519,-152e" filled="f" stroked="t" strokeweight="1.40698pt" strokecolor="#131313">
                <v:path arrowok="t"/>
              </v:shape>
            </v:group>
            <v:group style="position:absolute;left:8543;top:-72;width:2;height:606" coordorigin="8543,-72" coordsize="2,606">
              <v:shape style="position:absolute;left:8543;top:-72;width:2;height:606" coordorigin="8543,-72" coordsize="0,606" path="m8543,535l8543,-72e" filled="f" stroked="t" strokeweight="1.172483pt" strokecolor="#131313">
                <v:path arrowok="t"/>
              </v:shape>
            </v:group>
            <v:group style="position:absolute;left:2193;top:222;width:2;height:876" coordorigin="2193,222" coordsize="2,876">
              <v:shape style="position:absolute;left:2193;top:222;width:2;height:876" coordorigin="2193,222" coordsize="0,876" path="m2193,1098l2193,222e" filled="f" stroked="t" strokeweight="1.40698pt" strokecolor="#131313">
                <v:path arrowok="t"/>
              </v:shape>
            </v:group>
            <v:group style="position:absolute;left:2204;top:1018;width:2;height:412" coordorigin="2204,1018" coordsize="2,412">
              <v:shape style="position:absolute;left:2204;top:1018;width:2;height:412" coordorigin="2204,1018" coordsize="0,412" path="m2204,1430l2204,1018e" filled="f" stroked="t" strokeweight="1.172483pt" strokecolor="#131313">
                <v:path arrowok="t"/>
              </v:shape>
            </v:group>
            <v:group style="position:absolute;left:2223;top:1297;width:2;height:161" coordorigin="2223,1297" coordsize="2,161">
              <v:shape style="position:absolute;left:2223;top:1297;width:2;height:161" coordorigin="2223,1297" coordsize="0,161" path="m2223,1458l2223,1297e" filled="f" stroked="t" strokeweight="1.172483pt" strokecolor="#0F1313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-1"/>
        </w:rPr>
        <w:t>2</w:t>
      </w:r>
      <w:r>
        <w:rPr>
          <w:rFonts w:ascii="Arial" w:hAnsi="Arial" w:cs="Arial" w:eastAsia="Arial"/>
          <w:sz w:val="18"/>
          <w:szCs w:val="18"/>
          <w:color w:val="010101"/>
          <w:spacing w:val="-35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4"/>
          <w:position w:val="1"/>
        </w:rPr>
        <w:t>10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1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3" w:after="0" w:line="344" w:lineRule="exact"/>
        <w:ind w:left="1176" w:right="-20"/>
        <w:jc w:val="left"/>
        <w:tabs>
          <w:tab w:pos="8980" w:val="left"/>
        </w:tabs>
        <w:rPr>
          <w:rFonts w:ascii="Times New Roman" w:hAnsi="Times New Roman" w:cs="Times New Roman" w:eastAsia="Times New Roman"/>
          <w:sz w:val="21"/>
          <w:szCs w:val="21"/>
        </w:rPr>
      </w:pPr>
      <w:rPr/>
      <w:r>
        <w:rPr/>
        <w:pict>
          <v:group style="position:absolute;margin-left:364.290619pt;margin-top:7.314611pt;width:94.033173pt;height:34.321146pt;mso-position-horizontal-relative:page;mso-position-vertical-relative:paragraph;z-index:-2307" coordorigin="7286,146" coordsize="1881,686">
            <v:group style="position:absolute;left:7335;top:158;width:1820;height:2" coordorigin="7335,158" coordsize="1820,2">
              <v:shape style="position:absolute;left:7335;top:158;width:1820;height:2" coordorigin="7335,158" coordsize="1820,0" path="m7335,158l9155,158e" filled="f" stroked="t" strokeweight="1.172483pt" strokecolor="#131818">
                <v:path arrowok="t"/>
              </v:shape>
            </v:group>
            <v:group style="position:absolute;left:7333;top:172;width:2;height:95" coordorigin="7333,172" coordsize="2,95">
              <v:shape style="position:absolute;left:7333;top:172;width:2;height:95" coordorigin="7333,172" coordsize="0,95" path="m7333,267l7333,172e" filled="f" stroked="t" strokeweight="1.40698pt" strokecolor="#0F0F13">
                <v:path arrowok="t"/>
              </v:shape>
            </v:group>
            <v:group style="position:absolute;left:7314;top:191;width:2;height:568" coordorigin="7314,191" coordsize="2,568">
              <v:shape style="position:absolute;left:7314;top:191;width:2;height:568" coordorigin="7314,191" coordsize="0,568" path="m7314,759l7314,191e" filled="f" stroked="t" strokeweight="2.81396pt" strokecolor="#131318">
                <v:path arrowok="t"/>
              </v:shape>
            </v:group>
            <v:group style="position:absolute;left:7326;top:703;width:2;height:114" coordorigin="7326,703" coordsize="2,114">
              <v:shape style="position:absolute;left:7326;top:703;width:2;height:114" coordorigin="7326,703" coordsize="0,114" path="m7326,816l7326,703e" filled="f" stroked="t" strokeweight="1.641477pt" strokecolor="#131318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81.617691pt;margin-top:18.441566pt;width:1.524228pt;height:39.774262pt;mso-position-horizontal-relative:page;mso-position-vertical-relative:paragraph;z-index:-2306" coordorigin="3632,369" coordsize="30,795">
            <v:group style="position:absolute;left:3651;top:376;width:2;height:417" coordorigin="3651,376" coordsize="2,417">
              <v:shape style="position:absolute;left:3651;top:376;width:2;height:417" coordorigin="3651,376" coordsize="0,417" path="m3651,793l3651,376e" filled="f" stroked="t" strokeweight=".70349pt" strokecolor="#1C1C1C">
                <v:path arrowok="t"/>
              </v:shape>
            </v:group>
            <v:group style="position:absolute;left:3642;top:490;width:2;height:374" coordorigin="3642,490" coordsize="2,374">
              <v:shape style="position:absolute;left:3642;top:490;width:2;height:374" coordorigin="3642,490" coordsize="0,374" path="m3642,864l3642,490e" filled="f" stroked="t" strokeweight=".937987pt" strokecolor="#1F2323">
                <v:path arrowok="t"/>
              </v:shape>
            </v:group>
            <v:group style="position:absolute;left:3656;top:854;width:2;height:303" coordorigin="3656,854" coordsize="2,303">
              <v:shape style="position:absolute;left:3656;top:854;width:2;height:303" coordorigin="3656,854" coordsize="0,303" path="m3656,1157l3656,854e" filled="f" stroked="t" strokeweight=".70349pt" strokecolor="#1F1F23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-3"/>
        </w:rPr>
        <w:t>3</w:t>
      </w:r>
      <w:r>
        <w:rPr>
          <w:rFonts w:ascii="Arial" w:hAnsi="Arial" w:cs="Arial" w:eastAsia="Arial"/>
          <w:sz w:val="18"/>
          <w:szCs w:val="18"/>
          <w:color w:val="010101"/>
          <w:spacing w:val="-44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-3"/>
        </w:rPr>
        <w:tab/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-3"/>
        </w:rPr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0"/>
          <w:w w:val="78"/>
          <w:b/>
          <w:bCs/>
          <w:position w:val="8"/>
        </w:rPr>
        <w:t>11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3" w:lineRule="exact"/>
        <w:ind w:right="2536"/>
        <w:jc w:val="righ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10101"/>
          <w:spacing w:val="0"/>
          <w:w w:val="101"/>
          <w:position w:val="-1"/>
        </w:rPr>
        <w:t>12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1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5" w:after="0" w:line="240" w:lineRule="auto"/>
        <w:ind w:left="1172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/>
        <w:pict>
          <v:group style="position:absolute;margin-left:365.345856pt;margin-top:13.502387pt;width:60.734643pt;height:.1pt;mso-position-horizontal-relative:page;mso-position-vertical-relative:paragraph;z-index:-2305" coordorigin="7307,270" coordsize="1215,2">
            <v:shape style="position:absolute;left:7307;top:270;width:1215;height:2" coordorigin="7307,270" coordsize="1215,0" path="m7307,270l8522,270e" filled="f" stroked="t" strokeweight=".468993pt" strokecolor="#18181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6"/>
          <w:b/>
          <w:bCs/>
        </w:rPr>
        <w:t>4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46" w:after="0" w:line="240" w:lineRule="auto"/>
        <w:ind w:right="2560"/>
        <w:jc w:val="right"/>
        <w:rPr>
          <w:rFonts w:ascii="Arial" w:hAnsi="Arial" w:cs="Arial" w:eastAsia="Arial"/>
          <w:sz w:val="18"/>
          <w:szCs w:val="18"/>
        </w:rPr>
      </w:pPr>
      <w:rPr/>
      <w:r>
        <w:rPr/>
        <w:pict>
          <v:shape style="position:absolute;margin-left:80.639999pt;margin-top:8.200803pt;width:401.279999pt;height:144.960007pt;mso-position-horizontal-relative:page;mso-position-vertical-relative:paragraph;z-index:-2312" type="#_x0000_t75">
            <v:imagedata r:id="rId62" o:title=""/>
          </v:shape>
        </w:pic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1"/>
        </w:rPr>
        <w:t>13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56" w:after="0" w:line="1547" w:lineRule="exact"/>
        <w:ind w:right="1097"/>
        <w:jc w:val="right"/>
        <w:tabs>
          <w:tab w:pos="1360" w:val="left"/>
        </w:tabs>
        <w:rPr>
          <w:rFonts w:ascii="Times New Roman" w:hAnsi="Times New Roman" w:cs="Times New Roman" w:eastAsia="Times New Roman"/>
          <w:sz w:val="137"/>
          <w:szCs w:val="137"/>
        </w:rPr>
      </w:pPr>
      <w:rPr/>
      <w:r>
        <w:rPr>
          <w:rFonts w:ascii="Arial" w:hAnsi="Arial" w:cs="Arial" w:eastAsia="Arial"/>
          <w:sz w:val="19"/>
          <w:szCs w:val="19"/>
          <w:color w:val="010101"/>
          <w:w w:val="90"/>
          <w:b/>
          <w:bCs/>
          <w:position w:val="58"/>
        </w:rPr>
        <w:t>14</w:t>
      </w:r>
      <w:r>
        <w:rPr>
          <w:rFonts w:ascii="Arial" w:hAnsi="Arial" w:cs="Arial" w:eastAsia="Arial"/>
          <w:sz w:val="19"/>
          <w:szCs w:val="19"/>
          <w:color w:val="010101"/>
          <w:w w:val="100"/>
          <w:b/>
          <w:bCs/>
          <w:position w:val="58"/>
        </w:rPr>
        <w:tab/>
      </w:r>
      <w:r>
        <w:rPr>
          <w:rFonts w:ascii="Arial" w:hAnsi="Arial" w:cs="Arial" w:eastAsia="Arial"/>
          <w:sz w:val="19"/>
          <w:szCs w:val="19"/>
          <w:color w:val="010101"/>
          <w:w w:val="100"/>
          <w:b/>
          <w:bCs/>
          <w:position w:val="58"/>
        </w:rPr>
      </w:r>
      <w:r>
        <w:rPr>
          <w:rFonts w:ascii="Times New Roman" w:hAnsi="Times New Roman" w:cs="Times New Roman" w:eastAsia="Times New Roman"/>
          <w:sz w:val="137"/>
          <w:szCs w:val="137"/>
          <w:color w:val="898A87"/>
          <w:spacing w:val="0"/>
          <w:w w:val="114"/>
          <w:position w:val="-4"/>
        </w:rPr>
        <w:t>'</w:t>
      </w:r>
      <w:r>
        <w:rPr>
          <w:rFonts w:ascii="Times New Roman" w:hAnsi="Times New Roman" w:cs="Times New Roman" w:eastAsia="Times New Roman"/>
          <w:sz w:val="137"/>
          <w:szCs w:val="137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53" w:after="0" w:line="240" w:lineRule="auto"/>
        <w:ind w:right="1273"/>
        <w:jc w:val="right"/>
        <w:rPr>
          <w:rFonts w:ascii="Arial" w:hAnsi="Arial" w:cs="Arial" w:eastAsia="Arial"/>
          <w:sz w:val="5"/>
          <w:szCs w:val="5"/>
        </w:rPr>
      </w:pPr>
      <w:rPr/>
      <w:r>
        <w:rPr/>
        <w:pict>
          <v:shape style="position:absolute;margin-left:579.840027pt;margin-top:-85.47818pt;width:15.36pt;height:178.559978pt;mso-position-horizontal-relative:page;mso-position-vertical-relative:paragraph;z-index:-2310" type="#_x0000_t75">
            <v:imagedata r:id="rId63" o:title=""/>
          </v:shape>
        </w:pict>
      </w:r>
      <w:r>
        <w:rPr/>
        <w:pict>
          <v:group style="position:absolute;margin-left:398.644379pt;margin-top:-79.895164pt;width:108.337471pt;height:.1pt;mso-position-horizontal-relative:page;mso-position-vertical-relative:paragraph;z-index:-2303" coordorigin="7973,-1598" coordsize="2167,2">
            <v:shape style="position:absolute;left:7973;top:-1598;width:2167;height:2" coordorigin="7973,-1598" coordsize="2167,0" path="m7973,-1598l10140,-1598e" filled="f" stroked="t" strokeweight=".70349pt" strokecolor="#23232B">
              <v:path arrowok="t"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7.697721pt;margin-top:-130.236725pt;width:491.518621pt;height:158.229814pt;mso-position-horizontal-relative:page;mso-position-vertical-relative:paragraph;z-index:-2302" type="#_x0000_t202" filled="f" stroked="f">
            <v:textbox inset="0,0,0,0">
              <w:txbxContent>
                <w:tbl>
                  <w:tblPr>
                    <w:tblW w:w="0" w:type="auto"/>
                    <w:tblLook w:val="01E0"/>
                    <w:tblLayout w:type="fixed"/>
                    <w:tblCellMar>
                      <w:left w:w="0" w:type="dxa"/>
                      <w:right w:w="0" w:type="dxa"/>
                      <w:bottom w:w="0" w:type="dxa"/>
                      <w:top w:w="0" w:type="dxa"/>
                    </w:tblCellMar>
                    <w:jc w:val="left"/>
                  </w:tblPr>
                  <w:tblGrid/>
                  <w:tr>
                    <w:trPr>
                      <w:trHeight w:val="385" w:hRule="exact"/>
                    </w:trPr>
                    <w:tc>
                      <w:tcPr>
                        <w:tcW w:w="619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74" w:after="0" w:line="240" w:lineRule="auto"/>
                          <w:ind w:left="284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11115"/>
                            <w:spacing w:val="0"/>
                            <w:w w:val="108"/>
                          </w:rPr>
                          <w:t>1.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324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74" w:after="0" w:line="240" w:lineRule="auto"/>
                          <w:ind w:left="40" w:right="-20"/>
                          <w:jc w:val="left"/>
                          <w:tabs>
                            <w:tab w:pos="4100" w:val="left"/>
                          </w:tabs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11115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11115"/>
                            <w:u w:val="single" w:color="23282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11115"/>
                            <w:u w:val="single" w:color="232828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11115"/>
                            <w:u w:val="single" w:color="232828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11115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000000"/>
                          </w:rPr>
                        </w:r>
                      </w:p>
                    </w:tc>
                    <w:tc>
                      <w:tcPr>
                        <w:tcW w:w="4887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93" w:after="0" w:line="240" w:lineRule="auto"/>
                          <w:ind w:left="209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111115"/>
                            <w:spacing w:val="-9"/>
                            <w:w w:val="112"/>
                          </w:rPr>
                          <w:t>9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363838"/>
                            <w:spacing w:val="0"/>
                            <w:w w:val="137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353" w:hRule="exact"/>
                    </w:trPr>
                    <w:tc>
                      <w:tcPr>
                        <w:tcW w:w="619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53" w:after="0" w:line="240" w:lineRule="auto"/>
                          <w:ind w:left="274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111115"/>
                            <w:spacing w:val="0"/>
                            <w:w w:val="105"/>
                          </w:rPr>
                          <w:t>2.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324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53" w:after="0" w:line="240" w:lineRule="auto"/>
                          <w:ind w:left="40" w:right="-20"/>
                          <w:jc w:val="left"/>
                          <w:tabs>
                            <w:tab w:pos="4100" w:val="left"/>
                          </w:tabs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111115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111115"/>
                            <w:u w:val="single" w:color="28282F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111115"/>
                            <w:u w:val="single" w:color="28282F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111115"/>
                            <w:u w:val="single" w:color="28282F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111115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000000"/>
                          </w:rPr>
                        </w:r>
                      </w:p>
                    </w:tc>
                    <w:tc>
                      <w:tcPr>
                        <w:tcW w:w="4887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63" w:after="0" w:line="240" w:lineRule="auto"/>
                          <w:ind w:left="213" w:right="-20"/>
                          <w:jc w:val="left"/>
                          <w:tabs>
                            <w:tab w:pos="4840" w:val="left"/>
                          </w:tabs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010101"/>
                            <w:w w:val="114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010101"/>
                            <w:spacing w:val="-3"/>
                            <w:w w:val="114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212323"/>
                            <w:spacing w:val="0"/>
                            <w:w w:val="137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212323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212323"/>
                            <w:spacing w:val="-8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212323"/>
                            <w:spacing w:val="0"/>
                            <w:w w:val="100"/>
                            <w:u w:val="single" w:color="23232B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212323"/>
                            <w:spacing w:val="0"/>
                            <w:w w:val="100"/>
                            <w:u w:val="single" w:color="23232B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212323"/>
                            <w:spacing w:val="0"/>
                            <w:w w:val="100"/>
                            <w:u w:val="single" w:color="23232B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212323"/>
                            <w:spacing w:val="0"/>
                            <w:w w:val="100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358" w:hRule="exact"/>
                    </w:trPr>
                    <w:tc>
                      <w:tcPr>
                        <w:tcW w:w="619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51" w:after="0" w:line="240" w:lineRule="auto"/>
                          <w:ind w:left="279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111115"/>
                            <w:spacing w:val="0"/>
                            <w:w w:val="108"/>
                          </w:rPr>
                          <w:t>3.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324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51" w:after="0" w:line="240" w:lineRule="auto"/>
                          <w:ind w:left="45" w:right="-20"/>
                          <w:jc w:val="left"/>
                          <w:tabs>
                            <w:tab w:pos="4100" w:val="left"/>
                          </w:tabs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111115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111115"/>
                            <w:u w:val="single" w:color="282B2B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111115"/>
                            <w:u w:val="single" w:color="282B2B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111115"/>
                            <w:u w:val="single" w:color="282B2B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111115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000000"/>
                          </w:rPr>
                        </w:r>
                      </w:p>
                    </w:tc>
                    <w:tc>
                      <w:tcPr>
                        <w:tcW w:w="4887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65" w:after="0" w:line="240" w:lineRule="auto"/>
                          <w:ind w:left="213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010101"/>
                            <w:spacing w:val="0"/>
                            <w:w w:val="107"/>
                          </w:rPr>
                          <w:t>11.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353" w:hRule="exact"/>
                    </w:trPr>
                    <w:tc>
                      <w:tcPr>
                        <w:tcW w:w="619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53" w:after="0" w:line="240" w:lineRule="auto"/>
                          <w:ind w:left="279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111115"/>
                            <w:spacing w:val="0"/>
                            <w:w w:val="104"/>
                          </w:rPr>
                          <w:t>4.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324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53" w:after="0" w:line="240" w:lineRule="auto"/>
                          <w:ind w:left="45" w:right="-20"/>
                          <w:jc w:val="left"/>
                          <w:tabs>
                            <w:tab w:pos="4100" w:val="left"/>
                          </w:tabs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111115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111115"/>
                            <w:u w:val="single" w:color="28282B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111115"/>
                            <w:u w:val="single" w:color="28282B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111115"/>
                            <w:u w:val="single" w:color="28282B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111115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000000"/>
                          </w:rPr>
                        </w:r>
                      </w:p>
                    </w:tc>
                    <w:tc>
                      <w:tcPr>
                        <w:tcW w:w="4887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63" w:after="0" w:line="240" w:lineRule="auto"/>
                          <w:ind w:left="213" w:right="-20"/>
                          <w:jc w:val="left"/>
                          <w:tabs>
                            <w:tab w:pos="4840" w:val="left"/>
                          </w:tabs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111115"/>
                            <w:w w:val="114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111115"/>
                            <w:spacing w:val="-3"/>
                            <w:w w:val="114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363838"/>
                            <w:spacing w:val="0"/>
                            <w:w w:val="114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363838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363838"/>
                            <w:spacing w:val="3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363838"/>
                            <w:spacing w:val="0"/>
                            <w:w w:val="100"/>
                            <w:u w:val="single" w:color="2B2F3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363838"/>
                            <w:spacing w:val="0"/>
                            <w:w w:val="100"/>
                            <w:u w:val="single" w:color="2B2F34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363838"/>
                            <w:spacing w:val="0"/>
                            <w:w w:val="100"/>
                            <w:u w:val="single" w:color="2B2F34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363838"/>
                            <w:spacing w:val="0"/>
                            <w:w w:val="100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356" w:hRule="exact"/>
                    </w:trPr>
                    <w:tc>
                      <w:tcPr>
                        <w:tcW w:w="619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51" w:after="0" w:line="240" w:lineRule="auto"/>
                          <w:ind w:left="279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111115"/>
                            <w:spacing w:val="-12"/>
                            <w:w w:val="122"/>
                          </w:rPr>
                          <w:t>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363838"/>
                            <w:spacing w:val="0"/>
                            <w:w w:val="114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324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51" w:after="0" w:line="240" w:lineRule="auto"/>
                          <w:ind w:left="49" w:right="-20"/>
                          <w:jc w:val="left"/>
                          <w:tabs>
                            <w:tab w:pos="4100" w:val="left"/>
                          </w:tabs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363838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363838"/>
                            <w:u w:val="single" w:color="282B2F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363838"/>
                            <w:u w:val="single" w:color="282B2F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363838"/>
                            <w:u w:val="single" w:color="282B2F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363838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000000"/>
                          </w:rPr>
                        </w:r>
                      </w:p>
                    </w:tc>
                    <w:tc>
                      <w:tcPr>
                        <w:tcW w:w="4887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56" w:after="0" w:line="240" w:lineRule="auto"/>
                          <w:ind w:left="218" w:right="-20"/>
                          <w:jc w:val="left"/>
                          <w:tabs>
                            <w:tab w:pos="4840" w:val="left"/>
                          </w:tabs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11115"/>
                            <w:w w:val="111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11115"/>
                            <w:spacing w:val="-16"/>
                            <w:w w:val="111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363838"/>
                            <w:spacing w:val="0"/>
                            <w:w w:val="130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363838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363838"/>
                            <w:spacing w:val="-5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363838"/>
                            <w:spacing w:val="0"/>
                            <w:w w:val="100"/>
                            <w:u w:val="single" w:color="2F343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363838"/>
                            <w:spacing w:val="0"/>
                            <w:w w:val="100"/>
                            <w:u w:val="single" w:color="2F3438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363838"/>
                            <w:spacing w:val="0"/>
                            <w:w w:val="100"/>
                            <w:u w:val="single" w:color="2F3438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363838"/>
                            <w:spacing w:val="0"/>
                            <w:w w:val="100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354" w:hRule="exact"/>
                    </w:trPr>
                    <w:tc>
                      <w:tcPr>
                        <w:tcW w:w="619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50" w:after="0" w:line="240" w:lineRule="auto"/>
                          <w:ind w:left="284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212323"/>
                            <w:spacing w:val="0"/>
                            <w:w w:val="109"/>
                          </w:rPr>
                          <w:t>6.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324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50" w:after="0" w:line="240" w:lineRule="auto"/>
                          <w:ind w:left="49" w:right="-20"/>
                          <w:jc w:val="left"/>
                          <w:tabs>
                            <w:tab w:pos="4100" w:val="left"/>
                          </w:tabs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212323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212323"/>
                            <w:u w:val="single" w:color="2B2B2F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212323"/>
                            <w:u w:val="single" w:color="2B2B2F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212323"/>
                            <w:u w:val="single" w:color="2B2B2F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212323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000000"/>
                          </w:rPr>
                        </w:r>
                      </w:p>
                    </w:tc>
                    <w:tc>
                      <w:tcPr>
                        <w:tcW w:w="4887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64" w:after="0" w:line="240" w:lineRule="auto"/>
                          <w:ind w:left="218" w:right="-20"/>
                          <w:jc w:val="left"/>
                          <w:tabs>
                            <w:tab w:pos="4840" w:val="left"/>
                          </w:tabs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111115"/>
                            <w:w w:val="113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111115"/>
                            <w:spacing w:val="-2"/>
                            <w:w w:val="113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363838"/>
                            <w:spacing w:val="0"/>
                            <w:w w:val="91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363838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363838"/>
                            <w:spacing w:val="15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363838"/>
                            <w:spacing w:val="0"/>
                            <w:w w:val="100"/>
                            <w:u w:val="single" w:color="38383B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363838"/>
                            <w:spacing w:val="0"/>
                            <w:w w:val="100"/>
                            <w:u w:val="single" w:color="38383B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363838"/>
                            <w:spacing w:val="0"/>
                            <w:w w:val="100"/>
                            <w:u w:val="single" w:color="38383B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363838"/>
                            <w:spacing w:val="0"/>
                            <w:w w:val="100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624" w:hRule="exact"/>
                    </w:trPr>
                    <w:tc>
                      <w:tcPr>
                        <w:tcW w:w="619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51" w:after="0" w:line="240" w:lineRule="auto"/>
                          <w:ind w:left="289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212323"/>
                            <w:spacing w:val="-10"/>
                            <w:w w:val="112"/>
                          </w:rPr>
                          <w:t>7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010101"/>
                            <w:spacing w:val="0"/>
                            <w:w w:val="114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324" w:type="dxa"/>
                        <w:tcBorders>
                          <w:top w:val="nil" w:sz="6" w:space="0" w:color="auto"/>
                          <w:bottom w:val="single" w:sz="5.62792" w:space="0" w:color="2B2B2F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51" w:after="0" w:line="240" w:lineRule="auto"/>
                          <w:ind w:left="49" w:right="-20"/>
                          <w:jc w:val="left"/>
                          <w:tabs>
                            <w:tab w:pos="4100" w:val="left"/>
                          </w:tabs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010101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010101"/>
                            <w:u w:val="single" w:color="2B2B2F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010101"/>
                            <w:u w:val="single" w:color="2B2B2F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010101"/>
                            <w:u w:val="single" w:color="2B2B2F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010101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000000"/>
                          </w:rPr>
                        </w:r>
                      </w:p>
                    </w:tc>
                    <w:tc>
                      <w:tcPr>
                        <w:tcW w:w="4887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65" w:after="0" w:line="240" w:lineRule="auto"/>
                          <w:ind w:left="218" w:right="-20"/>
                          <w:jc w:val="left"/>
                          <w:tabs>
                            <w:tab w:pos="4840" w:val="left"/>
                          </w:tabs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111115"/>
                            <w:w w:val="109"/>
                          </w:rPr>
                          <w:t>15.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111115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111115"/>
                            <w:spacing w:val="12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111115"/>
                            <w:spacing w:val="0"/>
                            <w:w w:val="100"/>
                            <w:u w:val="single" w:color="2F2F3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111115"/>
                            <w:spacing w:val="0"/>
                            <w:w w:val="100"/>
                            <w:u w:val="single" w:color="2F2F34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111115"/>
                            <w:spacing w:val="0"/>
                            <w:w w:val="100"/>
                            <w:u w:val="single" w:color="2F2F34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111115"/>
                            <w:spacing w:val="0"/>
                            <w:w w:val="100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382" w:hRule="exact"/>
                    </w:trPr>
                    <w:tc>
                      <w:tcPr>
                        <w:tcW w:w="619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3" w:after="0" w:line="110" w:lineRule="exact"/>
                          <w:jc w:val="left"/>
                          <w:rPr>
                            <w:sz w:val="11"/>
                            <w:szCs w:val="11"/>
                          </w:rPr>
                        </w:pPr>
                        <w:rPr/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40" w:right="-2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A8A8A7"/>
                            <w:spacing w:val="0"/>
                            <w:w w:val="67"/>
                          </w:rPr>
                          <w:t>\..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A8A8A7"/>
                            <w:spacing w:val="0"/>
                            <w:w w:val="67"/>
                            <w:u w:val="single" w:color="A7A7A6"/>
                          </w:rPr>
                          <w:t>   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A8A8A7"/>
                            <w:spacing w:val="27"/>
                            <w:w w:val="67"/>
                            <w:u w:val="single" w:color="A7A7A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A8A8A7"/>
                            <w:spacing w:val="-25"/>
                            <w:w w:val="6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A8A8A7"/>
                            <w:spacing w:val="0"/>
                            <w:w w:val="67"/>
                          </w:rPr>
                          <w:t>.,.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324" w:type="dxa"/>
                        <w:tcBorders>
                          <w:top w:val="single" w:sz="5.62792" w:space="0" w:color="2B2B2F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887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</w:tr>
                </w:tbl>
                <w:p>
                  <w:pPr>
                    <w:spacing w:before="0" w:after="0" w:line="240" w:lineRule="auto"/>
                    <w:jc w:val="left"/>
                  </w:pPr>
                  <w:rPr/>
                </w:p>
              </w:txbxContent>
            </v:textbox>
          </v:shape>
        </w:pict>
      </w:r>
      <w:r>
        <w:rPr>
          <w:rFonts w:ascii="Arial" w:hAnsi="Arial" w:cs="Arial" w:eastAsia="Arial"/>
          <w:sz w:val="5"/>
          <w:szCs w:val="5"/>
          <w:color w:val="898A87"/>
          <w:spacing w:val="0"/>
          <w:w w:val="187"/>
        </w:rPr>
        <w:t>.</w:t>
      </w:r>
      <w:r>
        <w:rPr>
          <w:rFonts w:ascii="Arial" w:hAnsi="Arial" w:cs="Arial" w:eastAsia="Arial"/>
          <w:sz w:val="5"/>
          <w:szCs w:val="5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484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363838"/>
          <w:spacing w:val="0"/>
          <w:w w:val="112"/>
        </w:rPr>
        <w:t>C</w:t>
      </w:r>
      <w:r>
        <w:rPr>
          <w:rFonts w:ascii="Times New Roman" w:hAnsi="Times New Roman" w:cs="Times New Roman" w:eastAsia="Times New Roman"/>
          <w:sz w:val="16"/>
          <w:szCs w:val="16"/>
          <w:color w:val="363838"/>
          <w:spacing w:val="-1"/>
          <w:w w:val="112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111115"/>
          <w:spacing w:val="-2"/>
          <w:w w:val="112"/>
        </w:rPr>
        <w:t>p</w:t>
      </w:r>
      <w:r>
        <w:rPr>
          <w:rFonts w:ascii="Times New Roman" w:hAnsi="Times New Roman" w:cs="Times New Roman" w:eastAsia="Times New Roman"/>
          <w:sz w:val="16"/>
          <w:szCs w:val="16"/>
          <w:color w:val="363838"/>
          <w:spacing w:val="0"/>
          <w:w w:val="112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363838"/>
          <w:spacing w:val="1"/>
          <w:w w:val="112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111115"/>
          <w:spacing w:val="0"/>
          <w:w w:val="112"/>
        </w:rPr>
        <w:t>ight</w:t>
      </w:r>
      <w:r>
        <w:rPr>
          <w:rFonts w:ascii="Times New Roman" w:hAnsi="Times New Roman" w:cs="Times New Roman" w:eastAsia="Times New Roman"/>
          <w:sz w:val="16"/>
          <w:szCs w:val="16"/>
          <w:color w:val="111115"/>
          <w:spacing w:val="-9"/>
          <w:w w:val="11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63838"/>
          <w:spacing w:val="0"/>
          <w:w w:val="100"/>
        </w:rPr>
        <w:t>©</w:t>
      </w:r>
      <w:r>
        <w:rPr>
          <w:rFonts w:ascii="Times New Roman" w:hAnsi="Times New Roman" w:cs="Times New Roman" w:eastAsia="Times New Roman"/>
          <w:sz w:val="16"/>
          <w:szCs w:val="16"/>
          <w:color w:val="36383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12323"/>
          <w:spacing w:val="0"/>
          <w:w w:val="100"/>
        </w:rPr>
        <w:t>2004</w:t>
      </w:r>
      <w:r>
        <w:rPr>
          <w:rFonts w:ascii="Times New Roman" w:hAnsi="Times New Roman" w:cs="Times New Roman" w:eastAsia="Times New Roman"/>
          <w:sz w:val="16"/>
          <w:szCs w:val="16"/>
          <w:color w:val="212323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12323"/>
          <w:spacing w:val="0"/>
          <w:w w:val="100"/>
        </w:rPr>
        <w:t>Mosby</w:t>
      </w:r>
      <w:r>
        <w:rPr>
          <w:rFonts w:ascii="Times New Roman" w:hAnsi="Times New Roman" w:cs="Times New Roman" w:eastAsia="Times New Roman"/>
          <w:sz w:val="16"/>
          <w:szCs w:val="16"/>
          <w:color w:val="212323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11115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color w:val="111115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36383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6"/>
          <w:szCs w:val="16"/>
          <w:color w:val="36383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36383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12323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16"/>
          <w:szCs w:val="16"/>
          <w:color w:val="21232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12323"/>
          <w:spacing w:val="0"/>
          <w:w w:val="100"/>
        </w:rPr>
        <w:t>right</w:t>
      </w:r>
      <w:r>
        <w:rPr>
          <w:rFonts w:ascii="Times New Roman" w:hAnsi="Times New Roman" w:cs="Times New Roman" w:eastAsia="Times New Roman"/>
          <w:sz w:val="16"/>
          <w:szCs w:val="16"/>
          <w:color w:val="2123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21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123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12323"/>
          <w:spacing w:val="0"/>
          <w:w w:val="109"/>
        </w:rPr>
        <w:t>reserved.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pgMar w:header="1389" w:footer="374250416" w:top="1600" w:bottom="0" w:left="240" w:right="60"/>
          <w:headerReference w:type="even" r:id="rId58"/>
          <w:headerReference w:type="odd" r:id="rId59"/>
          <w:pgSz w:w="12080" w:h="16320"/>
        </w:sectPr>
      </w:pPr>
      <w:rPr/>
    </w:p>
    <w:p>
      <w:pPr>
        <w:spacing w:before="1" w:after="0" w:line="190" w:lineRule="exact"/>
        <w:jc w:val="left"/>
        <w:rPr>
          <w:sz w:val="19"/>
          <w:szCs w:val="19"/>
        </w:rPr>
      </w:pPr>
      <w:rPr/>
      <w:r>
        <w:rPr/>
        <w:pict>
          <v:group style="position:absolute;margin-left:0pt;margin-top:741.119995pt;width:601.092612pt;height:73.919978pt;mso-position-horizontal-relative:page;mso-position-vertical-relative:page;z-index:-2300" coordorigin="0,14822" coordsize="12022,1478">
            <v:shape style="position:absolute;left:173;top:14822;width:384;height:1478" type="#_x0000_t75">
              <v:imagedata r:id="rId64" o:title=""/>
            </v:shape>
            <v:group style="position:absolute;left:19;top:16241;width:11981;height:2" coordorigin="19,16241" coordsize="11981,2">
              <v:shape style="position:absolute;left:19;top:16241;width:11981;height:2" coordorigin="19,16241" coordsize="11981,0" path="m19,16241l12000,16241e" filled="f" stroked="t" strokeweight="2.148038pt" strokecolor="#747C8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3.628416pt;margin-top:42.128349pt;width:.1pt;height:71.330959pt;mso-position-horizontal-relative:page;mso-position-vertical-relative:page;z-index:-2298" coordorigin="473,843" coordsize="2,1427">
            <v:shape style="position:absolute;left:473;top:843;width:2;height:1427" coordorigin="473,843" coordsize="0,1427" path="m473,2269l473,843e" filled="f" stroked="t" strokeweight="1.670696pt" strokecolor="#B3B3B8">
              <v:path arrowok="t"/>
            </v:shape>
          </v:group>
          <w10:wrap type="none"/>
        </w:pict>
      </w:r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3" w:after="0" w:line="240" w:lineRule="auto"/>
        <w:ind w:left="1728" w:right="-20"/>
        <w:jc w:val="left"/>
        <w:rPr>
          <w:rFonts w:ascii="Arial" w:hAnsi="Arial" w:cs="Arial" w:eastAsia="Arial"/>
          <w:sz w:val="29"/>
          <w:szCs w:val="29"/>
        </w:rPr>
      </w:pPr>
      <w:rPr/>
      <w:r>
        <w:rPr/>
        <w:pict>
          <v:group style="position:absolute;margin-left:107.401894pt;margin-top:71.186119pt;width:392.758093pt;height:376.320023pt;mso-position-horizontal-relative:page;mso-position-vertical-relative:paragraph;z-index:-2299" coordorigin="2148,1424" coordsize="7855,7526">
            <v:shape style="position:absolute;left:3322;top:1424;width:6682;height:3610" type="#_x0000_t75">
              <v:imagedata r:id="rId65" o:title=""/>
            </v:shape>
            <v:group style="position:absolute;left:2153;top:5039;width:3847;height:2" coordorigin="2153,5039" coordsize="3847,2">
              <v:shape style="position:absolute;left:2153;top:5039;width:3847;height:2" coordorigin="2153,5039" coordsize="3847,0" path="m2153,5039l6000,5039e" filled="f" stroked="t" strokeweight=".477342pt" strokecolor="#1F1F23">
                <v:path arrowok="t"/>
              </v:shape>
              <v:shape style="position:absolute;left:3322;top:5245;width:5530;height:806" type="#_x0000_t75">
                <v:imagedata r:id="rId66" o:title=""/>
              </v:shape>
            </v:group>
            <v:group style="position:absolute;left:6267;top:5011;width:2;height:239" coordorigin="6267,5011" coordsize="2,239">
              <v:shape style="position:absolute;left:6267;top:5011;width:2;height:239" coordorigin="6267,5011" coordsize="0,239" path="m6267,5250l6267,5011e" filled="f" stroked="t" strokeweight=".954684pt" strokecolor="#1F1F1F">
                <v:path arrowok="t"/>
              </v:shape>
            </v:group>
            <v:group style="position:absolute;left:6773;top:5011;width:2;height:302" coordorigin="6773,5011" coordsize="2,302">
              <v:shape style="position:absolute;left:6773;top:5011;width:2;height:302" coordorigin="6773,5011" coordsize="0,302" path="m6773,5312l6773,5011e" filled="f" stroked="t" strokeweight="1.432025pt" strokecolor="#1C1C1C">
                <v:path arrowok="t"/>
              </v:shape>
            </v:group>
            <v:group style="position:absolute;left:6759;top:5039;width:205;height:2" coordorigin="6759,5039" coordsize="205,2">
              <v:shape style="position:absolute;left:6759;top:5039;width:205;height:2" coordorigin="6759,5039" coordsize="205,0" path="m6759,5039l6964,5039e" filled="f" stroked="t" strokeweight=".954684pt" strokecolor="#0F0F13">
                <v:path arrowok="t"/>
              </v:shape>
            </v:group>
            <v:group style="position:absolute;left:6964;top:5039;width:3017;height:2" coordorigin="6964,5039" coordsize="3017,2">
              <v:shape style="position:absolute;left:6964;top:5039;width:3017;height:2" coordorigin="6964,5039" coordsize="3017,0" path="m6964,5039l9981,5039e" filled="f" stroked="t" strokeweight=".477342pt" strokecolor="#1C1F1F">
                <v:path arrowok="t"/>
              </v:shape>
            </v:group>
            <v:group style="position:absolute;left:6253;top:5020;width:2;height:665" coordorigin="6253,5020" coordsize="2,665">
              <v:shape style="position:absolute;left:6253;top:5020;width:2;height:665" coordorigin="6253,5020" coordsize="0,665" path="m6253,5686l6253,5020e" filled="f" stroked="t" strokeweight="1.432025pt" strokecolor="#181818">
                <v:path arrowok="t"/>
              </v:shape>
            </v:group>
            <v:group style="position:absolute;left:6773;top:5413;width:2;height:273" coordorigin="6773,5413" coordsize="2,273">
              <v:shape style="position:absolute;left:6773;top:5413;width:2;height:273" coordorigin="6773,5413" coordsize="0,273" path="m6773,5686l6773,5413e" filled="f" stroked="t" strokeweight="1.909367pt" strokecolor="#0F0F13">
                <v:path arrowok="t"/>
              </v:shape>
            </v:group>
            <v:group style="position:absolute;left:6957;top:5781;width:2;height:191" coordorigin="6957,5781" coordsize="2,191">
              <v:shape style="position:absolute;left:6957;top:5781;width:2;height:191" coordorigin="6957,5781" coordsize="0,191" path="m6957,5973l6957,5781e" filled="f" stroked="t" strokeweight="1.432025pt" strokecolor="#181C1C">
                <v:path arrowok="t"/>
              </v:shape>
            </v:group>
            <v:group style="position:absolute;left:6745;top:6049;width:263;height:2" coordorigin="6745,6049" coordsize="263,2">
              <v:shape style="position:absolute;left:6745;top:6049;width:263;height:2" coordorigin="6745,6049" coordsize="263,0" path="m6745,6049l7007,6049e" filled="f" stroked="t" strokeweight="1.193354pt" strokecolor="#1C1C1C">
                <v:path arrowok="t"/>
              </v:shape>
            </v:group>
            <v:group style="position:absolute;left:6979;top:5901;width:2;height:182" coordorigin="6979,5901" coordsize="2,182">
              <v:shape style="position:absolute;left:6979;top:5901;width:2;height:182" coordorigin="6979,5901" coordsize="0,182" path="m6979,6083l6979,5901e" filled="f" stroked="t" strokeweight="1.193354pt" strokecolor="#181818">
                <v:path arrowok="t"/>
              </v:shape>
            </v:group>
            <v:group style="position:absolute;left:6950;top:6049;width:3031;height:2" coordorigin="6950,6049" coordsize="3031,2">
              <v:shape style="position:absolute;left:6950;top:6049;width:3031;height:2" coordorigin="6950,6049" coordsize="3031,0" path="m6950,6049l9981,6049e" filled="f" stroked="t" strokeweight=".477342pt" strokecolor="#131818">
                <v:path arrowok="t"/>
              </v:shape>
              <v:shape style="position:absolute;left:3322;top:6454;width:6470;height:2496" type="#_x0000_t75">
                <v:imagedata r:id="rId67" o:title=""/>
              </v:shape>
            </v:group>
            <v:group style="position:absolute;left:5998;top:6045;width:2;height:555" coordorigin="5998,6045" coordsize="2,555">
              <v:shape style="position:absolute;left:5998;top:6045;width:2;height:555" coordorigin="5998,6045" coordsize="0,555" path="m5998,6600l5998,6045e" filled="f" stroked="t" strokeweight=".477342pt" strokecolor="#232323">
                <v:path arrowok="t"/>
              </v:shape>
            </v:group>
            <v:group style="position:absolute;left:6964;top:6045;width:2;height:282" coordorigin="6964,6045" coordsize="2,282">
              <v:shape style="position:absolute;left:6964;top:6045;width:2;height:282" coordorigin="6964,6045" coordsize="0,282" path="m6964,6327l6964,6045e" filled="f" stroked="t" strokeweight="1.909367pt" strokecolor="#1F2323">
                <v:path arrowok="t"/>
              </v:shape>
            </v:group>
            <v:group style="position:absolute;left:2153;top:6595;width:4100;height:2" coordorigin="2153,6595" coordsize="4100,2">
              <v:shape style="position:absolute;left:2153;top:6595;width:4100;height:2" coordorigin="2153,6595" coordsize="4100,0" path="m2153,6595l6253,6595e" filled="f" stroked="t" strokeweight=".477342pt" strokecolor="#181C1C">
                <v:path arrowok="t"/>
              </v:shape>
            </v:group>
            <v:group style="position:absolute;left:6964;top:6298;width:2;height:306" coordorigin="6964,6298" coordsize="2,306">
              <v:shape style="position:absolute;left:6964;top:6298;width:2;height:306" coordorigin="6964,6298" coordsize="0,306" path="m6964,6605l6964,6298e" filled="f" stroked="t" strokeweight="1.432025pt" strokecolor="#1C1F1F">
                <v:path arrowok="t"/>
              </v:shape>
            </v:group>
            <v:group style="position:absolute;left:6964;top:6787;width:3017;height:2" coordorigin="6964,6787" coordsize="3017,2">
              <v:shape style="position:absolute;left:6964;top:6787;width:3017;height:2" coordorigin="6964,6787" coordsize="3017,0" path="m6964,6787l9981,6787e" filled="f" stroked="t" strokeweight=".477342pt" strokecolor="#181C1C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2.79307pt;margin-top:43.235321pt;width:.1pt;height:286.760027pt;mso-position-horizontal-relative:page;mso-position-vertical-relative:paragraph;z-index:-2297" coordorigin="456,865" coordsize="2,5735">
            <v:shape style="position:absolute;left:456;top:865;width:2;height:5735" coordorigin="456,865" coordsize="0,5735" path="m456,6600l456,865e" filled="f" stroked="t" strokeweight="2.62538pt" strokecolor="#939797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9"/>
          <w:szCs w:val="29"/>
          <w:color w:val="010103"/>
          <w:spacing w:val="0"/>
          <w:w w:val="100"/>
          <w:b/>
          <w:bCs/>
        </w:rPr>
        <w:t>SKULL</w:t>
      </w:r>
      <w:r>
        <w:rPr>
          <w:rFonts w:ascii="Arial" w:hAnsi="Arial" w:cs="Arial" w:eastAsia="Arial"/>
          <w:sz w:val="29"/>
          <w:szCs w:val="29"/>
          <w:color w:val="010103"/>
          <w:spacing w:val="28"/>
          <w:w w:val="100"/>
          <w:b/>
          <w:bCs/>
        </w:rPr>
        <w:t> </w:t>
      </w:r>
      <w:r>
        <w:rPr>
          <w:rFonts w:ascii="Arial" w:hAnsi="Arial" w:cs="Arial" w:eastAsia="Arial"/>
          <w:sz w:val="29"/>
          <w:szCs w:val="29"/>
          <w:color w:val="010103"/>
          <w:spacing w:val="0"/>
          <w:w w:val="100"/>
          <w:b/>
          <w:bCs/>
        </w:rPr>
        <w:t>VIEWE</w:t>
      </w:r>
      <w:r>
        <w:rPr>
          <w:rFonts w:ascii="Arial" w:hAnsi="Arial" w:cs="Arial" w:eastAsia="Arial"/>
          <w:sz w:val="29"/>
          <w:szCs w:val="29"/>
          <w:color w:val="010103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9"/>
          <w:szCs w:val="29"/>
          <w:color w:val="010103"/>
          <w:spacing w:val="29"/>
          <w:w w:val="100"/>
          <w:b/>
          <w:bCs/>
        </w:rPr>
        <w:t> </w:t>
      </w:r>
      <w:r>
        <w:rPr>
          <w:rFonts w:ascii="Arial" w:hAnsi="Arial" w:cs="Arial" w:eastAsia="Arial"/>
          <w:sz w:val="29"/>
          <w:szCs w:val="29"/>
          <w:color w:val="010103"/>
          <w:spacing w:val="0"/>
          <w:w w:val="100"/>
          <w:b/>
          <w:bCs/>
        </w:rPr>
        <w:t>FRO</w:t>
      </w:r>
      <w:r>
        <w:rPr>
          <w:rFonts w:ascii="Arial" w:hAnsi="Arial" w:cs="Arial" w:eastAsia="Arial"/>
          <w:sz w:val="29"/>
          <w:szCs w:val="29"/>
          <w:color w:val="010103"/>
          <w:spacing w:val="0"/>
          <w:w w:val="100"/>
          <w:b/>
          <w:bCs/>
        </w:rPr>
        <w:t>M</w:t>
      </w:r>
      <w:r>
        <w:rPr>
          <w:rFonts w:ascii="Arial" w:hAnsi="Arial" w:cs="Arial" w:eastAsia="Arial"/>
          <w:sz w:val="29"/>
          <w:szCs w:val="29"/>
          <w:color w:val="010103"/>
          <w:spacing w:val="52"/>
          <w:w w:val="100"/>
          <w:b/>
          <w:bCs/>
        </w:rPr>
        <w:t> </w:t>
      </w:r>
      <w:r>
        <w:rPr>
          <w:rFonts w:ascii="Arial" w:hAnsi="Arial" w:cs="Arial" w:eastAsia="Arial"/>
          <w:sz w:val="29"/>
          <w:szCs w:val="29"/>
          <w:color w:val="010103"/>
          <w:spacing w:val="0"/>
          <w:w w:val="100"/>
          <w:b/>
          <w:bCs/>
        </w:rPr>
        <w:t>THE</w:t>
      </w:r>
      <w:r>
        <w:rPr>
          <w:rFonts w:ascii="Arial" w:hAnsi="Arial" w:cs="Arial" w:eastAsia="Arial"/>
          <w:sz w:val="29"/>
          <w:szCs w:val="29"/>
          <w:color w:val="010103"/>
          <w:spacing w:val="25"/>
          <w:w w:val="100"/>
          <w:b/>
          <w:bCs/>
        </w:rPr>
        <w:t> </w:t>
      </w:r>
      <w:r>
        <w:rPr>
          <w:rFonts w:ascii="Arial" w:hAnsi="Arial" w:cs="Arial" w:eastAsia="Arial"/>
          <w:sz w:val="29"/>
          <w:szCs w:val="29"/>
          <w:color w:val="010103"/>
          <w:spacing w:val="0"/>
          <w:w w:val="104"/>
          <w:b/>
          <w:bCs/>
        </w:rPr>
        <w:t>FRONT</w:t>
      </w:r>
      <w:r>
        <w:rPr>
          <w:rFonts w:ascii="Arial" w:hAnsi="Arial" w:cs="Arial" w:eastAsia="Arial"/>
          <w:sz w:val="29"/>
          <w:szCs w:val="29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33" w:lineRule="exact"/>
        <w:ind w:left="2153" w:right="-20"/>
        <w:jc w:val="left"/>
        <w:tabs>
          <w:tab w:pos="3160" w:val="left"/>
          <w:tab w:pos="6000" w:val="left"/>
          <w:tab w:pos="9800" w:val="left"/>
        </w:tabs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Arial" w:hAnsi="Arial" w:cs="Arial" w:eastAsia="Arial"/>
          <w:sz w:val="19"/>
          <w:szCs w:val="19"/>
          <w:color w:val="010103"/>
          <w:w w:val="99"/>
        </w:rPr>
      </w:r>
      <w:r>
        <w:rPr>
          <w:rFonts w:ascii="Arial" w:hAnsi="Arial" w:cs="Arial" w:eastAsia="Arial"/>
          <w:sz w:val="19"/>
          <w:szCs w:val="19"/>
          <w:color w:val="010103"/>
          <w:w w:val="99"/>
          <w:u w:val="single" w:color="1C1C1F"/>
        </w:rPr>
        <w:t> </w:t>
      </w:r>
      <w:r>
        <w:rPr>
          <w:rFonts w:ascii="Arial" w:hAnsi="Arial" w:cs="Arial" w:eastAsia="Arial"/>
          <w:sz w:val="19"/>
          <w:szCs w:val="19"/>
          <w:color w:val="010103"/>
          <w:w w:val="100"/>
          <w:u w:val="single" w:color="1C1C1F"/>
        </w:rPr>
        <w:tab/>
      </w:r>
      <w:r>
        <w:rPr>
          <w:rFonts w:ascii="Arial" w:hAnsi="Arial" w:cs="Arial" w:eastAsia="Arial"/>
          <w:sz w:val="19"/>
          <w:szCs w:val="19"/>
          <w:color w:val="010103"/>
          <w:w w:val="100"/>
          <w:u w:val="single" w:color="1C1C1F"/>
        </w:rPr>
      </w:r>
      <w:r>
        <w:rPr>
          <w:rFonts w:ascii="Arial" w:hAnsi="Arial" w:cs="Arial" w:eastAsia="Arial"/>
          <w:sz w:val="19"/>
          <w:szCs w:val="19"/>
          <w:color w:val="010103"/>
          <w:spacing w:val="0"/>
          <w:w w:val="100"/>
          <w:u w:val="single" w:color="1C1C1F"/>
        </w:rPr>
        <w:t>2</w:t>
      </w:r>
      <w:r>
        <w:rPr>
          <w:rFonts w:ascii="Arial" w:hAnsi="Arial" w:cs="Arial" w:eastAsia="Arial"/>
          <w:sz w:val="19"/>
          <w:szCs w:val="19"/>
          <w:color w:val="010103"/>
          <w:spacing w:val="6"/>
          <w:w w:val="100"/>
          <w:u w:val="single" w:color="1C1C1F"/>
        </w:rPr>
        <w:t> </w:t>
      </w:r>
      <w:r>
        <w:rPr>
          <w:rFonts w:ascii="Arial" w:hAnsi="Arial" w:cs="Arial" w:eastAsia="Arial"/>
          <w:sz w:val="19"/>
          <w:szCs w:val="19"/>
          <w:color w:val="010103"/>
          <w:spacing w:val="0"/>
          <w:w w:val="100"/>
          <w:u w:val="single" w:color="1C1C1F"/>
        </w:rPr>
        <w:tab/>
      </w:r>
      <w:r>
        <w:rPr>
          <w:rFonts w:ascii="Arial" w:hAnsi="Arial" w:cs="Arial" w:eastAsia="Arial"/>
          <w:sz w:val="19"/>
          <w:szCs w:val="19"/>
          <w:color w:val="010103"/>
          <w:spacing w:val="0"/>
          <w:w w:val="100"/>
          <w:u w:val="single" w:color="1C1C1F"/>
        </w:rPr>
      </w:r>
      <w:r>
        <w:rPr>
          <w:rFonts w:ascii="Arial" w:hAnsi="Arial" w:cs="Arial" w:eastAsia="Arial"/>
          <w:sz w:val="19"/>
          <w:szCs w:val="19"/>
          <w:color w:val="010103"/>
          <w:spacing w:val="0"/>
          <w:w w:val="100"/>
        </w:rPr>
      </w:r>
      <w:r>
        <w:rPr>
          <w:rFonts w:ascii="Arial" w:hAnsi="Arial" w:cs="Arial" w:eastAsia="Arial"/>
          <w:sz w:val="19"/>
          <w:szCs w:val="19"/>
          <w:color w:val="010103"/>
          <w:spacing w:val="0"/>
          <w:w w:val="100"/>
        </w:rPr>
        <w:tab/>
      </w:r>
      <w:r>
        <w:rPr>
          <w:rFonts w:ascii="Arial" w:hAnsi="Arial" w:cs="Arial" w:eastAsia="Arial"/>
          <w:sz w:val="19"/>
          <w:szCs w:val="19"/>
          <w:color w:val="010103"/>
          <w:spacing w:val="0"/>
          <w:w w:val="100"/>
        </w:rPr>
      </w:r>
      <w:r>
        <w:rPr>
          <w:rFonts w:ascii="Times New Roman" w:hAnsi="Times New Roman" w:cs="Times New Roman" w:eastAsia="Times New Roman"/>
          <w:sz w:val="21"/>
          <w:szCs w:val="21"/>
          <w:color w:val="010103"/>
          <w:spacing w:val="0"/>
          <w:w w:val="119"/>
          <w:position w:val="-1"/>
        </w:rPr>
        <w:t>8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12" w:lineRule="exact"/>
        <w:ind w:left="3174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010103"/>
          <w:spacing w:val="0"/>
          <w:w w:val="109"/>
        </w:rPr>
        <w:t>3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3" w:after="0" w:line="234" w:lineRule="exact"/>
        <w:ind w:left="3141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010103"/>
          <w:spacing w:val="0"/>
          <w:w w:val="111"/>
          <w:position w:val="-1"/>
        </w:rPr>
        <w:t>4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197" w:lineRule="exact"/>
        <w:ind w:right="2102"/>
        <w:jc w:val="righ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010103"/>
          <w:spacing w:val="0"/>
          <w:w w:val="126"/>
        </w:rPr>
        <w:t>9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7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75" w:lineRule="exact"/>
        <w:ind w:left="1055" w:right="-20"/>
        <w:jc w:val="left"/>
        <w:tabs>
          <w:tab w:pos="3140" w:val="left"/>
        </w:tabs>
        <w:rPr>
          <w:rFonts w:ascii="Times New Roman" w:hAnsi="Times New Roman" w:cs="Times New Roman" w:eastAsia="Times New Roman"/>
          <w:sz w:val="21"/>
          <w:szCs w:val="21"/>
        </w:rPr>
      </w:pPr>
      <w:rPr/>
      <w:r>
        <w:rPr/>
        <w:pict>
          <v:group style="position:absolute;margin-left:52.731487pt;margin-top:.235353pt;width:.1pt;height:15.301514pt;mso-position-horizontal-relative:page;mso-position-vertical-relative:paragraph;z-index:-2296" coordorigin="1055,5" coordsize="2,306">
            <v:shape style="position:absolute;left:1055;top:5;width:2;height:306" coordorigin="1055,5" coordsize="0,306" path="m1055,311l1055,5e" filled="f" stroked="t" strokeweight="1.979445pt" strokecolor="#D3D6DA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3"/>
          <w:szCs w:val="23"/>
          <w:color w:val="AAACAA"/>
          <w:w w:val="58"/>
          <w:position w:val="-2"/>
        </w:rPr>
        <w:t>,</w:t>
      </w:r>
      <w:r>
        <w:rPr>
          <w:rFonts w:ascii="Arial" w:hAnsi="Arial" w:cs="Arial" w:eastAsia="Arial"/>
          <w:sz w:val="23"/>
          <w:szCs w:val="23"/>
          <w:color w:val="AAACAA"/>
          <w:spacing w:val="-35"/>
          <w:w w:val="100"/>
          <w:position w:val="-2"/>
        </w:rPr>
        <w:t> </w:t>
      </w:r>
      <w:r>
        <w:rPr>
          <w:rFonts w:ascii="Arial" w:hAnsi="Arial" w:cs="Arial" w:eastAsia="Arial"/>
          <w:sz w:val="23"/>
          <w:szCs w:val="23"/>
          <w:color w:val="707577"/>
          <w:spacing w:val="0"/>
          <w:w w:val="195"/>
          <w:position w:val="-2"/>
        </w:rPr>
        <w:t>,</w:t>
      </w:r>
      <w:r>
        <w:rPr>
          <w:rFonts w:ascii="Arial" w:hAnsi="Arial" w:cs="Arial" w:eastAsia="Arial"/>
          <w:sz w:val="23"/>
          <w:szCs w:val="23"/>
          <w:color w:val="707577"/>
          <w:spacing w:val="0"/>
          <w:w w:val="100"/>
          <w:position w:val="-2"/>
        </w:rPr>
        <w:tab/>
      </w:r>
      <w:r>
        <w:rPr>
          <w:rFonts w:ascii="Arial" w:hAnsi="Arial" w:cs="Arial" w:eastAsia="Arial"/>
          <w:sz w:val="23"/>
          <w:szCs w:val="23"/>
          <w:color w:val="707577"/>
          <w:spacing w:val="0"/>
          <w:w w:val="100"/>
          <w:position w:val="-2"/>
        </w:rPr>
      </w:r>
      <w:r>
        <w:rPr>
          <w:rFonts w:ascii="Times New Roman" w:hAnsi="Times New Roman" w:cs="Times New Roman" w:eastAsia="Times New Roman"/>
          <w:sz w:val="21"/>
          <w:szCs w:val="21"/>
          <w:color w:val="010103"/>
          <w:spacing w:val="0"/>
          <w:w w:val="118"/>
          <w:position w:val="3"/>
        </w:rPr>
        <w:t>5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123" w:lineRule="exact"/>
        <w:ind w:left="1112"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707577"/>
          <w:spacing w:val="-18"/>
          <w:w w:val="112"/>
        </w:rPr>
        <w:t>1</w:t>
      </w:r>
      <w:r>
        <w:rPr>
          <w:rFonts w:ascii="Times New Roman" w:hAnsi="Times New Roman" w:cs="Times New Roman" w:eastAsia="Times New Roman"/>
          <w:sz w:val="13"/>
          <w:szCs w:val="13"/>
          <w:color w:val="5D605E"/>
          <w:spacing w:val="0"/>
          <w:w w:val="44"/>
        </w:rPr>
        <w:t>-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0" w:after="0" w:line="193" w:lineRule="exact"/>
        <w:ind w:right="2037"/>
        <w:jc w:val="righ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18.240pt;margin-top:7.574027pt;width:9.6pt;height:291.192948pt;mso-position-horizontal-relative:page;mso-position-vertical-relative:paragraph;z-index:-2301" coordorigin="365,151" coordsize="192,5824">
            <v:shape style="position:absolute;left:365;top:5227;width:192;height:749" type="#_x0000_t75">
              <v:imagedata r:id="rId68" o:title=""/>
            </v:shape>
            <v:group style="position:absolute;left:446;top:178;width:2;height:5103" coordorigin="446,178" coordsize="2,5103">
              <v:shape style="position:absolute;left:446;top:178;width:2;height:5103" coordorigin="446,178" coordsize="0,5103" path="m446,5281l446,178e" filled="f" stroked="t" strokeweight="2.62538pt" strokecolor="#707474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8"/>
          <w:szCs w:val="18"/>
          <w:color w:val="010103"/>
          <w:spacing w:val="0"/>
          <w:w w:val="105"/>
        </w:rPr>
        <w:t>10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100.846786" w:type="dxa"/>
      </w:tblPr>
      <w:tblGrid/>
      <w:tr>
        <w:trPr>
          <w:trHeight w:val="389" w:hRule="exact"/>
        </w:trPr>
        <w:tc>
          <w:tcPr>
            <w:tcW w:w="92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3" w:after="0" w:line="240" w:lineRule="auto"/>
              <w:ind w:right="95"/>
              <w:jc w:val="righ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Pr/>
            <w:r>
              <w:rPr>
                <w:rFonts w:ascii="Times New Roman" w:hAnsi="Times New Roman" w:cs="Times New Roman" w:eastAsia="Times New Roman"/>
                <w:sz w:val="21"/>
                <w:szCs w:val="21"/>
                <w:color w:val="16181A"/>
                <w:spacing w:val="0"/>
                <w:w w:val="109"/>
              </w:rPr>
              <w:t>1.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000000"/>
                <w:spacing w:val="0"/>
                <w:w w:val="100"/>
              </w:rPr>
            </w:r>
          </w:p>
        </w:tc>
        <w:tc>
          <w:tcPr>
            <w:tcW w:w="447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3" w:after="0" w:line="240" w:lineRule="auto"/>
              <w:ind w:left="105" w:right="-20"/>
              <w:jc w:val="left"/>
              <w:tabs>
                <w:tab w:pos="4260" w:val="left"/>
              </w:tabs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Pr/>
            <w:r>
              <w:rPr>
                <w:rFonts w:ascii="Times New Roman" w:hAnsi="Times New Roman" w:cs="Times New Roman" w:eastAsia="Times New Roman"/>
                <w:sz w:val="21"/>
                <w:szCs w:val="21"/>
                <w:color w:val="16181A"/>
              </w:rPr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16181A"/>
                <w:u w:val="single" w:color="232828"/>
              </w:rPr>
              <w:t> 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16181A"/>
                <w:u w:val="single" w:color="232828"/>
              </w:rPr>
              <w:tab/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16181A"/>
                <w:u w:val="single" w:color="232828"/>
              </w:rPr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16181A"/>
              </w:rPr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000000"/>
              </w:rPr>
            </w:r>
          </w:p>
        </w:tc>
        <w:tc>
          <w:tcPr>
            <w:tcW w:w="494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82" w:after="0" w:line="240" w:lineRule="auto"/>
              <w:ind w:left="212" w:right="-20"/>
              <w:jc w:val="left"/>
              <w:tabs>
                <w:tab w:pos="580" w:val="left"/>
                <w:tab w:pos="4900" w:val="left"/>
              </w:tabs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color w:val="16181A"/>
                <w:w w:val="104"/>
              </w:rPr>
              <w:t>7.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16181A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16181A"/>
                <w:w w:val="100"/>
              </w:rPr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16181A"/>
                <w:w w:val="100"/>
                <w:u w:val="single" w:color="23282B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16181A"/>
                <w:w w:val="100"/>
                <w:u w:val="single" w:color="23282B"/>
              </w:rPr>
              <w:tab/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16181A"/>
                <w:w w:val="100"/>
                <w:u w:val="single" w:color="23282B"/>
              </w:rPr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16181A"/>
                <w:w w:val="100"/>
              </w:rPr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00000"/>
                <w:w w:val="100"/>
              </w:rPr>
            </w:r>
          </w:p>
        </w:tc>
      </w:tr>
      <w:tr>
        <w:trPr>
          <w:trHeight w:val="366" w:hRule="exact"/>
        </w:trPr>
        <w:tc>
          <w:tcPr>
            <w:tcW w:w="92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4" w:after="0" w:line="240" w:lineRule="auto"/>
              <w:ind w:right="85"/>
              <w:jc w:val="right"/>
              <w:rPr>
                <w:rFonts w:ascii="Courier New" w:hAnsi="Courier New" w:cs="Courier New" w:eastAsia="Courier New"/>
                <w:sz w:val="21"/>
                <w:szCs w:val="21"/>
              </w:rPr>
            </w:pPr>
            <w:rPr/>
            <w:r>
              <w:rPr>
                <w:rFonts w:ascii="Courier New" w:hAnsi="Courier New" w:cs="Courier New" w:eastAsia="Courier New"/>
                <w:sz w:val="21"/>
                <w:szCs w:val="21"/>
                <w:color w:val="16181A"/>
                <w:spacing w:val="0"/>
                <w:w w:val="74"/>
              </w:rPr>
              <w:t>2.</w:t>
            </w:r>
            <w:r>
              <w:rPr>
                <w:rFonts w:ascii="Courier New" w:hAnsi="Courier New" w:cs="Courier New" w:eastAsia="Courier New"/>
                <w:sz w:val="21"/>
                <w:szCs w:val="21"/>
                <w:color w:val="000000"/>
                <w:spacing w:val="0"/>
                <w:w w:val="100"/>
              </w:rPr>
            </w:r>
          </w:p>
        </w:tc>
        <w:tc>
          <w:tcPr>
            <w:tcW w:w="447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4" w:after="0" w:line="240" w:lineRule="auto"/>
              <w:ind w:left="110" w:right="-20"/>
              <w:jc w:val="left"/>
              <w:tabs>
                <w:tab w:pos="4260" w:val="left"/>
              </w:tabs>
              <w:rPr>
                <w:rFonts w:ascii="Courier New" w:hAnsi="Courier New" w:cs="Courier New" w:eastAsia="Courier New"/>
                <w:sz w:val="21"/>
                <w:szCs w:val="21"/>
              </w:rPr>
            </w:pPr>
            <w:rPr/>
            <w:r>
              <w:rPr>
                <w:rFonts w:ascii="Courier New" w:hAnsi="Courier New" w:cs="Courier New" w:eastAsia="Courier New"/>
                <w:sz w:val="21"/>
                <w:szCs w:val="21"/>
                <w:color w:val="16181A"/>
              </w:rPr>
            </w:r>
            <w:r>
              <w:rPr>
                <w:rFonts w:ascii="Courier New" w:hAnsi="Courier New" w:cs="Courier New" w:eastAsia="Courier New"/>
                <w:sz w:val="21"/>
                <w:szCs w:val="21"/>
                <w:color w:val="16181A"/>
                <w:u w:val="single" w:color="28282F"/>
              </w:rPr>
              <w:t> </w:t>
            </w:r>
            <w:r>
              <w:rPr>
                <w:rFonts w:ascii="Courier New" w:hAnsi="Courier New" w:cs="Courier New" w:eastAsia="Courier New"/>
                <w:sz w:val="21"/>
                <w:szCs w:val="21"/>
                <w:color w:val="16181A"/>
                <w:u w:val="single" w:color="28282F"/>
              </w:rPr>
              <w:tab/>
            </w:r>
            <w:r>
              <w:rPr>
                <w:rFonts w:ascii="Courier New" w:hAnsi="Courier New" w:cs="Courier New" w:eastAsia="Courier New"/>
                <w:sz w:val="21"/>
                <w:szCs w:val="21"/>
                <w:color w:val="16181A"/>
                <w:u w:val="single" w:color="28282F"/>
              </w:rPr>
            </w:r>
            <w:r>
              <w:rPr>
                <w:rFonts w:ascii="Courier New" w:hAnsi="Courier New" w:cs="Courier New" w:eastAsia="Courier New"/>
                <w:sz w:val="21"/>
                <w:szCs w:val="21"/>
                <w:color w:val="16181A"/>
              </w:rPr>
            </w:r>
            <w:r>
              <w:rPr>
                <w:rFonts w:ascii="Courier New" w:hAnsi="Courier New" w:cs="Courier New" w:eastAsia="Courier New"/>
                <w:sz w:val="21"/>
                <w:szCs w:val="21"/>
                <w:color w:val="000000"/>
              </w:rPr>
            </w:r>
          </w:p>
        </w:tc>
        <w:tc>
          <w:tcPr>
            <w:tcW w:w="494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2" w:after="0" w:line="240" w:lineRule="auto"/>
              <w:ind w:left="212" w:right="-20"/>
              <w:jc w:val="left"/>
              <w:tabs>
                <w:tab w:pos="580" w:val="left"/>
                <w:tab w:pos="4900" w:val="left"/>
              </w:tabs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color w:val="16181A"/>
                <w:w w:val="108"/>
              </w:rPr>
              <w:t>8.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16181A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16181A"/>
                <w:w w:val="100"/>
              </w:rPr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16181A"/>
                <w:w w:val="100"/>
                <w:u w:val="single" w:color="282B2B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16181A"/>
                <w:w w:val="100"/>
                <w:u w:val="single" w:color="282B2B"/>
              </w:rPr>
              <w:tab/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16181A"/>
                <w:w w:val="100"/>
                <w:u w:val="single" w:color="282B2B"/>
              </w:rPr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16181A"/>
                <w:w w:val="100"/>
              </w:rPr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00000"/>
                <w:w w:val="100"/>
              </w:rPr>
            </w:r>
          </w:p>
        </w:tc>
      </w:tr>
      <w:tr>
        <w:trPr>
          <w:trHeight w:val="351" w:hRule="exact"/>
        </w:trPr>
        <w:tc>
          <w:tcPr>
            <w:tcW w:w="92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5" w:after="0" w:line="240" w:lineRule="auto"/>
              <w:ind w:right="109"/>
              <w:jc w:val="righ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color w:val="16181A"/>
                <w:spacing w:val="0"/>
                <w:w w:val="108"/>
              </w:rPr>
              <w:t>3.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447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5" w:after="0" w:line="240" w:lineRule="auto"/>
              <w:ind w:left="110" w:right="-20"/>
              <w:jc w:val="left"/>
              <w:tabs>
                <w:tab w:pos="4260" w:val="left"/>
              </w:tabs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color w:val="16181A"/>
              </w:rPr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16181A"/>
                <w:u w:val="single" w:color="23282B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16181A"/>
                <w:u w:val="single" w:color="23282B"/>
              </w:rPr>
              <w:tab/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16181A"/>
                <w:u w:val="single" w:color="23282B"/>
              </w:rPr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16181A"/>
              </w:rPr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00000"/>
              </w:rPr>
            </w:r>
          </w:p>
        </w:tc>
        <w:tc>
          <w:tcPr>
            <w:tcW w:w="494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4" w:after="0" w:line="240" w:lineRule="auto"/>
              <w:ind w:left="217" w:right="-20"/>
              <w:jc w:val="left"/>
              <w:tabs>
                <w:tab w:pos="580" w:val="left"/>
                <w:tab w:pos="4900" w:val="left"/>
              </w:tabs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color w:val="16181A"/>
                <w:w w:val="110"/>
              </w:rPr>
              <w:t>9.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16181A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16181A"/>
                <w:w w:val="100"/>
              </w:rPr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16181A"/>
                <w:w w:val="100"/>
                <w:u w:val="single" w:color="28282B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16181A"/>
                <w:w w:val="100"/>
                <w:u w:val="single" w:color="28282B"/>
              </w:rPr>
              <w:tab/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16181A"/>
                <w:w w:val="100"/>
                <w:u w:val="single" w:color="28282B"/>
              </w:rPr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16181A"/>
                <w:w w:val="100"/>
              </w:rPr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000000"/>
                <w:w w:val="100"/>
              </w:rPr>
            </w:r>
          </w:p>
        </w:tc>
      </w:tr>
      <w:tr>
        <w:trPr>
          <w:trHeight w:val="361" w:hRule="exact"/>
        </w:trPr>
        <w:tc>
          <w:tcPr>
            <w:tcW w:w="92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3" w:after="0" w:line="240" w:lineRule="auto"/>
              <w:ind w:right="117"/>
              <w:jc w:val="righ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color w:val="2D2D2F"/>
                <w:spacing w:val="-7"/>
                <w:w w:val="112"/>
              </w:rPr>
              <w:t>4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010103"/>
                <w:spacing w:val="0"/>
                <w:w w:val="116"/>
              </w:rPr>
              <w:t>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447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3" w:after="0" w:line="240" w:lineRule="auto"/>
              <w:ind w:left="110" w:right="-20"/>
              <w:jc w:val="left"/>
              <w:tabs>
                <w:tab w:pos="4260" w:val="left"/>
              </w:tabs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color w:val="010103"/>
              </w:rPr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010103"/>
                <w:u w:val="single" w:color="282828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010103"/>
                <w:u w:val="single" w:color="282828"/>
              </w:rPr>
              <w:tab/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010103"/>
                <w:u w:val="single" w:color="282828"/>
              </w:rPr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010103"/>
              </w:rPr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000000"/>
              </w:rPr>
            </w:r>
          </w:p>
        </w:tc>
        <w:tc>
          <w:tcPr>
            <w:tcW w:w="494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3" w:after="0" w:line="240" w:lineRule="auto"/>
              <w:ind w:left="222" w:right="-20"/>
              <w:jc w:val="left"/>
              <w:tabs>
                <w:tab w:pos="4900" w:val="left"/>
              </w:tabs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color w:val="16181A"/>
                <w:w w:val="108"/>
              </w:rPr>
              <w:t>10.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16181A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16181A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16181A"/>
                <w:spacing w:val="0"/>
                <w:w w:val="100"/>
                <w:u w:val="single" w:color="28282F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16181A"/>
                <w:spacing w:val="0"/>
                <w:w w:val="100"/>
                <w:u w:val="single" w:color="28282F"/>
              </w:rPr>
              <w:tab/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16181A"/>
                <w:spacing w:val="0"/>
                <w:w w:val="100"/>
                <w:u w:val="single" w:color="28282F"/>
              </w:rPr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16181A"/>
                <w:spacing w:val="0"/>
                <w:w w:val="100"/>
              </w:rPr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00000"/>
                <w:spacing w:val="0"/>
                <w:w w:val="100"/>
              </w:rPr>
            </w:r>
          </w:p>
        </w:tc>
      </w:tr>
      <w:tr>
        <w:trPr>
          <w:trHeight w:val="365" w:hRule="exact"/>
        </w:trPr>
        <w:tc>
          <w:tcPr>
            <w:tcW w:w="92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6" w:after="0" w:line="240" w:lineRule="auto"/>
              <w:ind w:right="106"/>
              <w:jc w:val="righ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color w:val="16181A"/>
                <w:spacing w:val="0"/>
                <w:w w:val="110"/>
              </w:rPr>
              <w:t>5.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447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6" w:after="0" w:line="240" w:lineRule="auto"/>
              <w:ind w:left="110" w:right="-20"/>
              <w:jc w:val="left"/>
              <w:tabs>
                <w:tab w:pos="4260" w:val="left"/>
              </w:tabs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color w:val="16181A"/>
              </w:rPr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16181A"/>
                <w:u w:val="single" w:color="282B2F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16181A"/>
                <w:u w:val="single" w:color="282B2F"/>
              </w:rPr>
              <w:tab/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16181A"/>
                <w:u w:val="single" w:color="282B2F"/>
              </w:rPr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16181A"/>
              </w:rPr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00000"/>
              </w:rPr>
            </w:r>
          </w:p>
        </w:tc>
        <w:tc>
          <w:tcPr>
            <w:tcW w:w="494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5" w:after="0" w:line="240" w:lineRule="auto"/>
              <w:ind w:left="222" w:right="-20"/>
              <w:jc w:val="left"/>
              <w:tabs>
                <w:tab w:pos="4900" w:val="left"/>
              </w:tabs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color w:val="16181A"/>
                <w:w w:val="109"/>
              </w:rPr>
              <w:t>11.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16181A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16181A"/>
                <w:spacing w:val="1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16181A"/>
                <w:spacing w:val="0"/>
                <w:w w:val="100"/>
                <w:u w:val="single" w:color="232328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16181A"/>
                <w:spacing w:val="0"/>
                <w:w w:val="100"/>
                <w:u w:val="single" w:color="232328"/>
              </w:rPr>
              <w:tab/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16181A"/>
                <w:spacing w:val="0"/>
                <w:w w:val="100"/>
                <w:u w:val="single" w:color="232328"/>
              </w:rPr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16181A"/>
                <w:spacing w:val="0"/>
                <w:w w:val="100"/>
              </w:rPr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000000"/>
                <w:spacing w:val="0"/>
                <w:w w:val="100"/>
              </w:rPr>
            </w:r>
          </w:p>
        </w:tc>
      </w:tr>
      <w:tr>
        <w:trPr>
          <w:trHeight w:val="472" w:hRule="exact"/>
        </w:trPr>
        <w:tc>
          <w:tcPr>
            <w:tcW w:w="92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9" w:after="0" w:line="240" w:lineRule="auto"/>
              <w:ind w:right="109"/>
              <w:jc w:val="righ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color w:val="16181A"/>
                <w:spacing w:val="0"/>
                <w:w w:val="107"/>
              </w:rPr>
              <w:t>6.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447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9" w:after="0" w:line="240" w:lineRule="auto"/>
              <w:ind w:left="110" w:right="-20"/>
              <w:jc w:val="left"/>
              <w:tabs>
                <w:tab w:pos="4260" w:val="left"/>
              </w:tabs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color w:val="16181A"/>
              </w:rPr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16181A"/>
                <w:u w:val="single" w:color="23282B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16181A"/>
                <w:u w:val="single" w:color="23282B"/>
              </w:rPr>
              <w:tab/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16181A"/>
                <w:u w:val="single" w:color="23282B"/>
              </w:rPr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16181A"/>
              </w:rPr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000000"/>
              </w:rPr>
            </w:r>
          </w:p>
        </w:tc>
        <w:tc>
          <w:tcPr>
            <w:tcW w:w="494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455" w:hRule="exact"/>
        </w:trPr>
        <w:tc>
          <w:tcPr>
            <w:tcW w:w="92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177" w:lineRule="exact"/>
              <w:ind w:left="40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color w:val="999C9A"/>
                <w:w w:val="118"/>
                <w:i/>
                <w:position w:val="-3"/>
              </w:rPr>
              <w:t>'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color w:val="999C9A"/>
                <w:spacing w:val="-17"/>
                <w:w w:val="118"/>
                <w:i/>
                <w:position w:val="-3"/>
              </w:rPr>
              <w:t>f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color w:val="707577"/>
                <w:spacing w:val="0"/>
                <w:w w:val="113"/>
                <w:i/>
                <w:position w:val="-3"/>
              </w:rPr>
              <w:t>.t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103" w:lineRule="exact"/>
              <w:ind w:left="64" w:right="-2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Pr/>
            <w:r>
              <w:rPr>
                <w:rFonts w:ascii="Arial" w:hAnsi="Arial" w:cs="Arial" w:eastAsia="Arial"/>
                <w:sz w:val="15"/>
                <w:szCs w:val="15"/>
                <w:color w:val="AAACAA"/>
                <w:spacing w:val="0"/>
                <w:w w:val="58"/>
                <w:position w:val="-1"/>
              </w:rPr>
              <w:t>-</w:t>
            </w:r>
            <w:r>
              <w:rPr>
                <w:rFonts w:ascii="Arial" w:hAnsi="Arial" w:cs="Arial" w:eastAsia="Arial"/>
                <w:sz w:val="15"/>
                <w:szCs w:val="15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447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494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</w:tbl>
    <w:p>
      <w:pPr>
        <w:spacing w:before="0" w:after="0" w:line="240" w:lineRule="exact"/>
        <w:ind w:left="1146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58.72747pt;margin-top:-8.112894pt;width:.1pt;height:9.979249pt;mso-position-horizontal-relative:page;mso-position-vertical-relative:paragraph;z-index:-2295" coordorigin="1175,-162" coordsize="2,200">
            <v:shape style="position:absolute;left:1175;top:-162;width:2;height:200" coordorigin="1175,-162" coordsize="0,200" path="m1175,37l1175,-162e" filled="f" stroked="t" strokeweight="1.54855pt" strokecolor="#E6E8EB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4"/>
          <w:szCs w:val="14"/>
          <w:color w:val="999C9A"/>
          <w:w w:val="120"/>
          <w:i/>
        </w:rPr>
        <w:t>-¥</w:t>
      </w:r>
      <w:r>
        <w:rPr>
          <w:rFonts w:ascii="Times New Roman" w:hAnsi="Times New Roman" w:cs="Times New Roman" w:eastAsia="Times New Roman"/>
          <w:sz w:val="14"/>
          <w:szCs w:val="14"/>
          <w:color w:val="999C9A"/>
          <w:spacing w:val="-10"/>
          <w:w w:val="120"/>
          <w:i/>
        </w:rPr>
        <w:t>'</w:t>
      </w:r>
      <w:r>
        <w:rPr>
          <w:rFonts w:ascii="Arial" w:hAnsi="Arial" w:cs="Arial" w:eastAsia="Arial"/>
          <w:sz w:val="24"/>
          <w:szCs w:val="24"/>
          <w:color w:val="2D2D2F"/>
          <w:spacing w:val="0"/>
          <w:w w:val="75"/>
        </w:rPr>
        <w:t>"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4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8" w:after="0" w:line="240" w:lineRule="auto"/>
        <w:ind w:left="4907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16181A"/>
          <w:spacing w:val="0"/>
          <w:w w:val="110"/>
        </w:rPr>
        <w:t>Copyright©</w:t>
      </w:r>
      <w:r>
        <w:rPr>
          <w:rFonts w:ascii="Times New Roman" w:hAnsi="Times New Roman" w:cs="Times New Roman" w:eastAsia="Times New Roman"/>
          <w:sz w:val="17"/>
          <w:szCs w:val="17"/>
          <w:color w:val="16181A"/>
          <w:spacing w:val="-13"/>
          <w:w w:val="11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6181A"/>
          <w:spacing w:val="0"/>
          <w:w w:val="97"/>
        </w:rPr>
        <w:t>2004</w:t>
      </w:r>
      <w:r>
        <w:rPr>
          <w:rFonts w:ascii="Times New Roman" w:hAnsi="Times New Roman" w:cs="Times New Roman" w:eastAsia="Times New Roman"/>
          <w:sz w:val="17"/>
          <w:szCs w:val="17"/>
          <w:color w:val="16181A"/>
          <w:spacing w:val="-7"/>
          <w:w w:val="97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6181A"/>
          <w:spacing w:val="0"/>
          <w:w w:val="100"/>
        </w:rPr>
        <w:t>Mosby</w:t>
      </w:r>
      <w:r>
        <w:rPr>
          <w:rFonts w:ascii="Times New Roman" w:hAnsi="Times New Roman" w:cs="Times New Roman" w:eastAsia="Times New Roman"/>
          <w:sz w:val="17"/>
          <w:szCs w:val="17"/>
          <w:color w:val="16181A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6181A"/>
          <w:spacing w:val="0"/>
          <w:w w:val="100"/>
        </w:rPr>
        <w:t>Inc</w:t>
      </w:r>
      <w:r>
        <w:rPr>
          <w:rFonts w:ascii="Times New Roman" w:hAnsi="Times New Roman" w:cs="Times New Roman" w:eastAsia="Times New Roman"/>
          <w:sz w:val="17"/>
          <w:szCs w:val="17"/>
          <w:color w:val="16181A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16181A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6181A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17"/>
          <w:szCs w:val="17"/>
          <w:color w:val="1618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6181A"/>
          <w:spacing w:val="0"/>
          <w:w w:val="100"/>
        </w:rPr>
        <w:t>right</w:t>
      </w:r>
      <w:r>
        <w:rPr>
          <w:rFonts w:ascii="Times New Roman" w:hAnsi="Times New Roman" w:cs="Times New Roman" w:eastAsia="Times New Roman"/>
          <w:sz w:val="17"/>
          <w:szCs w:val="17"/>
          <w:color w:val="16181A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16181A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6181A"/>
          <w:spacing w:val="0"/>
          <w:w w:val="105"/>
        </w:rPr>
        <w:t>reserved.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8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429" w:lineRule="exact"/>
        <w:ind w:right="258"/>
        <w:jc w:val="right"/>
        <w:rPr>
          <w:rFonts w:ascii="Arial" w:hAnsi="Arial" w:cs="Arial" w:eastAsia="Arial"/>
          <w:sz w:val="60"/>
          <w:szCs w:val="60"/>
        </w:rPr>
      </w:pPr>
      <w:rPr/>
      <w:r>
        <w:rPr>
          <w:rFonts w:ascii="Arial" w:hAnsi="Arial" w:cs="Arial" w:eastAsia="Arial"/>
          <w:sz w:val="60"/>
          <w:szCs w:val="60"/>
          <w:color w:val="707577"/>
          <w:spacing w:val="0"/>
          <w:w w:val="102"/>
          <w:position w:val="-22"/>
        </w:rPr>
        <w:t>-</w:t>
      </w:r>
      <w:r>
        <w:rPr>
          <w:rFonts w:ascii="Arial" w:hAnsi="Arial" w:cs="Arial" w:eastAsia="Arial"/>
          <w:sz w:val="60"/>
          <w:szCs w:val="60"/>
          <w:color w:val="000000"/>
          <w:spacing w:val="0"/>
          <w:w w:val="100"/>
          <w:position w:val="0"/>
        </w:rPr>
      </w:r>
    </w:p>
    <w:p>
      <w:pPr>
        <w:jc w:val="right"/>
        <w:spacing w:after="0"/>
        <w:sectPr>
          <w:pgMar w:header="1389" w:footer="374250416" w:top="1380" w:bottom="0" w:left="0" w:right="0"/>
          <w:pgSz w:w="12080" w:h="16320"/>
        </w:sectPr>
      </w:pPr>
      <w:rPr/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/>
        <w:pict>
          <v:group style="position:absolute;margin-left:0pt;margin-top:33.116211pt;width:595.5426pt;height:.1pt;mso-position-horizontal-relative:page;mso-position-vertical-relative:page;z-index:-2291" coordorigin="0,662" coordsize="11911,2">
            <v:shape style="position:absolute;left:0;top:662;width:11911;height:2" coordorigin="0,662" coordsize="11911,0" path="m0,662l11911,662e" filled="f" stroked="t" strokeweight=".473781pt" strokecolor="#A89393">
              <v:path arrowok="t"/>
            </v:shape>
          </v:group>
          <w10:wrap type="none"/>
        </w:pict>
      </w:r>
      <w:r>
        <w:rPr/>
        <w:pict>
          <v:group style="position:absolute;margin-left:485.38855pt;margin-top:36.932217pt;width:106.126923pt;height:346.401725pt;mso-position-horizontal-relative:page;mso-position-vertical-relative:page;z-index:-2290" coordorigin="9708,739" coordsize="2123,6928">
            <v:group style="position:absolute;left:9722;top:781;width:2094;height:2" coordorigin="9722,781" coordsize="2094,2">
              <v:shape style="position:absolute;left:9722;top:781;width:2094;height:2" coordorigin="9722,781" coordsize="2094,0" path="m9722,781l11816,781e" filled="f" stroked="t" strokeweight="1.421343pt" strokecolor="#181C1F">
                <v:path arrowok="t"/>
              </v:shape>
            </v:group>
            <v:group style="position:absolute;left:11409;top:753;width:2;height:6900" coordorigin="11409,753" coordsize="2,6900">
              <v:shape style="position:absolute;left:11409;top:753;width:2;height:6900" coordorigin="11409,753" coordsize="0,6900" path="m11409,7652l11409,753e" filled="f" stroked="t" strokeweight="1.421343pt" strokecolor="#778083">
                <v:path arrowok="t"/>
              </v:shape>
            </v:group>
            <w10:wrap type="none"/>
          </v:group>
        </w:pict>
      </w:r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40" w:lineRule="auto"/>
        <w:ind w:left="6984" w:right="4382"/>
        <w:jc w:val="center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position:absolute;margin-left:173.759995pt;margin-top:-144.18013pt;width:195.839996pt;height:367.679993pt;mso-position-horizontal-relative:page;mso-position-vertical-relative:paragraph;z-index:-2294" type="#_x0000_t75">
            <v:imagedata r:id="rId7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color w:val="08080C"/>
          <w:spacing w:val="0"/>
          <w:w w:val="111"/>
        </w:rPr>
        <w:t>4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6984" w:right="4376"/>
        <w:jc w:val="center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08080C"/>
          <w:spacing w:val="0"/>
          <w:w w:val="117"/>
        </w:rPr>
        <w:t>5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979" w:right="4385"/>
        <w:jc w:val="center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position:absolute;margin-left:574.080017pt;margin-top:9.997917pt;width:11.52pt;height:72.959999pt;mso-position-horizontal-relative:page;mso-position-vertical-relative:paragraph;z-index:-2293" type="#_x0000_t75">
            <v:imagedata r:id="rId7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color w:val="08080C"/>
          <w:spacing w:val="0"/>
          <w:w w:val="113"/>
        </w:rPr>
        <w:t>6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6980" w:right="4386"/>
        <w:jc w:val="center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08080C"/>
          <w:spacing w:val="0"/>
          <w:w w:val="119"/>
        </w:rPr>
        <w:t>7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7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974" w:right="4392"/>
        <w:jc w:val="center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position:absolute;margin-left:575.039978pt;margin-top:149.660950pt;width:13.44pt;height:225.600006pt;mso-position-horizontal-relative:page;mso-position-vertical-relative:paragraph;z-index:-2292" type="#_x0000_t75">
            <v:imagedata r:id="rId7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color w:val="08080C"/>
          <w:spacing w:val="0"/>
          <w:w w:val="111"/>
        </w:rPr>
        <w:t>8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13.780899" w:type="dxa"/>
      </w:tblPr>
      <w:tblGrid/>
      <w:tr>
        <w:trPr>
          <w:trHeight w:val="376" w:hRule="exact"/>
        </w:trPr>
        <w:tc>
          <w:tcPr>
            <w:tcW w:w="32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84" w:after="0" w:line="240" w:lineRule="auto"/>
              <w:ind w:left="49" w:right="-2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08080C"/>
                <w:spacing w:val="0"/>
                <w:w w:val="100"/>
              </w:rPr>
              <w:t>1.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384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84" w:after="0" w:line="240" w:lineRule="auto"/>
              <w:ind w:left="106" w:right="-20"/>
              <w:jc w:val="left"/>
              <w:tabs>
                <w:tab w:pos="3020" w:val="left"/>
              </w:tabs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08080C"/>
                <w:w w:val="99"/>
              </w:rPr>
            </w:r>
            <w:r>
              <w:rPr>
                <w:rFonts w:ascii="Arial" w:hAnsi="Arial" w:cs="Arial" w:eastAsia="Arial"/>
                <w:sz w:val="19"/>
                <w:szCs w:val="19"/>
                <w:color w:val="08080C"/>
                <w:w w:val="99"/>
                <w:u w:val="single" w:color="28282F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08080C"/>
                <w:w w:val="100"/>
                <w:u w:val="single" w:color="28282F"/>
              </w:rPr>
              <w:tab/>
            </w:r>
            <w:r>
              <w:rPr>
                <w:rFonts w:ascii="Arial" w:hAnsi="Arial" w:cs="Arial" w:eastAsia="Arial"/>
                <w:sz w:val="19"/>
                <w:szCs w:val="19"/>
                <w:color w:val="08080C"/>
                <w:w w:val="100"/>
                <w:u w:val="single" w:color="28282F"/>
              </w:rPr>
            </w:r>
            <w:r>
              <w:rPr>
                <w:rFonts w:ascii="Arial" w:hAnsi="Arial" w:cs="Arial" w:eastAsia="Arial"/>
                <w:sz w:val="19"/>
                <w:szCs w:val="19"/>
                <w:color w:val="08080C"/>
                <w:w w:val="100"/>
              </w:rPr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w w:val="100"/>
              </w:rPr>
            </w:r>
          </w:p>
        </w:tc>
        <w:tc>
          <w:tcPr>
            <w:tcW w:w="107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5" w:after="0" w:line="240" w:lineRule="auto"/>
              <w:ind w:right="87"/>
              <w:jc w:val="righ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color w:val="1F2121"/>
                <w:spacing w:val="0"/>
                <w:w w:val="106"/>
              </w:rPr>
              <w:t>6.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445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5" w:after="0" w:line="240" w:lineRule="auto"/>
              <w:ind w:left="116" w:right="-20"/>
              <w:jc w:val="left"/>
              <w:tabs>
                <w:tab w:pos="4400" w:val="left"/>
              </w:tabs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color w:val="1F2121"/>
              </w:rPr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1F2121"/>
                <w:u w:val="single" w:color="282B2F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1F2121"/>
                <w:u w:val="single" w:color="282B2F"/>
              </w:rPr>
              <w:tab/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1F2121"/>
                <w:u w:val="single" w:color="282B2F"/>
              </w:rPr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1F2121"/>
              </w:rPr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000000"/>
              </w:rPr>
            </w:r>
          </w:p>
        </w:tc>
      </w:tr>
      <w:tr>
        <w:trPr>
          <w:trHeight w:val="351" w:hRule="exact"/>
        </w:trPr>
        <w:tc>
          <w:tcPr>
            <w:tcW w:w="32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2" w:after="0" w:line="240" w:lineRule="auto"/>
              <w:ind w:left="45" w:right="-2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color w:val="1F2121"/>
                <w:spacing w:val="0"/>
                <w:w w:val="102"/>
              </w:rPr>
              <w:t>2.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384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2" w:after="0" w:line="240" w:lineRule="auto"/>
              <w:ind w:left="106" w:right="-20"/>
              <w:jc w:val="left"/>
              <w:tabs>
                <w:tab w:pos="3000" w:val="left"/>
              </w:tabs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color w:val="1F2121"/>
              </w:rPr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1F2121"/>
                <w:u w:val="single" w:color="282F2B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1F2121"/>
                <w:u w:val="single" w:color="282F2B"/>
              </w:rPr>
              <w:tab/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1F2121"/>
                <w:u w:val="single" w:color="282F2B"/>
              </w:rPr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1F2121"/>
              </w:rPr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000000"/>
              </w:rPr>
            </w:r>
          </w:p>
        </w:tc>
        <w:tc>
          <w:tcPr>
            <w:tcW w:w="107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2" w:after="0" w:line="240" w:lineRule="auto"/>
              <w:ind w:right="88"/>
              <w:jc w:val="righ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color w:val="1F2121"/>
                <w:spacing w:val="0"/>
                <w:w w:val="105"/>
              </w:rPr>
              <w:t>7.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445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2" w:after="0" w:line="240" w:lineRule="auto"/>
              <w:ind w:left="112" w:right="-20"/>
              <w:jc w:val="left"/>
              <w:tabs>
                <w:tab w:pos="4400" w:val="left"/>
              </w:tabs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color w:val="1F2121"/>
              </w:rPr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1F2121"/>
                <w:u w:val="single" w:color="2B282F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1F2121"/>
                <w:u w:val="single" w:color="2B282F"/>
              </w:rPr>
              <w:tab/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1F2121"/>
                <w:u w:val="single" w:color="2B282F"/>
              </w:rPr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1F2121"/>
              </w:rPr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000000"/>
              </w:rPr>
            </w:r>
          </w:p>
        </w:tc>
      </w:tr>
      <w:tr>
        <w:trPr>
          <w:trHeight w:val="360" w:hRule="exact"/>
        </w:trPr>
        <w:tc>
          <w:tcPr>
            <w:tcW w:w="32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8" w:after="0" w:line="240" w:lineRule="auto"/>
              <w:ind w:left="40" w:right="-2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color w:val="1F2121"/>
                <w:spacing w:val="0"/>
                <w:w w:val="109"/>
              </w:rPr>
              <w:t>3.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384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8" w:after="0" w:line="240" w:lineRule="auto"/>
              <w:ind w:left="101" w:right="-20"/>
              <w:jc w:val="left"/>
              <w:tabs>
                <w:tab w:pos="3000" w:val="left"/>
              </w:tabs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color w:val="1F2121"/>
              </w:rPr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1F2121"/>
                <w:u w:val="single" w:color="232328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1F2121"/>
                <w:u w:val="single" w:color="232328"/>
              </w:rPr>
              <w:tab/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1F2121"/>
                <w:u w:val="single" w:color="232328"/>
              </w:rPr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1F2121"/>
              </w:rPr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000000"/>
              </w:rPr>
            </w:r>
          </w:p>
        </w:tc>
        <w:tc>
          <w:tcPr>
            <w:tcW w:w="107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right="87"/>
              <w:jc w:val="righ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color w:val="1F2121"/>
                <w:spacing w:val="0"/>
                <w:w w:val="107"/>
              </w:rPr>
              <w:t>8.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445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112" w:right="-20"/>
              <w:jc w:val="left"/>
              <w:tabs>
                <w:tab w:pos="4400" w:val="left"/>
              </w:tabs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color w:val="1F2121"/>
              </w:rPr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1F2121"/>
                <w:u w:val="single" w:color="282B2F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1F2121"/>
                <w:u w:val="single" w:color="282B2F"/>
              </w:rPr>
              <w:tab/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1F2121"/>
                <w:u w:val="single" w:color="282B2F"/>
              </w:rPr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1F2121"/>
              </w:rPr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00000"/>
              </w:rPr>
            </w:r>
          </w:p>
        </w:tc>
      </w:tr>
      <w:tr>
        <w:trPr>
          <w:trHeight w:val="377" w:hRule="exact"/>
        </w:trPr>
        <w:tc>
          <w:tcPr>
            <w:tcW w:w="32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0" w:after="0" w:line="240" w:lineRule="auto"/>
              <w:ind w:left="45" w:right="-20"/>
              <w:jc w:val="left"/>
              <w:rPr>
                <w:rFonts w:ascii="Courier New" w:hAnsi="Courier New" w:cs="Courier New" w:eastAsia="Courier New"/>
                <w:sz w:val="22"/>
                <w:szCs w:val="22"/>
              </w:rPr>
            </w:pPr>
            <w:rPr/>
            <w:r>
              <w:rPr>
                <w:rFonts w:ascii="Courier New" w:hAnsi="Courier New" w:cs="Courier New" w:eastAsia="Courier New"/>
                <w:sz w:val="22"/>
                <w:szCs w:val="22"/>
                <w:color w:val="1F2121"/>
                <w:spacing w:val="0"/>
                <w:w w:val="69"/>
              </w:rPr>
              <w:t>4.</w:t>
            </w:r>
            <w:r>
              <w:rPr>
                <w:rFonts w:ascii="Courier New" w:hAnsi="Courier New" w:cs="Courier New" w:eastAsia="Courier New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384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0" w:after="0" w:line="240" w:lineRule="auto"/>
              <w:ind w:left="106" w:right="-20"/>
              <w:jc w:val="left"/>
              <w:tabs>
                <w:tab w:pos="3020" w:val="left"/>
              </w:tabs>
              <w:rPr>
                <w:rFonts w:ascii="Courier New" w:hAnsi="Courier New" w:cs="Courier New" w:eastAsia="Courier New"/>
                <w:sz w:val="22"/>
                <w:szCs w:val="22"/>
              </w:rPr>
            </w:pPr>
            <w:rPr/>
            <w:r>
              <w:rPr>
                <w:rFonts w:ascii="Courier New" w:hAnsi="Courier New" w:cs="Courier New" w:eastAsia="Courier New"/>
                <w:sz w:val="22"/>
                <w:szCs w:val="22"/>
                <w:color w:val="1F2121"/>
              </w:rPr>
            </w:r>
            <w:r>
              <w:rPr>
                <w:rFonts w:ascii="Courier New" w:hAnsi="Courier New" w:cs="Courier New" w:eastAsia="Courier New"/>
                <w:sz w:val="22"/>
                <w:szCs w:val="22"/>
                <w:color w:val="1F2121"/>
                <w:u w:val="single" w:color="23232B"/>
              </w:rPr>
              <w:t> </w:t>
            </w:r>
            <w:r>
              <w:rPr>
                <w:rFonts w:ascii="Courier New" w:hAnsi="Courier New" w:cs="Courier New" w:eastAsia="Courier New"/>
                <w:sz w:val="22"/>
                <w:szCs w:val="22"/>
                <w:color w:val="1F2121"/>
                <w:u w:val="single" w:color="23232B"/>
              </w:rPr>
              <w:tab/>
            </w:r>
            <w:r>
              <w:rPr>
                <w:rFonts w:ascii="Courier New" w:hAnsi="Courier New" w:cs="Courier New" w:eastAsia="Courier New"/>
                <w:sz w:val="22"/>
                <w:szCs w:val="22"/>
                <w:color w:val="1F2121"/>
                <w:u w:val="single" w:color="23232B"/>
              </w:rPr>
            </w:r>
            <w:r>
              <w:rPr>
                <w:rFonts w:ascii="Courier New" w:hAnsi="Courier New" w:cs="Courier New" w:eastAsia="Courier New"/>
                <w:sz w:val="22"/>
                <w:szCs w:val="22"/>
                <w:color w:val="1F2121"/>
              </w:rPr>
            </w:r>
            <w:r>
              <w:rPr>
                <w:rFonts w:ascii="Courier New" w:hAnsi="Courier New" w:cs="Courier New" w:eastAsia="Courier New"/>
                <w:sz w:val="22"/>
                <w:szCs w:val="22"/>
                <w:color w:val="000000"/>
              </w:rPr>
            </w:r>
          </w:p>
        </w:tc>
        <w:tc>
          <w:tcPr>
            <w:tcW w:w="107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1" w:after="0" w:line="240" w:lineRule="auto"/>
              <w:ind w:right="91"/>
              <w:jc w:val="righ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color w:val="1F2121"/>
                <w:spacing w:val="0"/>
                <w:w w:val="104"/>
              </w:rPr>
              <w:t>9.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445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1" w:after="0" w:line="240" w:lineRule="auto"/>
              <w:ind w:left="107" w:right="-20"/>
              <w:jc w:val="left"/>
              <w:tabs>
                <w:tab w:pos="4400" w:val="left"/>
              </w:tabs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color w:val="1F2121"/>
              </w:rPr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1F2121"/>
                <w:u w:val="single" w:color="2B2B34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1F2121"/>
                <w:u w:val="single" w:color="2B2B34"/>
              </w:rPr>
              <w:tab/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1F2121"/>
                <w:u w:val="single" w:color="2B2B34"/>
              </w:rPr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1F2121"/>
              </w:rPr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00000"/>
              </w:rPr>
            </w:r>
          </w:p>
        </w:tc>
      </w:tr>
      <w:tr>
        <w:trPr>
          <w:trHeight w:val="365" w:hRule="exact"/>
        </w:trPr>
        <w:tc>
          <w:tcPr>
            <w:tcW w:w="32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1" w:after="0" w:line="240" w:lineRule="auto"/>
              <w:ind w:left="45" w:right="-2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color w:val="1F2121"/>
                <w:spacing w:val="0"/>
                <w:w w:val="111"/>
              </w:rPr>
              <w:t>5.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384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1" w:after="0" w:line="240" w:lineRule="auto"/>
              <w:ind w:left="106" w:right="-20"/>
              <w:jc w:val="left"/>
              <w:tabs>
                <w:tab w:pos="3020" w:val="left"/>
              </w:tabs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color w:val="1F2121"/>
              </w:rPr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1F2121"/>
                <w:u w:val="single" w:color="28282B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1F2121"/>
                <w:u w:val="single" w:color="28282B"/>
              </w:rPr>
              <w:tab/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1F2121"/>
                <w:u w:val="single" w:color="28282B"/>
              </w:rPr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1F2121"/>
              </w:rPr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000000"/>
              </w:rPr>
            </w:r>
          </w:p>
        </w:tc>
        <w:tc>
          <w:tcPr>
            <w:tcW w:w="107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445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</w:tbl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3281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v:group style="position:absolute;margin-left:9.001837pt;margin-top:33.914070pt;width:34.112226pt;height:.1pt;mso-position-horizontal-relative:page;mso-position-vertical-relative:paragraph;z-index:-2289" coordorigin="180,678" coordsize="682,2">
            <v:shape style="position:absolute;left:180;top:678;width:682;height:2" coordorigin="180,678" coordsize="682,0" path="m180,678l862,678e" filled="f" stroked="t" strokeweight=".947562pt" strokecolor="#AFB3B8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6"/>
          <w:szCs w:val="16"/>
          <w:color w:val="363838"/>
          <w:w w:val="110"/>
        </w:rPr>
        <w:t>Copyrig</w:t>
      </w:r>
      <w:r>
        <w:rPr>
          <w:rFonts w:ascii="Times New Roman" w:hAnsi="Times New Roman" w:cs="Times New Roman" w:eastAsia="Times New Roman"/>
          <w:sz w:val="16"/>
          <w:szCs w:val="16"/>
          <w:color w:val="363838"/>
          <w:w w:val="111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363838"/>
          <w:spacing w:val="-2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8080C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color w:val="08080C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D4D"/>
          <w:spacing w:val="0"/>
          <w:w w:val="100"/>
        </w:rPr>
        <w:t>©</w:t>
      </w:r>
      <w:r>
        <w:rPr>
          <w:rFonts w:ascii="Times New Roman" w:hAnsi="Times New Roman" w:cs="Times New Roman" w:eastAsia="Times New Roman"/>
          <w:sz w:val="16"/>
          <w:szCs w:val="16"/>
          <w:color w:val="4B4D4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F2121"/>
          <w:spacing w:val="0"/>
          <w:w w:val="100"/>
        </w:rPr>
        <w:t>2004</w:t>
      </w:r>
      <w:r>
        <w:rPr>
          <w:rFonts w:ascii="Times New Roman" w:hAnsi="Times New Roman" w:cs="Times New Roman" w:eastAsia="Times New Roman"/>
          <w:sz w:val="16"/>
          <w:szCs w:val="16"/>
          <w:color w:val="1F21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F2121"/>
          <w:spacing w:val="0"/>
          <w:w w:val="100"/>
        </w:rPr>
        <w:t>Mosby</w:t>
      </w:r>
      <w:r>
        <w:rPr>
          <w:rFonts w:ascii="Times New Roman" w:hAnsi="Times New Roman" w:cs="Times New Roman" w:eastAsia="Times New Roman"/>
          <w:sz w:val="16"/>
          <w:szCs w:val="16"/>
          <w:color w:val="1F21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F2121"/>
          <w:spacing w:val="0"/>
          <w:w w:val="100"/>
        </w:rPr>
        <w:t>Inc</w:t>
      </w:r>
      <w:r>
        <w:rPr>
          <w:rFonts w:ascii="Times New Roman" w:hAnsi="Times New Roman" w:cs="Times New Roman" w:eastAsia="Times New Roman"/>
          <w:sz w:val="16"/>
          <w:szCs w:val="16"/>
          <w:color w:val="1F21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1F21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F2121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16"/>
          <w:szCs w:val="16"/>
          <w:color w:val="1F21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F2121"/>
          <w:spacing w:val="0"/>
          <w:w w:val="100"/>
        </w:rPr>
        <w:t>right</w:t>
      </w:r>
      <w:r>
        <w:rPr>
          <w:rFonts w:ascii="Times New Roman" w:hAnsi="Times New Roman" w:cs="Times New Roman" w:eastAsia="Times New Roman"/>
          <w:sz w:val="16"/>
          <w:szCs w:val="16"/>
          <w:color w:val="1F21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1F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F21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63838"/>
          <w:spacing w:val="0"/>
          <w:w w:val="110"/>
        </w:rPr>
        <w:t>reserved.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sectPr>
      <w:pgMar w:header="650" w:footer="0" w:top="2280" w:bottom="0" w:left="320" w:right="180"/>
      <w:headerReference w:type="even" r:id="rId69"/>
      <w:pgSz w:w="12080" w:h="163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63.201614pt;margin-top:63.443256pt;width:12.869801pt;height:10.5pt;mso-position-horizontal-relative:page;mso-position-vertical-relative:page;z-index:-2421" type="#_x0000_t202" filled="f" stroked="f">
          <v:textbox inset="0,0,0,0">
            <w:txbxContent>
              <w:p>
                <w:pPr>
                  <w:spacing w:before="0" w:after="0" w:line="194" w:lineRule="exact"/>
                  <w:ind w:left="20" w:right="-46"/>
                  <w:jc w:val="left"/>
                  <w:rPr>
                    <w:rFonts w:ascii="Arial" w:hAnsi="Arial" w:cs="Arial" w:eastAsia="Arial"/>
                    <w:sz w:val="17"/>
                    <w:szCs w:val="17"/>
                  </w:rPr>
                </w:pPr>
                <w:rPr/>
                <w:r>
                  <w:rPr>
                    <w:rFonts w:ascii="Arial" w:hAnsi="Arial" w:cs="Arial" w:eastAsia="Arial"/>
                    <w:sz w:val="17"/>
                    <w:szCs w:val="17"/>
                    <w:color w:val="010103"/>
                    <w:spacing w:val="0"/>
                    <w:w w:val="115"/>
                  </w:rPr>
                  <w:t>56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91.603073pt;margin-top:63.443256pt;width:133.334214pt;height:10.5pt;mso-position-horizontal-relative:page;mso-position-vertical-relative:page;z-index:-2420" type="#_x0000_t202" filled="f" stroked="f">
          <v:textbox inset="0,0,0,0">
            <w:txbxContent>
              <w:p>
                <w:pPr>
                  <w:spacing w:before="0" w:after="0" w:line="194" w:lineRule="exact"/>
                  <w:ind w:left="20" w:right="-46"/>
                  <w:jc w:val="left"/>
                  <w:rPr>
                    <w:rFonts w:ascii="Arial" w:hAnsi="Arial" w:cs="Arial" w:eastAsia="Arial"/>
                    <w:sz w:val="17"/>
                    <w:szCs w:val="17"/>
                  </w:rPr>
                </w:pPr>
                <w:rPr/>
                <w:r>
                  <w:rPr>
                    <w:rFonts w:ascii="Arial" w:hAnsi="Arial" w:cs="Arial" w:eastAsia="Arial"/>
                    <w:sz w:val="17"/>
                    <w:szCs w:val="17"/>
                    <w:color w:val="010103"/>
                    <w:spacing w:val="0"/>
                    <w:w w:val="116"/>
                  </w:rPr>
                  <w:t>Chapte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10103"/>
                    <w:spacing w:val="0"/>
                    <w:w w:val="116"/>
                  </w:rPr>
                  <w:t>r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10103"/>
                    <w:spacing w:val="-9"/>
                    <w:w w:val="116"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10103"/>
                    <w:spacing w:val="0"/>
                    <w:w w:val="100"/>
                  </w:rPr>
                  <w:t>6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10103"/>
                    <w:spacing w:val="0"/>
                    <w:w w:val="100"/>
                  </w:rPr>
                  <w:t>: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10103"/>
                    <w:spacing w:val="18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10103"/>
                    <w:spacing w:val="0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10103"/>
                    <w:spacing w:val="-10"/>
                    <w:w w:val="100"/>
                  </w:rPr>
                  <w:t>h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1A1C1D"/>
                    <w:spacing w:val="0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1A1C1D"/>
                    <w:spacing w:val="3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1A1C1D"/>
                    <w:spacing w:val="-12"/>
                    <w:w w:val="112"/>
                  </w:rPr>
                  <w:t>S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10103"/>
                    <w:spacing w:val="-10"/>
                    <w:w w:val="124"/>
                  </w:rPr>
                  <w:t>k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1A1C1D"/>
                    <w:spacing w:val="-11"/>
                    <w:w w:val="118"/>
                  </w:rPr>
                  <w:t>e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10103"/>
                    <w:spacing w:val="0"/>
                    <w:w w:val="111"/>
                  </w:rPr>
                  <w:t>leta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10103"/>
                    <w:spacing w:val="0"/>
                    <w:w w:val="112"/>
                  </w:rPr>
                  <w:t>l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10103"/>
                    <w:spacing w:val="-26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10103"/>
                    <w:spacing w:val="0"/>
                    <w:w w:val="107"/>
                  </w:rPr>
                  <w:t>Sy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10103"/>
                    <w:spacing w:val="-6"/>
                    <w:w w:val="108"/>
                  </w:rPr>
                  <w:t>s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1A1C1D"/>
                    <w:spacing w:val="1"/>
                    <w:w w:val="121"/>
                  </w:rPr>
                  <w:t>t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10103"/>
                    <w:spacing w:val="0"/>
                    <w:w w:val="111"/>
                  </w:rPr>
                  <w:t>em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60.166946pt;margin-top:70.517662pt;width:12.49172pt;height:10.5pt;mso-position-horizontal-relative:page;mso-position-vertical-relative:page;z-index:-2419" type="#_x0000_t202" filled="f" stroked="f">
          <v:textbox inset="0,0,0,0">
            <w:txbxContent>
              <w:p>
                <w:pPr>
                  <w:spacing w:before="0" w:after="0" w:line="194" w:lineRule="exact"/>
                  <w:ind w:left="20" w:right="-46"/>
                  <w:jc w:val="left"/>
                  <w:rPr>
                    <w:rFonts w:ascii="Arial" w:hAnsi="Arial" w:cs="Arial" w:eastAsia="Arial"/>
                    <w:sz w:val="17"/>
                    <w:szCs w:val="17"/>
                  </w:rPr>
                </w:pPr>
                <w:rPr/>
                <w:r>
                  <w:rPr>
                    <w:rFonts w:ascii="Arial" w:hAnsi="Arial" w:cs="Arial" w:eastAsia="Arial"/>
                    <w:sz w:val="17"/>
                    <w:szCs w:val="17"/>
                    <w:color w:val="131316"/>
                    <w:spacing w:val="0"/>
                    <w:w w:val="111"/>
                    <w:b/>
                    <w:bCs/>
                  </w:rPr>
                  <w:t>58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87.634369pt;margin-top:70.517662pt;width:128.768787pt;height:10.5pt;mso-position-horizontal-relative:page;mso-position-vertical-relative:page;z-index:-2418" type="#_x0000_t202" filled="f" stroked="f">
          <v:textbox inset="0,0,0,0">
            <w:txbxContent>
              <w:p>
                <w:pPr>
                  <w:spacing w:before="0" w:after="0" w:line="194" w:lineRule="exact"/>
                  <w:ind w:left="20" w:right="-46"/>
                  <w:jc w:val="left"/>
                  <w:rPr>
                    <w:rFonts w:ascii="Arial" w:hAnsi="Arial" w:cs="Arial" w:eastAsia="Arial"/>
                    <w:sz w:val="17"/>
                    <w:szCs w:val="17"/>
                  </w:rPr>
                </w:pPr>
                <w:rPr/>
                <w:r>
                  <w:rPr>
                    <w:rFonts w:ascii="Arial" w:hAnsi="Arial" w:cs="Arial" w:eastAsia="Arial"/>
                    <w:sz w:val="17"/>
                    <w:szCs w:val="17"/>
                    <w:color w:val="131316"/>
                    <w:spacing w:val="0"/>
                    <w:w w:val="100"/>
                    <w:b/>
                    <w:bCs/>
                  </w:rPr>
                  <w:t>Chapte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131316"/>
                    <w:spacing w:val="0"/>
                    <w:w w:val="100"/>
                    <w:b/>
                    <w:bCs/>
                  </w:rPr>
                  <w:t>r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131316"/>
                    <w:spacing w:val="37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131316"/>
                    <w:spacing w:val="0"/>
                    <w:w w:val="100"/>
                  </w:rPr>
                  <w:t>6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131316"/>
                    <w:spacing w:val="0"/>
                    <w:w w:val="100"/>
                  </w:rPr>
                  <w:t>: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131316"/>
                    <w:spacing w:val="1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131316"/>
                    <w:spacing w:val="0"/>
                    <w:w w:val="100"/>
                  </w:rPr>
                  <w:t>Th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131316"/>
                    <w:spacing w:val="0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131316"/>
                    <w:spacing w:val="4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131316"/>
                    <w:spacing w:val="0"/>
                    <w:w w:val="100"/>
                  </w:rPr>
                  <w:t>Skeleta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131316"/>
                    <w:spacing w:val="0"/>
                    <w:w w:val="100"/>
                  </w:rPr>
                  <w:t>l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131316"/>
                    <w:spacing w:val="-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131316"/>
                    <w:spacing w:val="0"/>
                    <w:w w:val="105"/>
                  </w:rPr>
                  <w:t>System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0pt;margin-top:32.520000pt;width:603.359985pt;height:.48pt;mso-position-horizontal-relative:page;mso-position-vertical-relative:page;z-index:-2417" coordorigin="0,650" coordsize="12067,10">
          <v:group style="position:absolute;left:0;top:658;width:3696;height:2" coordorigin="0,658" coordsize="3696,2">
            <v:shape style="position:absolute;left:0;top:658;width:3696;height:2" coordorigin="0,658" coordsize="3696,0" path="m0,658l3696,658e" filled="f" stroked="t" strokeweight=".24pt" strokecolor="#A8A8A0">
              <v:path arrowok="t"/>
            </v:shape>
          </v:group>
          <v:group style="position:absolute;left:0;top:653;width:12067;height:2" coordorigin="0,653" coordsize="12067,2">
            <v:shape style="position:absolute;left:0;top:653;width:12067;height:2" coordorigin="0,653" coordsize="12067,0" path="m0,653l12067,653e" filled="f" stroked="t" strokeweight=".24pt" strokecolor="#939387">
              <v:path arrowok="t"/>
            </v:shape>
          </v:group>
          <w10:wrap type="none"/>
        </v:group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12.759979pt;margin-top:60.272297pt;width:132.481805pt;height:10.5pt;mso-position-horizontal-relative:page;mso-position-vertical-relative:page;z-index:-2416" type="#_x0000_t202" filled="f" stroked="f">
          <v:textbox inset="0,0,0,0">
            <w:txbxContent>
              <w:p>
                <w:pPr>
                  <w:spacing w:before="0" w:after="0" w:line="194" w:lineRule="exact"/>
                  <w:ind w:left="20" w:right="-45"/>
                  <w:jc w:val="left"/>
                  <w:rPr>
                    <w:rFonts w:ascii="Arial" w:hAnsi="Arial" w:cs="Arial" w:eastAsia="Arial"/>
                    <w:sz w:val="17"/>
                    <w:szCs w:val="17"/>
                  </w:rPr>
                </w:pPr>
                <w:rPr/>
                <w:r>
                  <w:rPr>
                    <w:rFonts w:ascii="Arial" w:hAnsi="Arial" w:cs="Arial" w:eastAsia="Arial"/>
                    <w:sz w:val="17"/>
                    <w:szCs w:val="17"/>
                    <w:color w:val="0F0F11"/>
                    <w:spacing w:val="0"/>
                    <w:w w:val="100"/>
                    <w:b/>
                    <w:bCs/>
                  </w:rPr>
                  <w:t>Chapte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F0F11"/>
                    <w:spacing w:val="0"/>
                    <w:w w:val="100"/>
                    <w:b/>
                    <w:bCs/>
                  </w:rPr>
                  <w:t>r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F0F11"/>
                    <w:spacing w:val="0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F0F11"/>
                    <w:spacing w:val="4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F0F11"/>
                    <w:spacing w:val="0"/>
                    <w:w w:val="100"/>
                    <w:b/>
                    <w:bCs/>
                  </w:rPr>
                  <w:t>6: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F0F11"/>
                    <w:spacing w:val="32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F0F11"/>
                    <w:spacing w:val="0"/>
                    <w:w w:val="100"/>
                  </w:rPr>
                  <w:t>Th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F0F11"/>
                    <w:spacing w:val="0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F0F11"/>
                    <w:spacing w:val="1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F0F11"/>
                    <w:spacing w:val="0"/>
                    <w:w w:val="100"/>
                  </w:rPr>
                  <w:t>Skeleta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F0F11"/>
                    <w:spacing w:val="0"/>
                    <w:w w:val="100"/>
                  </w:rPr>
                  <w:t>l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F0F11"/>
                    <w:spacing w:val="19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F0F11"/>
                    <w:spacing w:val="0"/>
                    <w:w w:val="106"/>
                  </w:rPr>
                  <w:t>System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56.365295pt;margin-top:59.233234pt;width:20.871345pt;height:13.165088pt;mso-position-horizontal-relative:page;mso-position-vertical-relative:page;z-index:-2415" type="#_x0000_t202" filled="f" stroked="f">
          <v:textbox inset="0,0,0,0">
            <w:txbxContent>
              <w:p>
                <w:pPr>
                  <w:spacing w:before="34" w:after="0" w:line="240" w:lineRule="auto"/>
                  <w:ind w:left="129" w:right="-20"/>
                  <w:jc w:val="left"/>
                  <w:rPr>
                    <w:rFonts w:ascii="Courier New" w:hAnsi="Courier New" w:cs="Courier New" w:eastAsia="Courier New"/>
                    <w:sz w:val="19"/>
                    <w:szCs w:val="19"/>
                  </w:rPr>
                </w:pPr>
                <w:rPr/>
                <w:r>
                  <w:rPr>
                    <w:rFonts w:ascii="Courier New" w:hAnsi="Courier New" w:cs="Courier New" w:eastAsia="Courier New"/>
                    <w:sz w:val="19"/>
                    <w:szCs w:val="19"/>
                    <w:color w:val="0F0F11"/>
                    <w:w w:val="94"/>
                    <w:b/>
                    <w:bCs/>
                  </w:rPr>
                </w:r>
                <w:r>
                  <w:rPr/>
                  <w:fldChar w:fldCharType="begin"/>
                </w:r>
                <w:r>
                  <w:rPr>
                    <w:rFonts w:ascii="Courier New" w:hAnsi="Courier New" w:cs="Courier New" w:eastAsia="Courier New"/>
                    <w:sz w:val="19"/>
                    <w:szCs w:val="19"/>
                    <w:color w:val="0F0F11"/>
                    <w:spacing w:val="0"/>
                    <w:w w:val="100"/>
                    <w:b/>
                    <w:bCs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59</w:t>
                </w:r>
                <w:r>
                  <w:rPr/>
                  <w:fldChar w:fldCharType="end"/>
                </w:r>
                <w:r>
                  <w:rPr>
                    <w:rFonts w:ascii="Courier New" w:hAnsi="Courier New" w:cs="Courier New" w:eastAsia="Courier New"/>
                    <w:sz w:val="19"/>
                    <w:szCs w:val="19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1.589649pt;margin-top:70.513451pt;width:12.20816pt;height:10.5pt;mso-position-horizontal-relative:page;mso-position-vertical-relative:page;z-index:-2414" type="#_x0000_t202" filled="f" stroked="f">
          <v:textbox inset="0,0,0,0">
            <w:txbxContent>
              <w:p>
                <w:pPr>
                  <w:spacing w:before="0" w:after="0" w:line="194" w:lineRule="exact"/>
                  <w:ind w:left="20" w:right="-45"/>
                  <w:jc w:val="left"/>
                  <w:rPr>
                    <w:rFonts w:ascii="Arial" w:hAnsi="Arial" w:cs="Arial" w:eastAsia="Arial"/>
                    <w:sz w:val="17"/>
                    <w:szCs w:val="17"/>
                  </w:rPr>
                </w:pPr>
                <w:rPr/>
                <w:r>
                  <w:rPr>
                    <w:rFonts w:ascii="Arial" w:hAnsi="Arial" w:cs="Arial" w:eastAsia="Arial"/>
                    <w:sz w:val="17"/>
                    <w:szCs w:val="17"/>
                    <w:color w:val="000101"/>
                    <w:spacing w:val="0"/>
                    <w:w w:val="108"/>
                  </w:rPr>
                  <w:t>60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9.255684pt;margin-top:70.276573pt;width:132.041747pt;height:10.5pt;mso-position-horizontal-relative:page;mso-position-vertical-relative:page;z-index:-2413" type="#_x0000_t202" filled="f" stroked="f">
          <v:textbox inset="0,0,0,0">
            <w:txbxContent>
              <w:p>
                <w:pPr>
                  <w:spacing w:before="0" w:after="0" w:line="194" w:lineRule="exact"/>
                  <w:ind w:left="20" w:right="-46"/>
                  <w:jc w:val="left"/>
                  <w:rPr>
                    <w:rFonts w:ascii="Arial" w:hAnsi="Arial" w:cs="Arial" w:eastAsia="Arial"/>
                    <w:sz w:val="17"/>
                    <w:szCs w:val="17"/>
                  </w:rPr>
                </w:pPr>
                <w:rPr/>
                <w:r>
                  <w:rPr>
                    <w:rFonts w:ascii="Arial" w:hAnsi="Arial" w:cs="Arial" w:eastAsia="Arial"/>
                    <w:sz w:val="17"/>
                    <w:szCs w:val="17"/>
                    <w:color w:val="000101"/>
                    <w:spacing w:val="0"/>
                    <w:w w:val="113"/>
                  </w:rPr>
                  <w:t>Chapte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00101"/>
                    <w:spacing w:val="0"/>
                    <w:w w:val="113"/>
                  </w:rPr>
                  <w:t>r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00101"/>
                    <w:spacing w:val="-8"/>
                    <w:w w:val="113"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00101"/>
                    <w:spacing w:val="0"/>
                    <w:w w:val="100"/>
                  </w:rPr>
                  <w:t>6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00101"/>
                    <w:spacing w:val="0"/>
                    <w:w w:val="100"/>
                  </w:rPr>
                  <w:t>: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00101"/>
                    <w:spacing w:val="3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00101"/>
                    <w:spacing w:val="0"/>
                    <w:w w:val="100"/>
                  </w:rPr>
                  <w:t>Th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00101"/>
                    <w:spacing w:val="0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00101"/>
                    <w:spacing w:val="1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00101"/>
                    <w:spacing w:val="0"/>
                    <w:w w:val="100"/>
                  </w:rPr>
                  <w:t>Skeleta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00101"/>
                    <w:spacing w:val="0"/>
                    <w:w w:val="100"/>
                  </w:rPr>
                  <w:t>l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00101"/>
                    <w:spacing w:val="3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00101"/>
                    <w:spacing w:val="0"/>
                    <w:w w:val="106"/>
                  </w:rPr>
                  <w:t>System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1.196669pt;margin-top:32.482124pt;width:602.163317pt;height:1.317679pt;mso-position-horizontal-relative:page;mso-position-vertical-relative:page;z-index:-2412" coordorigin="24,650" coordsize="12043,26">
          <v:group style="position:absolute;left:29;top:654;width:3643;height:2" coordorigin="29,654" coordsize="3643,2">
            <v:shape style="position:absolute;left:29;top:654;width:3643;height:2" coordorigin="29,654" coordsize="3643,0" path="m29,654l3671,654e" filled="f" stroked="t" strokeweight=".478667pt" strokecolor="#B3B3AC">
              <v:path arrowok="t"/>
            </v:shape>
          </v:group>
          <v:group style="position:absolute;left:29;top:659;width:11186;height:2" coordorigin="29,659" coordsize="11186,2">
            <v:shape style="position:absolute;left:29;top:659;width:11186;height:2" coordorigin="29,659" coordsize="11186,0" path="m29,659l11215,659e" filled="f" stroked="t" strokeweight=".239334pt" strokecolor="#A3A397">
              <v:path arrowok="t"/>
            </v:shape>
          </v:group>
          <v:group style="position:absolute;left:201;top:671;width:11861;height:2" coordorigin="201,671" coordsize="11861,2">
            <v:shape style="position:absolute;left:201;top:671;width:11861;height:2" coordorigin="201,671" coordsize="11861,0" path="m201,671l12062,671e" filled="f" stroked="t" strokeweight=".478667pt" strokecolor="#9CA093">
              <v:path arrowok="t"/>
            </v:shape>
          </v:group>
          <w10:wrap type="none"/>
        </v:group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08.739105pt;margin-top:59.233234pt;width:131.724790pt;height:10.5pt;mso-position-horizontal-relative:page;mso-position-vertical-relative:page;z-index:-2411" type="#_x0000_t202" filled="f" stroked="f">
          <v:textbox inset="0,0,0,0">
            <w:txbxContent>
              <w:p>
                <w:pPr>
                  <w:spacing w:before="0" w:after="0" w:line="194" w:lineRule="exact"/>
                  <w:ind w:left="20" w:right="-45"/>
                  <w:jc w:val="left"/>
                  <w:rPr>
                    <w:rFonts w:ascii="Arial" w:hAnsi="Arial" w:cs="Arial" w:eastAsia="Arial"/>
                    <w:sz w:val="17"/>
                    <w:szCs w:val="17"/>
                  </w:rPr>
                </w:pPr>
                <w:rPr/>
                <w:r>
                  <w:rPr>
                    <w:rFonts w:ascii="Arial" w:hAnsi="Arial" w:cs="Arial" w:eastAsia="Arial"/>
                    <w:sz w:val="17"/>
                    <w:szCs w:val="17"/>
                    <w:color w:val="07070A"/>
                    <w:spacing w:val="0"/>
                    <w:w w:val="100"/>
                    <w:b/>
                    <w:bCs/>
                  </w:rPr>
                  <w:t>Chapte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7070A"/>
                    <w:spacing w:val="0"/>
                    <w:w w:val="100"/>
                    <w:b/>
                    <w:bCs/>
                  </w:rPr>
                  <w:t>r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7070A"/>
                    <w:spacing w:val="46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7070A"/>
                    <w:spacing w:val="0"/>
                    <w:w w:val="100"/>
                  </w:rPr>
                  <w:t>6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7070A"/>
                    <w:spacing w:val="0"/>
                    <w:w w:val="100"/>
                  </w:rPr>
                  <w:t>: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7070A"/>
                    <w:spacing w:val="35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7070A"/>
                    <w:spacing w:val="0"/>
                    <w:w w:val="100"/>
                  </w:rPr>
                  <w:t>Th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7070A"/>
                    <w:spacing w:val="0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7070A"/>
                    <w:spacing w:val="13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161618"/>
                    <w:spacing w:val="0"/>
                    <w:w w:val="100"/>
                  </w:rPr>
                  <w:t>Skeleta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161618"/>
                    <w:spacing w:val="0"/>
                    <w:w w:val="100"/>
                  </w:rPr>
                  <w:t>l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161618"/>
                    <w:spacing w:val="13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161618"/>
                    <w:spacing w:val="0"/>
                    <w:w w:val="106"/>
                  </w:rPr>
                  <w:t>System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56.365295pt;margin-top:59.233234pt;width:14.30268pt;height:10.5pt;mso-position-horizontal-relative:page;mso-position-vertical-relative:page;z-index:-2410" type="#_x0000_t202" filled="f" stroked="f">
          <v:textbox inset="0,0,0,0">
            <w:txbxContent>
              <w:p>
                <w:pPr>
                  <w:spacing w:before="0" w:after="0" w:line="194" w:lineRule="exact"/>
                  <w:ind w:left="40" w:right="-20"/>
                  <w:jc w:val="left"/>
                  <w:rPr>
                    <w:rFonts w:ascii="Arial" w:hAnsi="Arial" w:cs="Arial" w:eastAsia="Arial"/>
                    <w:sz w:val="17"/>
                    <w:szCs w:val="17"/>
                  </w:rPr>
                </w:pPr>
                <w:rPr/>
                <w:r>
                  <w:rPr>
                    <w:rFonts w:ascii="Arial" w:hAnsi="Arial" w:cs="Arial" w:eastAsia="Arial"/>
                    <w:sz w:val="17"/>
                    <w:szCs w:val="17"/>
                    <w:color w:val="07070A"/>
                    <w:w w:val="109"/>
                    <w:b/>
                    <w:bCs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7070A"/>
                    <w:spacing w:val="0"/>
                    <w:w w:val="109"/>
                    <w:b/>
                    <w:bCs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61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6.920681pt;margin-top:68.427933pt;width:131.239796pt;height:11pt;mso-position-horizontal-relative:page;mso-position-vertical-relative:page;z-index:-2409" type="#_x0000_t202" filled="f" stroked="f">
          <v:textbox inset="0,0,0,0">
            <w:txbxContent>
              <w:p>
                <w:pPr>
                  <w:spacing w:before="0" w:after="0" w:line="204" w:lineRule="exact"/>
                  <w:ind w:left="20" w:right="-47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Pr/>
                <w:r>
                  <w:rPr>
                    <w:rFonts w:ascii="Arial" w:hAnsi="Arial" w:cs="Arial" w:eastAsia="Arial"/>
                    <w:sz w:val="17"/>
                    <w:szCs w:val="17"/>
                    <w:color w:val="010101"/>
                    <w:spacing w:val="0"/>
                    <w:w w:val="100"/>
                    <w:b/>
                    <w:bCs/>
                  </w:rPr>
                  <w:t>Chapte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10101"/>
                    <w:spacing w:val="0"/>
                    <w:w w:val="100"/>
                    <w:b/>
                    <w:bCs/>
                  </w:rPr>
                  <w:t>r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10101"/>
                    <w:spacing w:val="32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010101"/>
                    <w:spacing w:val="0"/>
                    <w:w w:val="100"/>
                  </w:rPr>
                  <w:t>6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010101"/>
                    <w:spacing w:val="0"/>
                    <w:w w:val="100"/>
                  </w:rPr>
                  <w:t>: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010101"/>
                    <w:spacing w:val="13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010101"/>
                    <w:spacing w:val="0"/>
                    <w:w w:val="100"/>
                  </w:rPr>
                  <w:t>Th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010101"/>
                    <w:spacing w:val="0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010101"/>
                    <w:spacing w:val="-9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010101"/>
                    <w:spacing w:val="0"/>
                    <w:w w:val="100"/>
                  </w:rPr>
                  <w:t>Skeleta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010101"/>
                    <w:spacing w:val="0"/>
                    <w:w w:val="100"/>
                  </w:rPr>
                  <w:t>l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010101"/>
                    <w:spacing w:val="-1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010101"/>
                    <w:spacing w:val="0"/>
                    <w:w w:val="100"/>
                  </w:rPr>
                  <w:t>System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.015577pt;margin-top:68.833092pt;width:12.49172pt;height:10.5pt;mso-position-horizontal-relative:page;mso-position-vertical-relative:page;z-index:-2408" type="#_x0000_t202" filled="f" stroked="f">
          <v:textbox inset="0,0,0,0">
            <w:txbxContent>
              <w:p>
                <w:pPr>
                  <w:spacing w:before="0" w:after="0" w:line="194" w:lineRule="exact"/>
                  <w:ind w:left="20" w:right="-45"/>
                  <w:jc w:val="left"/>
                  <w:rPr>
                    <w:rFonts w:ascii="Arial" w:hAnsi="Arial" w:cs="Arial" w:eastAsia="Arial"/>
                    <w:sz w:val="17"/>
                    <w:szCs w:val="17"/>
                  </w:rPr>
                </w:pPr>
                <w:rPr/>
                <w:r>
                  <w:rPr>
                    <w:rFonts w:ascii="Arial" w:hAnsi="Arial" w:cs="Arial" w:eastAsia="Arial"/>
                    <w:sz w:val="17"/>
                    <w:szCs w:val="17"/>
                    <w:color w:val="010101"/>
                    <w:spacing w:val="0"/>
                    <w:w w:val="111"/>
                    <w:b/>
                    <w:bCs/>
                  </w:rPr>
                  <w:t>62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2.86405pt;margin-top:33.7509pt;width:600.376600pt;height:2.033913pt;mso-position-horizontal-relative:page;mso-position-vertical-relative:page;z-index:-2407" coordorigin="57,675" coordsize="12008,41">
          <v:group style="position:absolute;left:62;top:677;width:6019;height:2" coordorigin="62,677" coordsize="6019,2">
            <v:shape style="position:absolute;left:62;top:677;width:6019;height:2" coordorigin="62,677" coordsize="6019,0" path="m62,677l6081,677e" filled="f" stroked="t" strokeweight=".238671pt" strokecolor="#AFB3A8">
              <v:path arrowok="t"/>
            </v:shape>
          </v:group>
          <v:group style="position:absolute;left:62;top:689;width:10425;height:2" coordorigin="62,689" coordsize="10425,2">
            <v:shape style="position:absolute;left:62;top:689;width:10425;height:2" coordorigin="62,689" coordsize="10425,0" path="m62,689l10487,689e" filled="f" stroked="t" strokeweight=".477342pt" strokecolor="#ACACA3">
              <v:path arrowok="t"/>
            </v:shape>
          </v:group>
          <v:group style="position:absolute;left:3065;top:701;width:8998;height:2" coordorigin="3065,701" coordsize="8998,2">
            <v:shape style="position:absolute;left:3065;top:701;width:8998;height:2" coordorigin="3065,701" coordsize="8998,0" path="m3065,701l12062,701e" filled="f" stroked="t" strokeweight=".238671pt" strokecolor="#A8A8A0">
              <v:path arrowok="t"/>
            </v:shape>
          </v:group>
          <v:group style="position:absolute;left:7785;top:713;width:4277;height:2" coordorigin="7785,713" coordsize="4277,2">
            <v:shape style="position:absolute;left:7785;top:713;width:4277;height:2" coordorigin="7785,713" coordsize="4277,0" path="m7785,713l12062,713e" filled="f" stroked="t" strokeweight=".238671pt" strokecolor="#A8A8A3">
              <v:path arrowok="t"/>
            </v:shape>
          </v:group>
          <w10:wrap type="none"/>
        </v:group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15.958038pt;margin-top:60.092182pt;width:131.448568pt;height:10.5pt;mso-position-horizontal-relative:page;mso-position-vertical-relative:page;z-index:-2406" type="#_x0000_t202" filled="f" stroked="f">
          <v:textbox inset="0,0,0,0">
            <w:txbxContent>
              <w:p>
                <w:pPr>
                  <w:spacing w:before="0" w:after="0" w:line="194" w:lineRule="exact"/>
                  <w:ind w:left="20" w:right="-45"/>
                  <w:jc w:val="left"/>
                  <w:rPr>
                    <w:rFonts w:ascii="Arial" w:hAnsi="Arial" w:cs="Arial" w:eastAsia="Arial"/>
                    <w:sz w:val="17"/>
                    <w:szCs w:val="17"/>
                  </w:rPr>
                </w:pPr>
                <w:rPr/>
                <w:r>
                  <w:rPr>
                    <w:rFonts w:ascii="Arial" w:hAnsi="Arial" w:cs="Arial" w:eastAsia="Arial"/>
                    <w:sz w:val="17"/>
                    <w:szCs w:val="17"/>
                    <w:color w:val="010103"/>
                    <w:spacing w:val="0"/>
                    <w:w w:val="114"/>
                  </w:rPr>
                  <w:t>Chapte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10103"/>
                    <w:spacing w:val="0"/>
                    <w:w w:val="114"/>
                  </w:rPr>
                  <w:t>r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10103"/>
                    <w:spacing w:val="-7"/>
                    <w:w w:val="114"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10103"/>
                    <w:spacing w:val="0"/>
                    <w:w w:val="100"/>
                  </w:rPr>
                  <w:t>6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10103"/>
                    <w:spacing w:val="0"/>
                    <w:w w:val="100"/>
                  </w:rPr>
                  <w:t>: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10103"/>
                    <w:spacing w:val="35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10103"/>
                    <w:spacing w:val="0"/>
                    <w:w w:val="100"/>
                  </w:rPr>
                  <w:t>Th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10103"/>
                    <w:spacing w:val="0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10103"/>
                    <w:spacing w:val="1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10103"/>
                    <w:spacing w:val="0"/>
                    <w:w w:val="100"/>
                  </w:rPr>
                  <w:t>Skeleta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10103"/>
                    <w:spacing w:val="0"/>
                    <w:w w:val="100"/>
                  </w:rPr>
                  <w:t>l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10103"/>
                    <w:spacing w:val="18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10103"/>
                    <w:spacing w:val="0"/>
                    <w:w w:val="104"/>
                  </w:rPr>
                  <w:t>System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62.933960pt;margin-top:60.092182pt;width:14.30268pt;height:10.5pt;mso-position-horizontal-relative:page;mso-position-vertical-relative:page;z-index:-2405" type="#_x0000_t202" filled="f" stroked="f">
          <v:textbox inset="0,0,0,0">
            <w:txbxContent>
              <w:p>
                <w:pPr>
                  <w:spacing w:before="0" w:after="0" w:line="194" w:lineRule="exact"/>
                  <w:ind w:left="40" w:right="-20"/>
                  <w:jc w:val="left"/>
                  <w:rPr>
                    <w:rFonts w:ascii="Arial" w:hAnsi="Arial" w:cs="Arial" w:eastAsia="Arial"/>
                    <w:sz w:val="17"/>
                    <w:szCs w:val="17"/>
                  </w:rPr>
                </w:pPr>
                <w:rPr/>
                <w:r>
                  <w:rPr>
                    <w:rFonts w:ascii="Arial" w:hAnsi="Arial" w:cs="Arial" w:eastAsia="Arial"/>
                    <w:sz w:val="17"/>
                    <w:szCs w:val="17"/>
                    <w:color w:val="010103"/>
                    <w:w w:val="109"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10103"/>
                    <w:spacing w:val="0"/>
                    <w:w w:val="10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63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1.504593pt;margin-top:64.777367pt;width:12.30268pt;height:10.5pt;mso-position-horizontal-relative:page;mso-position-vertical-relative:page;z-index:-2404" type="#_x0000_t202" filled="f" stroked="f">
          <v:textbox inset="0,0,0,0">
            <w:txbxContent>
              <w:p>
                <w:pPr>
                  <w:spacing w:before="0" w:after="0" w:line="194" w:lineRule="exact"/>
                  <w:ind w:left="20" w:right="-45"/>
                  <w:jc w:val="left"/>
                  <w:rPr>
                    <w:rFonts w:ascii="Arial" w:hAnsi="Arial" w:cs="Arial" w:eastAsia="Arial"/>
                    <w:sz w:val="17"/>
                    <w:szCs w:val="17"/>
                  </w:rPr>
                </w:pPr>
                <w:rPr/>
                <w:r>
                  <w:rPr>
                    <w:rFonts w:ascii="Arial" w:hAnsi="Arial" w:cs="Arial" w:eastAsia="Arial"/>
                    <w:sz w:val="17"/>
                    <w:szCs w:val="17"/>
                    <w:color w:val="08080C"/>
                    <w:spacing w:val="0"/>
                    <w:w w:val="109"/>
                    <w:b/>
                    <w:bCs/>
                  </w:rPr>
                  <w:t>64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9.457668pt;margin-top:64.777367pt;width:134.505443pt;height:10.5pt;mso-position-horizontal-relative:page;mso-position-vertical-relative:page;z-index:-2403" type="#_x0000_t202" filled="f" stroked="f">
          <v:textbox inset="0,0,0,0">
            <w:txbxContent>
              <w:p>
                <w:pPr>
                  <w:spacing w:before="0" w:after="0" w:line="194" w:lineRule="exact"/>
                  <w:ind w:left="20" w:right="-46"/>
                  <w:jc w:val="left"/>
                  <w:rPr>
                    <w:rFonts w:ascii="Arial" w:hAnsi="Arial" w:cs="Arial" w:eastAsia="Arial"/>
                    <w:sz w:val="17"/>
                    <w:szCs w:val="17"/>
                  </w:rPr>
                </w:pPr>
                <w:rPr/>
                <w:r>
                  <w:rPr>
                    <w:rFonts w:ascii="Arial" w:hAnsi="Arial" w:cs="Arial" w:eastAsia="Arial"/>
                    <w:sz w:val="17"/>
                    <w:szCs w:val="17"/>
                    <w:color w:val="08080C"/>
                    <w:spacing w:val="0"/>
                    <w:w w:val="100"/>
                    <w:b/>
                    <w:bCs/>
                  </w:rPr>
                  <w:t>Chapte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8080C"/>
                    <w:spacing w:val="0"/>
                    <w:w w:val="100"/>
                    <w:b/>
                    <w:bCs/>
                  </w:rPr>
                  <w:t>r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8080C"/>
                    <w:spacing w:val="46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8080C"/>
                    <w:spacing w:val="0"/>
                    <w:w w:val="100"/>
                  </w:rPr>
                  <w:t>6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8080C"/>
                    <w:spacing w:val="0"/>
                    <w:w w:val="100"/>
                  </w:rPr>
                  <w:t>: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8080C"/>
                    <w:spacing w:val="3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8080C"/>
                    <w:spacing w:val="0"/>
                    <w:w w:val="100"/>
                  </w:rPr>
                  <w:t>Th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8080C"/>
                    <w:spacing w:val="0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8080C"/>
                    <w:spacing w:val="2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8080C"/>
                    <w:spacing w:val="0"/>
                    <w:w w:val="100"/>
                  </w:rPr>
                  <w:t>Skeleta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8080C"/>
                    <w:spacing w:val="0"/>
                    <w:w w:val="100"/>
                  </w:rPr>
                  <w:t>l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8080C"/>
                    <w:spacing w:val="35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8080C"/>
                    <w:spacing w:val="0"/>
                    <w:w w:val="111"/>
                  </w:rPr>
                  <w:t>System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1.741484pt;margin-top:95.414192pt;width:296.870246pt;height:16.5pt;mso-position-horizontal-relative:page;mso-position-vertical-relative:page;z-index:-2402" type="#_x0000_t202" filled="f" stroked="f">
          <v:textbox inset="0,0,0,0">
            <w:txbxContent>
              <w:p>
                <w:pPr>
                  <w:spacing w:before="0" w:after="0" w:line="316" w:lineRule="exact"/>
                  <w:ind w:left="20" w:right="-64"/>
                  <w:jc w:val="left"/>
                  <w:rPr>
                    <w:rFonts w:ascii="Arial" w:hAnsi="Arial" w:cs="Arial" w:eastAsia="Arial"/>
                    <w:sz w:val="29"/>
                    <w:szCs w:val="29"/>
                  </w:rPr>
                </w:pPr>
                <w:rPr/>
                <w:r>
                  <w:rPr>
                    <w:rFonts w:ascii="Arial" w:hAnsi="Arial" w:cs="Arial" w:eastAsia="Arial"/>
                    <w:sz w:val="29"/>
                    <w:szCs w:val="29"/>
                    <w:color w:val="08080C"/>
                    <w:spacing w:val="0"/>
                    <w:w w:val="100"/>
                    <w:b/>
                    <w:bCs/>
                  </w:rPr>
                  <w:t>STRUCTURE</w:t>
                </w:r>
                <w:r>
                  <w:rPr>
                    <w:rFonts w:ascii="Arial" w:hAnsi="Arial" w:cs="Arial" w:eastAsia="Arial"/>
                    <w:sz w:val="29"/>
                    <w:szCs w:val="29"/>
                    <w:color w:val="08080C"/>
                    <w:spacing w:val="72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9"/>
                    <w:szCs w:val="29"/>
                    <w:color w:val="08080C"/>
                    <w:spacing w:val="0"/>
                    <w:w w:val="100"/>
                    <w:b/>
                    <w:bCs/>
                  </w:rPr>
                  <w:t>OF</w:t>
                </w:r>
                <w:r>
                  <w:rPr>
                    <w:rFonts w:ascii="Arial" w:hAnsi="Arial" w:cs="Arial" w:eastAsia="Arial"/>
                    <w:sz w:val="29"/>
                    <w:szCs w:val="29"/>
                    <w:color w:val="08080C"/>
                    <w:spacing w:val="16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9"/>
                    <w:szCs w:val="29"/>
                    <w:color w:val="08080C"/>
                    <w:spacing w:val="0"/>
                    <w:w w:val="100"/>
                    <w:b/>
                    <w:bCs/>
                  </w:rPr>
                  <w:t>A</w:t>
                </w:r>
                <w:r>
                  <w:rPr>
                    <w:rFonts w:ascii="Arial" w:hAnsi="Arial" w:cs="Arial" w:eastAsia="Arial"/>
                    <w:sz w:val="29"/>
                    <w:szCs w:val="29"/>
                    <w:color w:val="08080C"/>
                    <w:spacing w:val="2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9"/>
                    <w:szCs w:val="29"/>
                    <w:color w:val="08080C"/>
                    <w:spacing w:val="0"/>
                    <w:w w:val="106"/>
                    <w:b/>
                    <w:bCs/>
                  </w:rPr>
                  <w:t>DIARTHROTI</w:t>
                </w:r>
                <w:r>
                  <w:rPr>
                    <w:rFonts w:ascii="Arial" w:hAnsi="Arial" w:cs="Arial" w:eastAsia="Arial"/>
                    <w:sz w:val="29"/>
                    <w:szCs w:val="29"/>
                    <w:color w:val="08080C"/>
                    <w:spacing w:val="0"/>
                    <w:w w:val="106"/>
                    <w:b/>
                    <w:bCs/>
                  </w:rPr>
                  <w:t>C</w:t>
                </w:r>
                <w:r>
                  <w:rPr>
                    <w:rFonts w:ascii="Arial" w:hAnsi="Arial" w:cs="Arial" w:eastAsia="Arial"/>
                    <w:sz w:val="29"/>
                    <w:szCs w:val="29"/>
                    <w:color w:val="08080C"/>
                    <w:spacing w:val="13"/>
                    <w:w w:val="106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9"/>
                    <w:szCs w:val="29"/>
                    <w:color w:val="08080C"/>
                    <w:spacing w:val="0"/>
                    <w:w w:val="106"/>
                    <w:b/>
                    <w:bCs/>
                  </w:rPr>
                  <w:t>JOINT</w:t>
                </w:r>
                <w:r>
                  <w:rPr>
                    <w:rFonts w:ascii="Arial" w:hAnsi="Arial" w:cs="Arial" w:eastAsia="Arial"/>
                    <w:sz w:val="29"/>
                    <w:szCs w:val="29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  <w:evenAndOddHeader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image" Target="media/image6.jpg"/><Relationship Id="rId11" Type="http://schemas.openxmlformats.org/officeDocument/2006/relationships/image" Target="media/image7.jpg"/><Relationship Id="rId12" Type="http://schemas.openxmlformats.org/officeDocument/2006/relationships/image" Target="media/image8.jpg"/><Relationship Id="rId13" Type="http://schemas.openxmlformats.org/officeDocument/2006/relationships/image" Target="media/image9.jpg"/><Relationship Id="rId14" Type="http://schemas.openxmlformats.org/officeDocument/2006/relationships/image" Target="media/image10.jpg"/><Relationship Id="rId15" Type="http://schemas.openxmlformats.org/officeDocument/2006/relationships/image" Target="media/image11.jpg"/><Relationship Id="rId16" Type="http://schemas.openxmlformats.org/officeDocument/2006/relationships/image" Target="media/image12.jpg"/><Relationship Id="rId17" Type="http://schemas.openxmlformats.org/officeDocument/2006/relationships/image" Target="media/image13.jpg"/><Relationship Id="rId18" Type="http://schemas.openxmlformats.org/officeDocument/2006/relationships/image" Target="media/image14.jpg"/><Relationship Id="rId19" Type="http://schemas.openxmlformats.org/officeDocument/2006/relationships/image" Target="media/image15.jpg"/><Relationship Id="rId20" Type="http://schemas.openxmlformats.org/officeDocument/2006/relationships/image" Target="media/image16.jpg"/><Relationship Id="rId21" Type="http://schemas.openxmlformats.org/officeDocument/2006/relationships/image" Target="media/image17.jpg"/><Relationship Id="rId22" Type="http://schemas.openxmlformats.org/officeDocument/2006/relationships/image" Target="media/image18.jpg"/><Relationship Id="rId23" Type="http://schemas.openxmlformats.org/officeDocument/2006/relationships/image" Target="media/image19.jpg"/><Relationship Id="rId24" Type="http://schemas.openxmlformats.org/officeDocument/2006/relationships/image" Target="media/image20.jpg"/><Relationship Id="rId25" Type="http://schemas.openxmlformats.org/officeDocument/2006/relationships/image" Target="media/image21.jpg"/><Relationship Id="rId26" Type="http://schemas.openxmlformats.org/officeDocument/2006/relationships/image" Target="media/image22.jpg"/><Relationship Id="rId27" Type="http://schemas.openxmlformats.org/officeDocument/2006/relationships/image" Target="media/image23.jpg"/><Relationship Id="rId28" Type="http://schemas.openxmlformats.org/officeDocument/2006/relationships/header" Target="header1.xml"/><Relationship Id="rId29" Type="http://schemas.openxmlformats.org/officeDocument/2006/relationships/image" Target="media/image24.jpg"/><Relationship Id="rId30" Type="http://schemas.openxmlformats.org/officeDocument/2006/relationships/image" Target="media/image25.jpg"/><Relationship Id="rId31" Type="http://schemas.openxmlformats.org/officeDocument/2006/relationships/image" Target="media/image26.jpg"/><Relationship Id="rId32" Type="http://schemas.openxmlformats.org/officeDocument/2006/relationships/header" Target="header2.xml"/><Relationship Id="rId33" Type="http://schemas.openxmlformats.org/officeDocument/2006/relationships/image" Target="media/image27.jpg"/><Relationship Id="rId34" Type="http://schemas.openxmlformats.org/officeDocument/2006/relationships/image" Target="media/image28.jpg"/><Relationship Id="rId35" Type="http://schemas.openxmlformats.org/officeDocument/2006/relationships/image" Target="media/image29.jpg"/><Relationship Id="rId36" Type="http://schemas.openxmlformats.org/officeDocument/2006/relationships/header" Target="header3.xml"/><Relationship Id="rId37" Type="http://schemas.openxmlformats.org/officeDocument/2006/relationships/header" Target="header4.xml"/><Relationship Id="rId38" Type="http://schemas.openxmlformats.org/officeDocument/2006/relationships/image" Target="media/image30.jpg"/><Relationship Id="rId39" Type="http://schemas.openxmlformats.org/officeDocument/2006/relationships/image" Target="media/image31.jpg"/><Relationship Id="rId40" Type="http://schemas.openxmlformats.org/officeDocument/2006/relationships/image" Target="media/image32.jpg"/><Relationship Id="rId41" Type="http://schemas.openxmlformats.org/officeDocument/2006/relationships/image" Target="media/image33.jpg"/><Relationship Id="rId42" Type="http://schemas.openxmlformats.org/officeDocument/2006/relationships/header" Target="header5.xml"/><Relationship Id="rId43" Type="http://schemas.openxmlformats.org/officeDocument/2006/relationships/header" Target="header6.xml"/><Relationship Id="rId44" Type="http://schemas.openxmlformats.org/officeDocument/2006/relationships/image" Target="media/image34.jpg"/><Relationship Id="rId45" Type="http://schemas.openxmlformats.org/officeDocument/2006/relationships/image" Target="media/image35.jpg"/><Relationship Id="rId46" Type="http://schemas.openxmlformats.org/officeDocument/2006/relationships/image" Target="media/image36.jpg"/><Relationship Id="rId47" Type="http://schemas.openxmlformats.org/officeDocument/2006/relationships/image" Target="media/image37.jpg"/><Relationship Id="rId48" Type="http://schemas.openxmlformats.org/officeDocument/2006/relationships/image" Target="media/image38.jpg"/><Relationship Id="rId49" Type="http://schemas.openxmlformats.org/officeDocument/2006/relationships/image" Target="media/image39.jpg"/><Relationship Id="rId50" Type="http://schemas.openxmlformats.org/officeDocument/2006/relationships/image" Target="media/image40.jpg"/><Relationship Id="rId51" Type="http://schemas.openxmlformats.org/officeDocument/2006/relationships/image" Target="media/image41.jpg"/><Relationship Id="rId52" Type="http://schemas.openxmlformats.org/officeDocument/2006/relationships/image" Target="media/image42.jpg"/><Relationship Id="rId53" Type="http://schemas.openxmlformats.org/officeDocument/2006/relationships/image" Target="media/image43.jpg"/><Relationship Id="rId54" Type="http://schemas.openxmlformats.org/officeDocument/2006/relationships/image" Target="media/image44.jpg"/><Relationship Id="rId55" Type="http://schemas.openxmlformats.org/officeDocument/2006/relationships/image" Target="media/image45.jpg"/><Relationship Id="rId56" Type="http://schemas.openxmlformats.org/officeDocument/2006/relationships/image" Target="media/image46.jpg"/><Relationship Id="rId57" Type="http://schemas.openxmlformats.org/officeDocument/2006/relationships/image" Target="media/image47.jpg"/><Relationship Id="rId58" Type="http://schemas.openxmlformats.org/officeDocument/2006/relationships/header" Target="header7.xml"/><Relationship Id="rId59" Type="http://schemas.openxmlformats.org/officeDocument/2006/relationships/header" Target="header8.xml"/><Relationship Id="rId60" Type="http://schemas.openxmlformats.org/officeDocument/2006/relationships/image" Target="media/image48.jpg"/><Relationship Id="rId61" Type="http://schemas.openxmlformats.org/officeDocument/2006/relationships/image" Target="media/image49.jpg"/><Relationship Id="rId62" Type="http://schemas.openxmlformats.org/officeDocument/2006/relationships/image" Target="media/image50.jpg"/><Relationship Id="rId63" Type="http://schemas.openxmlformats.org/officeDocument/2006/relationships/image" Target="media/image51.jpg"/><Relationship Id="rId64" Type="http://schemas.openxmlformats.org/officeDocument/2006/relationships/image" Target="media/image52.jpg"/><Relationship Id="rId65" Type="http://schemas.openxmlformats.org/officeDocument/2006/relationships/image" Target="media/image53.jpg"/><Relationship Id="rId66" Type="http://schemas.openxmlformats.org/officeDocument/2006/relationships/image" Target="media/image54.jpg"/><Relationship Id="rId67" Type="http://schemas.openxmlformats.org/officeDocument/2006/relationships/image" Target="media/image55.jpg"/><Relationship Id="rId68" Type="http://schemas.openxmlformats.org/officeDocument/2006/relationships/image" Target="media/image56.jpg"/><Relationship Id="rId69" Type="http://schemas.openxmlformats.org/officeDocument/2006/relationships/header" Target="header9.xml"/><Relationship Id="rId70" Type="http://schemas.openxmlformats.org/officeDocument/2006/relationships/image" Target="media/image57.jpg"/><Relationship Id="rId71" Type="http://schemas.openxmlformats.org/officeDocument/2006/relationships/image" Target="media/image58.jpg"/><Relationship Id="rId72" Type="http://schemas.openxmlformats.org/officeDocument/2006/relationships/image" Target="media/image59.jp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2013-01-04T15:15:49Z</dcterms:created>
  <dcterms:modified xsi:type="dcterms:W3CDTF">2013-01-04T15:15:49Z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2013-01-04T00:00:00Z</vt:filetime>
  </property>
  <property fmtid="{D5CDD505-2E9C-101B-9397-08002B2CF9AE}" pid="3" name="LastSaved">
    <vt:filetime>2013-01-04T00:00:00Z</vt:filetime>
  </property>
</Properties>
</file>