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92.319991pt;height:108.48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0" w:right="120"/>
        </w:sectPr>
      </w:pPr>
      <w:rPr/>
    </w:p>
    <w:p>
      <w:pPr>
        <w:spacing w:before="94" w:after="0" w:line="240" w:lineRule="auto"/>
        <w:ind w:left="1410" w:right="18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0pt;margin-top:-32.429070pt;width:25.92pt;height:35.520pt;mso-position-horizontal-relative:page;mso-position-vertical-relative:paragraph;z-index:-1227" type="#_x0000_t75">
            <v:imagedata r:id="rId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.623695pt;margin-top:6.22143pt;width:14.182501pt;height:25pt;mso-position-horizontal-relative:page;mso-position-vertical-relative:paragraph;z-index:-1223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right="-115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Pr/>
                  <w:r>
                    <w:rPr>
                      <w:rFonts w:ascii="Arial" w:hAnsi="Arial" w:cs="Arial" w:eastAsia="Arial"/>
                      <w:sz w:val="50"/>
                      <w:szCs w:val="50"/>
                      <w:color w:val="3D3F42"/>
                      <w:spacing w:val="0"/>
                      <w:w w:val="100"/>
                      <w:position w:val="-1"/>
                    </w:rPr>
                    <w:t>T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ex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rci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7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0"/>
        </w:rPr>
        <w:t>several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co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2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rnin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94"/>
          <w:i/>
        </w:rPr>
        <w:t>skeletnl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796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89"/>
        </w:rPr>
        <w:t>.,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  <w:i/>
        </w:rPr>
        <w:t>sy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6"/>
          <w:w w:val="101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73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4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i/>
        </w:rPr>
        <w:t>m.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3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keletal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6"/>
        </w:rPr>
        <w:t>sy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8"/>
          <w:w w:val="11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7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6"/>
        </w:rPr>
        <w:t>m'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organ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6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196" w:lineRule="exact"/>
        <w:ind w:left="1154" w:right="-4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3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  <w:position w:val="-3"/>
        </w:rPr>
        <w:t>ligaments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  <w:position w:val="-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"/>
          <w:w w:val="113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  <w:position w:val="-3"/>
        </w:rPr>
        <w:t>Ligament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  <w:position w:val="-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3"/>
          <w:w w:val="113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3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7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1"/>
          <w:position w:val="-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9"/>
          <w:w w:val="111"/>
          <w:position w:val="-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  <w:position w:val="-3"/>
        </w:rPr>
        <w:t>mpl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  <w:position w:val="-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6"/>
          <w:w w:val="111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3"/>
        </w:rPr>
        <w:t>cord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3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7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4"/>
          <w:position w:val="-3"/>
        </w:rPr>
        <w:t>regula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4"/>
          <w:position w:val="-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5"/>
          <w:w w:val="114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  <w:position w:val="-3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8"/>
          <w:w w:val="112"/>
          <w:position w:val="-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6"/>
          <w:position w:val="-3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93" w:lineRule="exact"/>
        <w:ind w:left="8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32"/>
          <w:szCs w:val="32"/>
          <w:color w:val="4D4F52"/>
          <w:spacing w:val="0"/>
          <w:w w:val="100"/>
          <w:i/>
          <w:position w:val="1"/>
        </w:rPr>
        <w:t>'I</w:t>
      </w:r>
      <w:r>
        <w:rPr>
          <w:rFonts w:ascii="Arial" w:hAnsi="Arial" w:cs="Arial" w:eastAsia="Arial"/>
          <w:sz w:val="32"/>
          <w:szCs w:val="32"/>
          <w:color w:val="4D4F52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32"/>
          <w:szCs w:val="32"/>
          <w:color w:val="4D4F52"/>
          <w:spacing w:val="2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  <w:position w:val="1"/>
        </w:rPr>
        <w:t>fibrou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  <w:position w:val="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5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bin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  <w:position w:val="1"/>
        </w:rPr>
        <w:t>another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  <w:position w:val="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"/>
          <w:w w:val="112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4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  <w:position w:val="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"/>
          <w:w w:val="112"/>
          <w:position w:val="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9"/>
          <w:position w:val="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24" w:lineRule="exact"/>
        <w:ind w:left="1149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4"/>
        </w:rPr>
        <w:t>structure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wil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5"/>
          <w:w w:val="11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"/>
          <w:w w:val="11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6"/>
          <w:w w:val="11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7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3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2"/>
        </w:rPr>
        <w:t>tim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11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1"/>
          <w:w w:val="11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9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tigatin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6"/>
        </w:rPr>
        <w:t>nature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move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1" w:after="0" w:line="230" w:lineRule="exact"/>
        <w:ind w:left="1154" w:right="279" w:firstLine="-34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60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90"/>
          <w:w w:val="6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4"/>
        </w:rPr>
        <w:t>detaile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9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4"/>
        </w:rPr>
        <w:t>stud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5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4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keleton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we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surve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basic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skeleton.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38" w:lineRule="auto"/>
        <w:ind w:left="1159" w:right="62" w:firstLine="-48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93"/>
          <w:szCs w:val="93"/>
          <w:color w:val="3D3F42"/>
          <w:spacing w:val="-263"/>
          <w:w w:val="148"/>
          <w:position w:val="-31"/>
        </w:rPr>
        <w:t>'</w:t>
      </w:r>
      <w:r>
        <w:rPr>
          <w:rFonts w:ascii="Arial" w:hAnsi="Arial" w:cs="Arial" w:eastAsia="Arial"/>
          <w:sz w:val="30"/>
          <w:szCs w:val="30"/>
          <w:color w:val="3D3F42"/>
          <w:spacing w:val="0"/>
          <w:w w:val="103"/>
          <w:position w:val="-24"/>
        </w:rPr>
        <w:t>p</w:t>
      </w:r>
      <w:r>
        <w:rPr>
          <w:rFonts w:ascii="Arial" w:hAnsi="Arial" w:cs="Arial" w:eastAsia="Arial"/>
          <w:sz w:val="30"/>
          <w:szCs w:val="30"/>
          <w:color w:val="3D3F42"/>
          <w:spacing w:val="0"/>
          <w:w w:val="100"/>
          <w:position w:val="-24"/>
        </w:rPr>
        <w:t> </w:t>
      </w:r>
      <w:r>
        <w:rPr>
          <w:rFonts w:ascii="Arial" w:hAnsi="Arial" w:cs="Arial" w:eastAsia="Arial"/>
          <w:sz w:val="30"/>
          <w:szCs w:val="30"/>
          <w:color w:val="3D3F42"/>
          <w:spacing w:val="10"/>
          <w:w w:val="100"/>
          <w:position w:val="-2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  <w:position w:val="0"/>
        </w:rPr>
        <w:t>Investigatio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  <w:position w:val="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0"/>
          <w:w w:val="11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0"/>
        </w:rPr>
        <w:t>gross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9"/>
          <w:position w:val="0"/>
        </w:rPr>
        <w:t>microscopi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4"/>
          <w:position w:val="0"/>
        </w:rPr>
        <w:t>struct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5"/>
          <w:position w:val="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99"/>
          <w:position w:val="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3"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3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0"/>
        </w:rPr>
        <w:t>typical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0"/>
        </w:rPr>
        <w:t>basic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0"/>
        </w:rPr>
        <w:t>skeleta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73"/>
          <w:position w:val="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34"/>
          <w:w w:val="73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0"/>
        </w:rPr>
        <w:t>pla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  <w:position w:val="0"/>
        </w:rPr>
        <w:t>good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7" w:after="0" w:line="217" w:lineRule="exact"/>
        <w:ind w:left="115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  <w:position w:val="-1"/>
        </w:rPr>
        <w:t>preparatio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"/>
          <w:w w:val="112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"/>
        </w:rPr>
        <w:t>exercise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9"/>
          <w:position w:val="-1"/>
        </w:rPr>
        <w:t>follo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1"/>
          <w:w w:val="110"/>
          <w:position w:val="-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1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73" w:lineRule="exact"/>
        <w:ind w:left="81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3D3F42"/>
          <w:spacing w:val="0"/>
          <w:w w:val="176"/>
          <w:position w:val="-3"/>
        </w:rPr>
        <w:t>t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left="116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62A2A"/>
          <w:spacing w:val="0"/>
          <w:w w:val="122"/>
          <w:b/>
          <w:bCs/>
        </w:rPr>
        <w:t>Befor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22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262A2A"/>
          <w:spacing w:val="-23"/>
          <w:w w:val="122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22"/>
          <w:b/>
          <w:bCs/>
        </w:rPr>
        <w:t>you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22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22"/>
          <w:b/>
          <w:bCs/>
        </w:rPr>
        <w:t>begin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320" w:lineRule="exact"/>
        <w:ind w:left="8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3D3F42"/>
          <w:spacing w:val="0"/>
          <w:w w:val="100"/>
          <w:position w:val="1"/>
        </w:rPr>
        <w:t>J</w:t>
      </w:r>
      <w:r>
        <w:rPr>
          <w:rFonts w:ascii="Times New Roman" w:hAnsi="Times New Roman" w:cs="Times New Roman" w:eastAsia="Times New Roman"/>
          <w:sz w:val="33"/>
          <w:szCs w:val="33"/>
          <w:color w:val="3D3F42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D3F42"/>
          <w:spacing w:val="6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3D3F42"/>
          <w:spacing w:val="0"/>
          <w:w w:val="168"/>
          <w:position w:val="1"/>
        </w:rPr>
        <w:t>0</w:t>
      </w:r>
      <w:r>
        <w:rPr>
          <w:rFonts w:ascii="Arial" w:hAnsi="Arial" w:cs="Arial" w:eastAsia="Arial"/>
          <w:sz w:val="22"/>
          <w:szCs w:val="22"/>
          <w:color w:val="3D3F42"/>
          <w:spacing w:val="79"/>
          <w:w w:val="168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1"/>
        </w:rPr>
        <w:t>Rea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4"/>
          <w:position w:val="1"/>
        </w:rPr>
        <w:t>appropriate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8"/>
          <w:w w:val="114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4"/>
          <w:position w:val="1"/>
        </w:rPr>
        <w:t>chapte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4"/>
          <w:position w:val="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5"/>
          <w:w w:val="114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1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2"/>
          <w:w w:val="79"/>
          <w:position w:val="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98"/>
          <w:position w:val="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99"/>
          <w:position w:val="1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  <w:position w:val="1"/>
        </w:rPr>
        <w:t>tbook.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19" w:lineRule="exact"/>
        <w:ind w:left="1515" w:right="12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5D6062"/>
          <w:w w:val="105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5"/>
          <w:w w:val="104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79"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0"/>
          <w:w w:val="83"/>
          <w:position w:val="-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3"/>
          <w:position w:val="-1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"/>
        </w:rPr>
        <w:t>rnin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"/>
        </w:rPr>
        <w:t>goals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5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5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"/>
        </w:rPr>
        <w:t>finis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7"/>
          <w:position w:val="-1"/>
        </w:rPr>
        <w:t>exercise,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89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Courier New" w:hAnsi="Courier New" w:cs="Courier New" w:eastAsia="Courier New"/>
          <w:sz w:val="25"/>
          <w:szCs w:val="25"/>
          <w:color w:val="3D3F42"/>
          <w:spacing w:val="24"/>
          <w:w w:val="455"/>
          <w:position w:val="-10"/>
        </w:rPr>
        <w:t>'</w:t>
      </w:r>
      <w:r>
        <w:rPr>
          <w:rFonts w:ascii="Courier New" w:hAnsi="Courier New" w:cs="Courier New" w:eastAsia="Courier New"/>
          <w:sz w:val="25"/>
          <w:szCs w:val="25"/>
          <w:color w:val="4D4F52"/>
          <w:spacing w:val="0"/>
          <w:w w:val="183"/>
          <w:position w:val="-10"/>
        </w:rPr>
        <w:t>0</w:t>
      </w:r>
      <w:r>
        <w:rPr>
          <w:rFonts w:ascii="Courier New" w:hAnsi="Courier New" w:cs="Courier New" w:eastAsia="Courier New"/>
          <w:sz w:val="25"/>
          <w:szCs w:val="25"/>
          <w:color w:val="4D4F52"/>
          <w:spacing w:val="-38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1"/>
          <w:w w:val="100"/>
          <w:position w:val="-1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4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3"/>
          <w:w w:val="100"/>
          <w:position w:val="-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1"/>
          <w:w w:val="100"/>
          <w:position w:val="-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4"/>
        </w:rPr>
        <w:t>houl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2"/>
          <w:w w:val="100"/>
          <w:position w:val="-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"/>
          <w:w w:val="100"/>
          <w:position w:val="-14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  <w:position w:val="-1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21"/>
          <w:w w:val="100"/>
          <w:position w:val="-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4"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4"/>
          <w:w w:val="100"/>
          <w:position w:val="-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3"/>
          <w:position w:val="-14"/>
        </w:rPr>
        <w:t>to: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25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25"/>
          <w:b/>
          <w:bCs/>
        </w:rPr>
        <w:t>.</w:t>
      </w:r>
      <w:r>
        <w:rPr>
          <w:rFonts w:ascii="Arial" w:hAnsi="Arial" w:cs="Arial" w:eastAsia="Arial"/>
          <w:sz w:val="22"/>
          <w:szCs w:val="22"/>
          <w:color w:val="262A2A"/>
          <w:spacing w:val="-14"/>
          <w:w w:val="125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00"/>
          <w:b/>
          <w:bCs/>
        </w:rPr>
        <w:t>Bon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62A2A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17"/>
          <w:b/>
          <w:bCs/>
        </w:rPr>
        <w:t>types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54" w:after="0" w:line="251" w:lineRule="auto"/>
        <w:ind w:left="10" w:right="166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6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206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4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"/>
          <w:w w:val="11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17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9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tandar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8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huma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skeleto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92"/>
        </w:rPr>
        <w:t>cl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2"/>
        </w:rPr>
        <w:t>assi­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fie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8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"/>
          <w:w w:val="19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7C7E82"/>
          <w:spacing w:val="-14"/>
          <w:w w:val="6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3"/>
        </w:rPr>
        <w:t>va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Jear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4"/>
        </w:rPr>
        <w:t>classification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D3F42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color w:val="3D3F4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tryi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9"/>
        </w:rPr>
        <w:t>yourself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1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7"/>
        </w:rPr>
        <w:t>outlined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7"/>
        </w:rPr>
        <w:t>followi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3"/>
          <w:w w:val="10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"/>
          <w:w w:val="11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2"/>
          <w:w w:val="7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"/>
          <w:w w:val="11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"/>
          <w:w w:val="11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6"/>
        </w:rPr>
        <w:t>s: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707" w:right="416" w:firstLine="-69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22"/>
          <w:szCs w:val="22"/>
          <w:color w:val="3D3F42"/>
          <w:spacing w:val="0"/>
          <w:w w:val="152"/>
        </w:rPr>
        <w:t>0</w:t>
      </w:r>
      <w:r>
        <w:rPr>
          <w:rFonts w:ascii="Arial" w:hAnsi="Arial" w:cs="Arial" w:eastAsia="Arial"/>
          <w:sz w:val="22"/>
          <w:szCs w:val="22"/>
          <w:color w:val="3D3F42"/>
          <w:spacing w:val="0"/>
          <w:w w:val="152"/>
        </w:rPr>
        <w:t> </w:t>
      </w:r>
      <w:r>
        <w:rPr>
          <w:rFonts w:ascii="Arial" w:hAnsi="Arial" w:cs="Arial" w:eastAsia="Arial"/>
          <w:sz w:val="22"/>
          <w:szCs w:val="22"/>
          <w:color w:val="3D3F42"/>
          <w:spacing w:val="15"/>
          <w:w w:val="15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52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5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6"/>
          <w:w w:val="15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Unpac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rticulat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apart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3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huma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skeleto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7"/>
        </w:rPr>
        <w:t>place.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left="712" w:right="263" w:firstLine="-702"/>
        <w:jc w:val="left"/>
        <w:tabs>
          <w:tab w:pos="7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D3F42"/>
          <w:spacing w:val="0"/>
          <w:w w:val="179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3D3F42"/>
          <w:spacing w:val="78"/>
          <w:w w:val="17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96"/>
        </w:rPr>
        <w:t>DiYi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7"/>
        </w:rPr>
        <w:t>group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11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pil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7"/>
        </w:rPr>
        <w:t>according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9"/>
        </w:rPr>
        <w:t>categorie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aid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3"/>
        </w:rPr>
        <w:t>you.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30" w:lineRule="exact"/>
        <w:ind w:left="726" w:right="539" w:firstLine="-33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D4F52"/>
          <w:spacing w:val="0"/>
          <w:w w:val="83"/>
        </w:rPr>
        <w:t>::J</w:t>
      </w:r>
      <w:r>
        <w:rPr>
          <w:rFonts w:ascii="Times New Roman" w:hAnsi="Times New Roman" w:cs="Times New Roman" w:eastAsia="Times New Roman"/>
          <w:sz w:val="16"/>
          <w:szCs w:val="16"/>
          <w:color w:val="4D4F52"/>
          <w:spacing w:val="0"/>
          <w:w w:val="83"/>
        </w:rPr>
        <w:t>    </w:t>
      </w:r>
      <w:r>
        <w:rPr>
          <w:rFonts w:ascii="Times New Roman" w:hAnsi="Times New Roman" w:cs="Times New Roman" w:eastAsia="Times New Roman"/>
          <w:sz w:val="16"/>
          <w:szCs w:val="16"/>
          <w:color w:val="4D4F52"/>
          <w:spacing w:val="32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8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8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7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9"/>
        </w:rPr>
        <w:t>cylindrical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9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the\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1"/>
          <w:w w:val="16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8E9095"/>
          <w:spacing w:val="-9"/>
          <w:w w:val="6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8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5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49" w:lineRule="auto"/>
        <w:ind w:left="712" w:right="188" w:firstLine="-31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D3F42"/>
          <w:spacing w:val="0"/>
          <w:w w:val="100"/>
        </w:rPr>
        <w:t>:J</w:t>
      </w:r>
      <w:r>
        <w:rPr>
          <w:rFonts w:ascii="Times New Roman" w:hAnsi="Times New Roman" w:cs="Times New Roman" w:eastAsia="Times New Roman"/>
          <w:sz w:val="16"/>
          <w:szCs w:val="16"/>
          <w:color w:val="3D3F42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6"/>
          <w:szCs w:val="16"/>
          <w:color w:val="3D3F4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Shor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wid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1"/>
          <w:w w:val="10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2"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6"/>
          <w:w w:val="102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6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98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5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oida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7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3"/>
          <w:w w:val="7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"/>
          <w:w w:val="11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5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69" w:lineRule="exact"/>
        <w:ind w:left="392" w:right="-20"/>
        <w:jc w:val="left"/>
        <w:tabs>
          <w:tab w:pos="7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4"/>
          <w:szCs w:val="14"/>
          <w:color w:val="4D4F52"/>
          <w:spacing w:val="0"/>
          <w:w w:val="100"/>
          <w:position w:val="-13"/>
        </w:rPr>
        <w:t>Q</w:t>
      </w:r>
      <w:r>
        <w:rPr>
          <w:rFonts w:ascii="Arial" w:hAnsi="Arial" w:cs="Arial" w:eastAsia="Arial"/>
          <w:sz w:val="14"/>
          <w:szCs w:val="14"/>
          <w:color w:val="4D4F52"/>
          <w:spacing w:val="-27"/>
          <w:w w:val="100"/>
          <w:position w:val="-13"/>
        </w:rPr>
        <w:t> </w:t>
      </w:r>
      <w:r>
        <w:rPr>
          <w:rFonts w:ascii="Arial" w:hAnsi="Arial" w:cs="Arial" w:eastAsia="Arial"/>
          <w:sz w:val="14"/>
          <w:szCs w:val="14"/>
          <w:color w:val="4D4F52"/>
          <w:spacing w:val="0"/>
          <w:w w:val="100"/>
          <w:position w:val="-13"/>
        </w:rPr>
        <w:tab/>
      </w:r>
      <w:r>
        <w:rPr>
          <w:rFonts w:ascii="Arial" w:hAnsi="Arial" w:cs="Arial" w:eastAsia="Arial"/>
          <w:sz w:val="14"/>
          <w:szCs w:val="14"/>
          <w:color w:val="4D4F52"/>
          <w:spacing w:val="0"/>
          <w:w w:val="100"/>
          <w:position w:val="-13"/>
        </w:rPr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3"/>
        </w:rPr>
        <w:t>Flat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2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5"/>
          <w:position w:val="-13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5"/>
          <w:position w:val="-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8"/>
          <w:w w:val="115"/>
          <w:position w:val="-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81"/>
          <w:position w:val="-1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26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2"/>
          <w:w w:val="100"/>
          <w:position w:val="-1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  <w:position w:val="-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  <w:position w:val="-1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6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3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8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3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5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3"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1"/>
          <w:w w:val="100"/>
          <w:position w:val="-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5"/>
          <w:w w:val="100"/>
          <w:position w:val="-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3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6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3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1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6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  <w:position w:val="-13"/>
        </w:rPr>
        <w:t>ade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  <w:position w:val="-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8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  <w:position w:val="-13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  <w:position w:val="-1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7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0"/>
          <w:position w:val="-13"/>
        </w:rPr>
        <w:t>hard­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0" w:right="120"/>
          <w:cols w:num="2" w:equalWidth="0">
            <w:col w:w="6581" w:space="551"/>
            <w:col w:w="4828"/>
          </w:cols>
        </w:sectPr>
      </w:pPr>
      <w:rPr/>
    </w:p>
    <w:p>
      <w:pPr>
        <w:spacing w:before="0" w:after="0" w:line="813" w:lineRule="exact"/>
        <w:ind w:left="48" w:right="-169"/>
        <w:jc w:val="left"/>
        <w:rPr>
          <w:rFonts w:ascii="Arial" w:hAnsi="Arial" w:cs="Arial" w:eastAsia="Arial"/>
          <w:sz w:val="86"/>
          <w:szCs w:val="86"/>
        </w:rPr>
      </w:pPr>
      <w:rPr/>
      <w:r>
        <w:rPr>
          <w:rFonts w:ascii="Arial" w:hAnsi="Arial" w:cs="Arial" w:eastAsia="Arial"/>
          <w:sz w:val="86"/>
          <w:szCs w:val="86"/>
          <w:color w:val="3D3F42"/>
          <w:spacing w:val="0"/>
          <w:w w:val="171"/>
          <w:position w:val="-5"/>
        </w:rPr>
        <w:t>'</w:t>
      </w:r>
      <w:r>
        <w:rPr>
          <w:rFonts w:ascii="Arial" w:hAnsi="Arial" w:cs="Arial" w:eastAsia="Arial"/>
          <w:sz w:val="86"/>
          <w:szCs w:val="86"/>
          <w:color w:val="000000"/>
          <w:spacing w:val="0"/>
          <w:w w:val="100"/>
          <w:position w:val="0"/>
        </w:rPr>
      </w:r>
    </w:p>
    <w:p>
      <w:pPr>
        <w:spacing w:before="0" w:after="0" w:line="794" w:lineRule="exact"/>
        <w:ind w:left="57" w:right="-140"/>
        <w:jc w:val="left"/>
        <w:rPr>
          <w:rFonts w:ascii="Arial" w:hAnsi="Arial" w:cs="Arial" w:eastAsia="Arial"/>
          <w:sz w:val="32"/>
          <w:szCs w:val="32"/>
        </w:rPr>
      </w:pPr>
      <w:rPr/>
      <w:r>
        <w:rPr/>
        <w:pict>
          <v:shape style="position:absolute;margin-left:1.92pt;margin-top:53.038082pt;width:9.6pt;height:101.760002pt;mso-position-horizontal-relative:page;mso-position-vertical-relative:paragraph;z-index:-1226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118"/>
          <w:szCs w:val="118"/>
          <w:color w:val="3D3F42"/>
          <w:spacing w:val="-299"/>
          <w:w w:val="21"/>
          <w:position w:val="-25"/>
        </w:rPr>
        <w:t>-</w:t>
      </w:r>
      <w:r>
        <w:rPr>
          <w:rFonts w:ascii="Arial" w:hAnsi="Arial" w:cs="Arial" w:eastAsia="Arial"/>
          <w:sz w:val="32"/>
          <w:szCs w:val="32"/>
          <w:color w:val="3D3F42"/>
          <w:spacing w:val="-14"/>
          <w:w w:val="144"/>
          <w:position w:val="25"/>
        </w:rPr>
        <w:t>i</w:t>
      </w:r>
      <w:r>
        <w:rPr>
          <w:rFonts w:ascii="Times New Roman" w:hAnsi="Times New Roman" w:cs="Times New Roman" w:eastAsia="Times New Roman"/>
          <w:sz w:val="118"/>
          <w:szCs w:val="118"/>
          <w:color w:val="3D3F42"/>
          <w:spacing w:val="-209"/>
          <w:w w:val="21"/>
          <w:position w:val="-25"/>
        </w:rPr>
        <w:t>-</w:t>
      </w:r>
      <w:r>
        <w:rPr>
          <w:rFonts w:ascii="Arial" w:hAnsi="Arial" w:cs="Arial" w:eastAsia="Arial"/>
          <w:sz w:val="32"/>
          <w:szCs w:val="32"/>
          <w:color w:val="3D3F42"/>
          <w:spacing w:val="0"/>
          <w:w w:val="143"/>
          <w:position w:val="25"/>
        </w:rPr>
        <w:t>'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D4F52"/>
          <w:spacing w:val="0"/>
          <w:w w:val="100"/>
        </w:rPr>
        <w:t>:J</w:t>
      </w:r>
      <w:r>
        <w:rPr>
          <w:rFonts w:ascii="Times New Roman" w:hAnsi="Times New Roman" w:cs="Times New Roman" w:eastAsia="Times New Roman"/>
          <w:sz w:val="16"/>
          <w:szCs w:val="16"/>
          <w:color w:val="4D4F52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6"/>
          <w:szCs w:val="16"/>
          <w:color w:val="4D4F5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5"/>
          <w:w w:val="11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ri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organ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skeletal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4"/>
        </w:rPr>
        <w:t>sy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8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2"/>
          <w:w w:val="7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5"/>
          <w:w w:val="11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54" w:lineRule="auto"/>
        <w:ind w:left="334" w:right="-54" w:firstLine="-33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D4F52"/>
          <w:spacing w:val="0"/>
          <w:w w:val="100"/>
        </w:rPr>
        <w:t>:J</w:t>
      </w:r>
      <w:r>
        <w:rPr>
          <w:rFonts w:ascii="Times New Roman" w:hAnsi="Times New Roman" w:cs="Times New Roman" w:eastAsia="Times New Roman"/>
          <w:sz w:val="16"/>
          <w:szCs w:val="16"/>
          <w:color w:val="4D4F52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6"/>
          <w:szCs w:val="16"/>
          <w:color w:val="4D4F5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descri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"/>
          <w:w w:val="11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gross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1"/>
        </w:rPr>
        <w:t>microscopic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19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9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tructu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21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4D4F52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color w:val="4D4F52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color w:val="4D4F52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4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tiss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1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D4F52"/>
          <w:spacing w:val="0"/>
          <w:w w:val="147"/>
        </w:rPr>
        <w:t>Q</w:t>
      </w:r>
      <w:r>
        <w:rPr>
          <w:rFonts w:ascii="Times New Roman" w:hAnsi="Times New Roman" w:cs="Times New Roman" w:eastAsia="Times New Roman"/>
          <w:sz w:val="12"/>
          <w:szCs w:val="12"/>
          <w:color w:val="4D4F52"/>
          <w:spacing w:val="0"/>
          <w:w w:val="147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4D4F52"/>
          <w:spacing w:val="21"/>
          <w:w w:val="14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primar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function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"/>
          <w:w w:val="11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8"/>
          <w:w w:val="96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7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tal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6"/>
        </w:rPr>
        <w:t>sy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8"/>
          <w:w w:val="11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"/>
          <w:w w:val="8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tabs>
          <w:tab w:pos="3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D4F52"/>
          <w:spacing w:val="0"/>
          <w:w w:val="147"/>
        </w:rPr>
        <w:t>Q</w:t>
      </w:r>
      <w:r>
        <w:rPr>
          <w:rFonts w:ascii="Times New Roman" w:hAnsi="Times New Roman" w:cs="Times New Roman" w:eastAsia="Times New Roman"/>
          <w:sz w:val="12"/>
          <w:szCs w:val="12"/>
          <w:color w:val="4D4F5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4D4F52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outline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7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1"/>
        </w:rPr>
        <w:t>organizatio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2"/>
        </w:rPr>
        <w:t>sk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4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8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tal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6"/>
        </w:rPr>
        <w:t>sy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6"/>
          <w:w w:val="11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7"/>
        </w:rPr>
        <w:t>tem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9" w:lineRule="auto"/>
        <w:ind w:left="325" w:right="6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7"/>
          <w:w w:val="10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fibro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membranes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shee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tlike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2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7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4"/>
        </w:rPr>
        <w:t>hape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9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uall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curved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rathe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1"/>
          <w:w w:val="10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7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7"/>
        </w:rPr>
        <w:t>absolutel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7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7"/>
        </w:rPr>
        <w:t>flat.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5" w:lineRule="exact"/>
        <w:ind w:left="-35" w:right="24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D6062"/>
          <w:spacing w:val="0"/>
          <w:w w:val="100"/>
        </w:rPr>
        <w:t>:J</w:t>
      </w:r>
      <w:r>
        <w:rPr>
          <w:rFonts w:ascii="Times New Roman" w:hAnsi="Times New Roman" w:cs="Times New Roman" w:eastAsia="Times New Roman"/>
          <w:sz w:val="16"/>
          <w:szCs w:val="16"/>
          <w:color w:val="5D6062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6"/>
          <w:szCs w:val="16"/>
          <w:color w:val="5D606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]rregu]a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1"/>
          <w:w w:val="145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7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quite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fit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5"/>
        </w:rPr>
        <w:t>cate­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40" w:lineRule="auto"/>
        <w:ind w:left="32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eca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9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7"/>
        </w:rPr>
        <w:t>complexit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97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4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hape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8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0" w:right="120"/>
          <w:cols w:num="3" w:equalWidth="0">
            <w:col w:w="329" w:space="449"/>
            <w:col w:w="5038" w:space="936"/>
            <w:col w:w="5208"/>
          </w:cols>
        </w:sectPr>
      </w:pPr>
      <w:rPr/>
    </w:p>
    <w:p>
      <w:pPr>
        <w:spacing w:before="0" w:after="0" w:line="240" w:lineRule="exact"/>
        <w:ind w:left="4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4D4F52"/>
          <w:spacing w:val="0"/>
          <w:w w:val="175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4D4F52"/>
          <w:spacing w:val="80"/>
          <w:w w:val="17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1"/>
          <w:position w:val="1"/>
        </w:rPr>
        <w:t>Prepare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1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  <w:position w:val="1"/>
        </w:rPr>
        <w:t>materia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2"/>
          <w:w w:val="110"/>
          <w:position w:val="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2"/>
          <w:position w:val="1"/>
        </w:rPr>
        <w:t>s: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240" w:lineRule="auto"/>
        <w:ind w:left="783" w:right="-20"/>
        <w:jc w:val="left"/>
        <w:tabs>
          <w:tab w:pos="11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D6062"/>
          <w:spacing w:val="0"/>
          <w:w w:val="52"/>
        </w:rPr>
        <w:t>:.:::t</w:t>
      </w:r>
      <w:r>
        <w:rPr>
          <w:rFonts w:ascii="Times New Roman" w:hAnsi="Times New Roman" w:cs="Times New Roman" w:eastAsia="Times New Roman"/>
          <w:sz w:val="14"/>
          <w:szCs w:val="14"/>
          <w:color w:val="5D60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D6062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9"/>
        </w:rPr>
        <w:t>micr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7"/>
          <w:w w:val="1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6"/>
          <w:w w:val="107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"/>
          <w:w w:val="11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78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8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2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8"/>
        </w:rPr>
        <w:t>prepare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3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8"/>
        </w:rPr>
        <w:t>microsli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8"/>
        </w:rPr>
        <w:t>es: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9" w:lineRule="auto"/>
        <w:ind w:left="1108" w:right="1677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0"/>
        </w:rPr>
        <w:t>compact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(ground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31"/>
        </w:rPr>
        <w:t>cs.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0"/>
        </w:rPr>
        <w:t>cancellou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1073" w:right="279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epiphyseal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plate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4"/>
        </w:rPr>
        <w:t>c.s.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78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D4F52"/>
          <w:spacing w:val="0"/>
          <w:w w:val="147"/>
        </w:rPr>
        <w:t>Q</w:t>
      </w:r>
      <w:r>
        <w:rPr>
          <w:rFonts w:ascii="Times New Roman" w:hAnsi="Times New Roman" w:cs="Times New Roman" w:eastAsia="Times New Roman"/>
          <w:sz w:val="12"/>
          <w:szCs w:val="12"/>
          <w:color w:val="4D4F52"/>
          <w:spacing w:val="0"/>
          <w:w w:val="147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4D4F52"/>
          <w:spacing w:val="17"/>
          <w:w w:val="14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huma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6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3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keleto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7"/>
        </w:rPr>
        <w:t>(d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6"/>
          <w:w w:val="10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15"/>
          <w:w w:val="13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articulated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4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78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5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3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5"/>
        </w:rPr>
        <w:t>huma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6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5"/>
        </w:rPr>
        <w:t>skeleto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23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articulated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78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D4F52"/>
          <w:spacing w:val="0"/>
          <w:w w:val="153"/>
        </w:rPr>
        <w:t>Q</w:t>
      </w:r>
      <w:r>
        <w:rPr>
          <w:rFonts w:ascii="Times New Roman" w:hAnsi="Times New Roman" w:cs="Times New Roman" w:eastAsia="Times New Roman"/>
          <w:sz w:val="12"/>
          <w:szCs w:val="12"/>
          <w:color w:val="4D4F52"/>
          <w:spacing w:val="0"/>
          <w:w w:val="153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4D4F52"/>
          <w:spacing w:val="8"/>
          <w:w w:val="15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7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7"/>
        </w:rPr>
        <w:t>fres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7"/>
          <w:w w:val="107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6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whole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609" w:lineRule="exact"/>
        <w:ind w:left="72" w:right="-20"/>
        <w:jc w:val="left"/>
        <w:tabs>
          <w:tab w:pos="7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92"/>
          <w:szCs w:val="92"/>
          <w:color w:val="3D3F42"/>
          <w:spacing w:val="0"/>
          <w:w w:val="65"/>
          <w:position w:val="-29"/>
        </w:rPr>
        <w:t>•</w:t>
      </w:r>
      <w:r>
        <w:rPr>
          <w:rFonts w:ascii="Arial" w:hAnsi="Arial" w:cs="Arial" w:eastAsia="Arial"/>
          <w:sz w:val="92"/>
          <w:szCs w:val="92"/>
          <w:color w:val="3D3F42"/>
          <w:spacing w:val="0"/>
          <w:w w:val="100"/>
          <w:position w:val="-29"/>
        </w:rPr>
        <w:tab/>
      </w:r>
      <w:r>
        <w:rPr>
          <w:rFonts w:ascii="Arial" w:hAnsi="Arial" w:cs="Arial" w:eastAsia="Arial"/>
          <w:sz w:val="92"/>
          <w:szCs w:val="92"/>
          <w:color w:val="3D3F42"/>
          <w:spacing w:val="0"/>
          <w:w w:val="100"/>
          <w:position w:val="-29"/>
        </w:rPr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33"/>
          <w:position w:val="2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33"/>
          <w:position w:val="2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54"/>
          <w:w w:val="133"/>
          <w:position w:val="2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29"/>
        </w:rPr>
        <w:t>whole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2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"/>
          <w:w w:val="100"/>
          <w:position w:val="2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29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2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7"/>
          <w:w w:val="100"/>
          <w:position w:val="2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29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2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7"/>
          <w:w w:val="100"/>
          <w:position w:val="2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29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29"/>
        </w:rPr>
        <w:t>fresh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2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7"/>
          <w:w w:val="100"/>
          <w:position w:val="2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29"/>
        </w:rPr>
        <w:t>J.s.)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83" w:lineRule="exact"/>
        <w:ind w:left="406" w:right="-6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D3F42"/>
          <w:spacing w:val="0"/>
          <w:w w:val="179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3D3F42"/>
          <w:spacing w:val="78"/>
          <w:w w:val="17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direction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fet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ex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rc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  <w:i/>
        </w:rPr>
        <w:t>e-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ind w:left="72" w:right="-20"/>
        <w:jc w:val="left"/>
        <w:tabs>
          <w:tab w:pos="10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33"/>
          <w:szCs w:val="33"/>
          <w:color w:val="3D3F42"/>
          <w:spacing w:val="0"/>
          <w:w w:val="100"/>
          <w:b/>
          <w:bCs/>
          <w:position w:val="-9"/>
        </w:rPr>
        <w:t>J</w:t>
      </w:r>
      <w:r>
        <w:rPr>
          <w:rFonts w:ascii="Arial" w:hAnsi="Arial" w:cs="Arial" w:eastAsia="Arial"/>
          <w:sz w:val="33"/>
          <w:szCs w:val="33"/>
          <w:color w:val="3D3F42"/>
          <w:spacing w:val="0"/>
          <w:w w:val="100"/>
          <w:b/>
          <w:bCs/>
          <w:position w:val="-9"/>
        </w:rPr>
        <w:tab/>
      </w:r>
      <w:r>
        <w:rPr>
          <w:rFonts w:ascii="Arial" w:hAnsi="Arial" w:cs="Arial" w:eastAsia="Arial"/>
          <w:sz w:val="33"/>
          <w:szCs w:val="33"/>
          <w:color w:val="3D3F42"/>
          <w:spacing w:val="0"/>
          <w:w w:val="100"/>
          <w:b/>
          <w:bCs/>
          <w:position w:val="-9"/>
        </w:rPr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i/>
          <w:position w:val="-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8"/>
          <w:w w:val="100"/>
          <w:i/>
          <w:position w:val="-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9"/>
        </w:rPr>
        <w:t>before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6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6"/>
          <w:w w:val="125"/>
          <w:position w:val="-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8"/>
          <w:w w:val="79"/>
          <w:position w:val="-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99"/>
          <w:position w:val="-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28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9"/>
        </w:rPr>
        <w:t>rtin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  <w:position w:val="-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7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9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  <w:position w:val="-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0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4"/>
          <w:position w:val="-9"/>
        </w:rPr>
        <w:t>procedure.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7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.059011pt;margin-top:3.820239pt;width:21.306001pt;height:67.0pt;mso-position-horizontal-relative:page;mso-position-vertical-relative:paragraph;z-index:-1222" type="#_x0000_t202" filled="f" stroked="f">
            <v:textbox inset="0,0,0,0">
              <w:txbxContent>
                <w:p>
                  <w:pPr>
                    <w:spacing w:before="0" w:after="0" w:line="1340" w:lineRule="exact"/>
                    <w:ind w:right="-241"/>
                    <w:jc w:val="left"/>
                    <w:rPr>
                      <w:rFonts w:ascii="Courier New" w:hAnsi="Courier New" w:cs="Courier New" w:eastAsia="Courier New"/>
                      <w:sz w:val="134"/>
                      <w:szCs w:val="134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34"/>
                      <w:szCs w:val="134"/>
                      <w:color w:val="3D3F42"/>
                      <w:spacing w:val="0"/>
                      <w:w w:val="53"/>
                      <w:position w:val="9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sz w:val="134"/>
                      <w:szCs w:val="13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3"/>
          <w:i/>
          <w:position w:val="2"/>
        </w:rPr>
        <w:t>full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853" w:lineRule="exact"/>
        <w:ind w:left="76" w:right="-20"/>
        <w:jc w:val="left"/>
        <w:rPr>
          <w:rFonts w:ascii="Arial" w:hAnsi="Arial" w:cs="Arial" w:eastAsia="Arial"/>
          <w:sz w:val="82"/>
          <w:szCs w:val="82"/>
        </w:rPr>
      </w:pPr>
      <w:rPr/>
      <w:r>
        <w:rPr/>
        <w:pict>
          <v:group style="position:absolute;margin-left:19.936905pt;margin-top:46.893517pt;width:274.580128pt;height:48.333421pt;mso-position-horizontal-relative:page;mso-position-vertical-relative:paragraph;z-index:-1224" coordorigin="399,938" coordsize="5492,967">
            <v:group style="position:absolute;left:468;top:1034;width:2;height:842" coordorigin="468,1034" coordsize="2,842">
              <v:shape style="position:absolute;left:468;top:1034;width:2;height:842" coordorigin="468,1034" coordsize="0,842" path="m468,1876l468,1034e" filled="f" stroked="t" strokeweight="2.865184pt" strokecolor="#3B3F3F">
                <v:path arrowok="t"/>
              </v:shape>
            </v:group>
            <v:group style="position:absolute;left:406;top:1847;width:5477;height:2" coordorigin="406,1847" coordsize="5477,2">
              <v:shape style="position:absolute;left:406;top:1847;width:5477;height:2" coordorigin="406,1847" coordsize="5477,0" path="m406,1847l5883,1847e" filled="f" stroked="t" strokeweight=".716296pt" strokecolor="#3F4844">
                <v:path arrowok="t"/>
              </v:shape>
            </v:group>
            <v:group style="position:absolute;left:5874;top:947;width:2;height:900" coordorigin="5874,947" coordsize="2,900">
              <v:shape style="position:absolute;left:5874;top:947;width:2;height:900" coordorigin="5874,947" coordsize="0,900" path="m5874,1847l5874,947e" filled="f" stroked="t" strokeweight=".955061pt" strokecolor="#383B3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82"/>
          <w:szCs w:val="82"/>
          <w:color w:val="3D3F42"/>
          <w:spacing w:val="0"/>
          <w:w w:val="70"/>
        </w:rPr>
        <w:t>•</w:t>
      </w:r>
      <w:r>
        <w:rPr>
          <w:rFonts w:ascii="Arial" w:hAnsi="Arial" w:cs="Arial" w:eastAsia="Arial"/>
          <w:sz w:val="82"/>
          <w:szCs w:val="82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2" w:lineRule="auto"/>
        <w:ind w:left="616" w:right="-54" w:firstLine="-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.297776pt;margin-top:-4.487595pt;width:16.819441pt;height:46.0pt;mso-position-horizontal-relative:page;mso-position-vertical-relative:paragraph;z-index:-1221" type="#_x0000_t202" filled="f" stroked="f">
            <v:textbox inset="0,0,0,0">
              <w:txbxContent>
                <w:p>
                  <w:pPr>
                    <w:spacing w:before="0" w:after="0" w:line="920" w:lineRule="exact"/>
                    <w:ind w:right="-178"/>
                    <w:jc w:val="left"/>
                    <w:rPr>
                      <w:rFonts w:ascii="Arial" w:hAnsi="Arial" w:cs="Arial" w:eastAsia="Arial"/>
                      <w:sz w:val="92"/>
                      <w:szCs w:val="92"/>
                    </w:rPr>
                  </w:pPr>
                  <w:rPr/>
                  <w:r>
                    <w:rPr>
                      <w:rFonts w:ascii="Arial" w:hAnsi="Arial" w:cs="Arial" w:eastAsia="Arial"/>
                      <w:sz w:val="92"/>
                      <w:szCs w:val="92"/>
                      <w:color w:val="3D3F42"/>
                      <w:spacing w:val="0"/>
                      <w:w w:val="131"/>
                      <w:position w:val="-1"/>
                    </w:rPr>
                    <w:t>,</w:t>
                  </w:r>
                  <w:r>
                    <w:rPr>
                      <w:rFonts w:ascii="Arial" w:hAnsi="Arial" w:cs="Arial" w:eastAsia="Arial"/>
                      <w:sz w:val="92"/>
                      <w:szCs w:val="9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7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7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exercise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easie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4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tan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6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83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briefl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revie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microscopic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organizatio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4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ssu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7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1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4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9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6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Exercise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8"/>
        </w:rPr>
        <w:t>8.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6" w:right="-20"/>
        <w:jc w:val="left"/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3D3F42"/>
          <w:spacing w:val="0"/>
          <w:w w:val="81"/>
          <w:i/>
        </w:rPr>
        <w:t>9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D6062"/>
          <w:spacing w:val="0"/>
          <w:w w:val="211"/>
        </w:rPr>
        <w:t>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37" w:lineRule="exact"/>
        <w:ind w:left="229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B6B8B8"/>
          <w:w w:val="106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B6B8B8"/>
          <w:w w:val="107"/>
        </w:rPr>
        <w:t>.._....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w w:val="100"/>
        </w:rPr>
      </w:r>
    </w:p>
    <w:p>
      <w:pPr>
        <w:spacing w:before="0" w:after="0" w:line="235" w:lineRule="exact"/>
        <w:ind w:left="10" w:right="-20"/>
        <w:jc w:val="left"/>
        <w:tabs>
          <w:tab w:pos="7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color w:val="3D3F42"/>
          <w:spacing w:val="0"/>
          <w:w w:val="175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3D3F42"/>
          <w:spacing w:val="80"/>
          <w:w w:val="17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1"/>
        </w:rPr>
        <w:t>Compare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result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9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result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7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62A2A"/>
          <w:w w:val="7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6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0"/>
        </w:rPr>
        <w:t>everyone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0"/>
        </w:rPr>
        <w:t>agree?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9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62A2A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color w:val="262A2A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00"/>
          <w:b/>
          <w:bCs/>
        </w:rPr>
        <w:t>Gros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62A2A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13"/>
          <w:b/>
          <w:bCs/>
        </w:rPr>
        <w:t>structur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13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262A2A"/>
          <w:spacing w:val="6"/>
          <w:w w:val="113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62A2A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29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262A2A"/>
          <w:spacing w:val="10"/>
          <w:w w:val="129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62A2A"/>
          <w:spacing w:val="0"/>
          <w:w w:val="129"/>
          <w:b/>
          <w:bCs/>
        </w:rPr>
        <w:t>bone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9" w:after="0" w:line="248" w:lineRule="auto"/>
        <w:ind w:right="266" w:firstLine="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318.393555pt;margin-top:84.419769pt;width:273.926426pt;height:73.926894pt;mso-position-horizontal-relative:page;mso-position-vertical-relative:paragraph;z-index:-1225" coordorigin="6368,1688" coordsize="5479,1479">
            <v:shape style="position:absolute;left:8525;top:1779;width:3322;height:288" type="#_x0000_t75">
              <v:imagedata r:id="rId8" o:title=""/>
            </v:shape>
            <v:group style="position:absolute;left:11759;top:1762;width:2;height:1335" coordorigin="11759,1762" coordsize="2,1335">
              <v:shape style="position:absolute;left:11759;top:1762;width:2;height:1335" coordorigin="11759,1762" coordsize="0,1335" path="m11759,3098l11759,1762e" filled="f" stroked="t" strokeweight=".955061pt" strokecolor="#44484B">
                <v:path arrowok="t"/>
              </v:shape>
            </v:group>
            <v:group style="position:absolute;left:6375;top:1770;width:2135;height:2" coordorigin="6375,1770" coordsize="2135,2">
              <v:shape style="position:absolute;left:6375;top:1770;width:2135;height:2" coordorigin="6375,1770" coordsize="2135,0" path="m6375,1770l8510,1770e" filled="f" stroked="t" strokeweight=".716296pt" strokecolor="#3B4444">
                <v:path arrowok="t"/>
              </v:shape>
            </v:group>
            <v:group style="position:absolute;left:6447;top:1758;width:2;height:1340" coordorigin="6447,1758" coordsize="2,1340">
              <v:shape style="position:absolute;left:6447;top:1758;width:2;height:1340" coordorigin="6447,1758" coordsize="0,1340" path="m6447,3098l6447,1758e" filled="f" stroked="t" strokeweight="6.924195pt" strokecolor="#232823">
                <v:path arrowok="t"/>
              </v:shape>
            </v:group>
            <v:group style="position:absolute;left:6375;top:3091;width:5396;height:2" coordorigin="6375,3091" coordsize="5396,2">
              <v:shape style="position:absolute;left:6375;top:3091;width:5396;height:2" coordorigin="6375,3091" coordsize="5396,0" path="m6375,3091l11771,3091e" filled="f" stroked="t" strokeweight=".716296pt" strokecolor="#3F444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genera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7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8"/>
          <w:w w:val="7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tructural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3"/>
        </w:rPr>
        <w:t>patter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7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"optiona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features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3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5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8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9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genera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8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2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specime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3"/>
        </w:rPr>
        <w:t>study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because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3"/>
        </w:rPr>
        <w:t>feature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7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1"/>
          <w:w w:val="7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1"/>
          <w:w w:val="98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9"/>
        </w:rPr>
        <w:t>ave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8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8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0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F42"/>
          <w:spacing w:val="0"/>
          <w:w w:val="102"/>
        </w:rPr>
        <w:t>11-1</w:t>
      </w:r>
      <w:r>
        <w:rPr>
          <w:rFonts w:ascii="Times New Roman" w:hAnsi="Times New Roman" w:cs="Times New Roman" w:eastAsia="Times New Roman"/>
          <w:sz w:val="19"/>
          <w:szCs w:val="19"/>
          <w:color w:val="3D3F42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F42"/>
          <w:spacing w:val="0"/>
          <w:w w:val="108"/>
        </w:rPr>
        <w:t>).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9" w:lineRule="exact"/>
        <w:ind w:left="229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3D3F42"/>
          <w:spacing w:val="0"/>
          <w:w w:val="82"/>
          <w:i/>
          <w:position w:val="-1"/>
        </w:rPr>
        <w:t>8Jr?&amp;'fi'V</w:t>
      </w:r>
      <w:r>
        <w:rPr>
          <w:rFonts w:ascii="Arial" w:hAnsi="Arial" w:cs="Arial" w:eastAsia="Arial"/>
          <w:sz w:val="26"/>
          <w:szCs w:val="26"/>
          <w:color w:val="3D3F42"/>
          <w:spacing w:val="-10"/>
          <w:w w:val="82"/>
          <w:i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3D3F42"/>
          <w:spacing w:val="0"/>
          <w:w w:val="82"/>
          <w:i/>
          <w:position w:val="-1"/>
        </w:rPr>
        <w:t>r?am</w:t>
      </w:r>
      <w:r>
        <w:rPr>
          <w:rFonts w:ascii="Arial" w:hAnsi="Arial" w:cs="Arial" w:eastAsia="Arial"/>
          <w:sz w:val="26"/>
          <w:szCs w:val="26"/>
          <w:color w:val="3D3F42"/>
          <w:spacing w:val="0"/>
          <w:w w:val="82"/>
          <w:i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3D3F42"/>
          <w:spacing w:val="7"/>
          <w:w w:val="82"/>
          <w:i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3D3F42"/>
          <w:spacing w:val="0"/>
          <w:w w:val="92"/>
          <w:i/>
          <w:position w:val="-1"/>
        </w:rPr>
        <w:t>ll</w:t>
      </w:r>
      <w:r>
        <w:rPr>
          <w:rFonts w:ascii="Arial" w:hAnsi="Arial" w:cs="Arial" w:eastAsia="Arial"/>
          <w:sz w:val="26"/>
          <w:szCs w:val="26"/>
          <w:color w:val="3D3F42"/>
          <w:spacing w:val="-41"/>
          <w:w w:val="91"/>
          <w:i/>
          <w:position w:val="-1"/>
        </w:rPr>
        <w:t>!</w:t>
      </w:r>
      <w:r>
        <w:rPr>
          <w:rFonts w:ascii="Arial" w:hAnsi="Arial" w:cs="Arial" w:eastAsia="Arial"/>
          <w:sz w:val="26"/>
          <w:szCs w:val="26"/>
          <w:color w:val="5D6062"/>
          <w:spacing w:val="0"/>
          <w:w w:val="61"/>
          <w:i/>
          <w:position w:val="-1"/>
        </w:rPr>
        <w:t>J</w:t>
      </w:r>
      <w:r>
        <w:rPr>
          <w:rFonts w:ascii="Arial" w:hAnsi="Arial" w:cs="Arial" w:eastAsia="Arial"/>
          <w:sz w:val="26"/>
          <w:szCs w:val="26"/>
          <w:color w:val="5D6062"/>
          <w:spacing w:val="-48"/>
          <w:w w:val="61"/>
          <w:i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8E9095"/>
          <w:spacing w:val="0"/>
          <w:w w:val="115"/>
          <w:i/>
          <w:position w:val="-1"/>
        </w:rPr>
        <w:t>'i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4" w:lineRule="exact"/>
        <w:ind w:left="22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8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animal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temperature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9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4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9" w:lineRule="auto"/>
        <w:ind w:left="229" w:right="26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bor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dangerou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8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bacterial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colonies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specimen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9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shoul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5"/>
        </w:rPr>
        <w:t>only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handle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wearin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disposable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1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nonporous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1"/>
        </w:rPr>
        <w:t>gloves.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7" w:lineRule="auto"/>
        <w:ind w:left="707" w:right="217" w:firstLine="-69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22"/>
          <w:szCs w:val="22"/>
          <w:color w:val="3D3F42"/>
          <w:spacing w:val="0"/>
          <w:w w:val="148"/>
        </w:rPr>
        <w:t>0</w:t>
      </w:r>
      <w:r>
        <w:rPr>
          <w:rFonts w:ascii="Arial" w:hAnsi="Arial" w:cs="Arial" w:eastAsia="Arial"/>
          <w:sz w:val="22"/>
          <w:szCs w:val="22"/>
          <w:color w:val="3D3F42"/>
          <w:spacing w:val="0"/>
          <w:w w:val="148"/>
        </w:rPr>
        <w:t> </w:t>
      </w:r>
      <w:r>
        <w:rPr>
          <w:rFonts w:ascii="Arial" w:hAnsi="Arial" w:cs="Arial" w:eastAsia="Arial"/>
          <w:sz w:val="22"/>
          <w:szCs w:val="22"/>
          <w:color w:val="3D3F42"/>
          <w:spacing w:val="25"/>
          <w:w w:val="14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48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4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4"/>
          <w:w w:val="14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Obtai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fres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speci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6"/>
        </w:rPr>
        <w:t>ani­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mal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whole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1"/>
        </w:rPr>
        <w:t>uncut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"/>
          <w:w w:val="111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6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alon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3"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ax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87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86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3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4"/>
          <w:w w:val="11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10"/>
        </w:rPr>
        <w:t>itudinal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5"/>
          <w:w w:val="10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5"/>
          <w:w w:val="11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9"/>
          <w:w w:val="91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4" w:lineRule="exact"/>
        <w:ind w:left="716" w:right="400" w:firstLine="-707"/>
        <w:jc w:val="left"/>
        <w:tabs>
          <w:tab w:pos="7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4D4F52"/>
          <w:spacing w:val="0"/>
          <w:w w:val="179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4D4F52"/>
          <w:spacing w:val="83"/>
          <w:w w:val="17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86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86"/>
        </w:rPr>
        <w:t>Ex&lt;1mine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5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95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ternal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aspec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6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5"/>
          <w:w w:val="6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whole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62A2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3"/>
        </w:rPr>
        <w:t>Find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3F42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606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feature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-2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F52"/>
          <w:spacing w:val="0"/>
          <w:w w:val="112"/>
        </w:rPr>
        <w:t>described.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0" w:right="120"/>
          <w:cols w:num="2" w:equalWidth="0">
            <w:col w:w="5766" w:space="604"/>
            <w:col w:w="5590"/>
          </w:cols>
        </w:sectPr>
      </w:pPr>
      <w:rPr/>
    </w:p>
    <w:p>
      <w:pPr>
        <w:spacing w:before="50" w:after="0" w:line="240" w:lineRule="auto"/>
        <w:ind w:left="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3D3F42"/>
          <w:spacing w:val="0"/>
          <w:w w:val="272"/>
        </w:rPr>
        <w:t>j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1" w:after="0" w:line="240" w:lineRule="auto"/>
        <w:ind w:left="411" w:right="-20"/>
        <w:jc w:val="left"/>
        <w:tabs>
          <w:tab w:pos="114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D6062"/>
          <w:spacing w:val="0"/>
          <w:w w:val="114"/>
        </w:rPr>
        <w:t>Copnight</w:t>
      </w:r>
      <w:r>
        <w:rPr>
          <w:rFonts w:ascii="Times New Roman" w:hAnsi="Times New Roman" w:cs="Times New Roman" w:eastAsia="Times New Roman"/>
          <w:sz w:val="17"/>
          <w:szCs w:val="17"/>
          <w:color w:val="5D6062"/>
          <w:spacing w:val="-15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8E9095"/>
          <w:spacing w:val="0"/>
          <w:w w:val="83"/>
          <w:i/>
        </w:rPr>
        <w:t>'L</w:t>
      </w:r>
      <w:r>
        <w:rPr>
          <w:rFonts w:ascii="Arial" w:hAnsi="Arial" w:cs="Arial" w:eastAsia="Arial"/>
          <w:sz w:val="16"/>
          <w:szCs w:val="16"/>
          <w:color w:val="8E9095"/>
          <w:spacing w:val="0"/>
          <w:w w:val="84"/>
          <w:i/>
        </w:rPr>
        <w:t>•</w:t>
      </w:r>
      <w:r>
        <w:rPr>
          <w:rFonts w:ascii="Arial" w:hAnsi="Arial" w:cs="Arial" w:eastAsia="Arial"/>
          <w:sz w:val="16"/>
          <w:szCs w:val="16"/>
          <w:color w:val="8E9095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6062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5D606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6062"/>
          <w:spacing w:val="0"/>
          <w:w w:val="100"/>
        </w:rPr>
        <w:t>03</w:t>
      </w:r>
      <w:r>
        <w:rPr>
          <w:rFonts w:ascii="Times New Roman" w:hAnsi="Times New Roman" w:cs="Times New Roman" w:eastAsia="Times New Roman"/>
          <w:sz w:val="17"/>
          <w:szCs w:val="17"/>
          <w:color w:val="5D606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606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5D606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7"/>
          <w:szCs w:val="17"/>
          <w:color w:val="5D606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D4F52"/>
          <w:spacing w:val="0"/>
          <w:w w:val="100"/>
        </w:rPr>
        <w:t>Mosby,</w:t>
      </w:r>
      <w:r>
        <w:rPr>
          <w:rFonts w:ascii="Times New Roman" w:hAnsi="Times New Roman" w:cs="Times New Roman" w:eastAsia="Times New Roman"/>
          <w:sz w:val="17"/>
          <w:szCs w:val="17"/>
          <w:color w:val="4D4F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D3F42"/>
          <w:spacing w:val="0"/>
          <w:w w:val="94"/>
        </w:rPr>
        <w:t>In</w:t>
      </w:r>
      <w:r>
        <w:rPr>
          <w:rFonts w:ascii="Times New Roman" w:hAnsi="Times New Roman" w:cs="Times New Roman" w:eastAsia="Times New Roman"/>
          <w:sz w:val="17"/>
          <w:szCs w:val="17"/>
          <w:color w:val="3D3F42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606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5D606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D606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6062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5D6062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D3F42"/>
          <w:spacing w:val="0"/>
          <w:w w:val="83"/>
        </w:rPr>
        <w:t>ll</w:t>
      </w:r>
      <w:r>
        <w:rPr>
          <w:rFonts w:ascii="Times New Roman" w:hAnsi="Times New Roman" w:cs="Times New Roman" w:eastAsia="Times New Roman"/>
          <w:sz w:val="17"/>
          <w:szCs w:val="17"/>
          <w:color w:val="3D3F42"/>
          <w:spacing w:val="23"/>
          <w:w w:val="8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D4F52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7"/>
          <w:szCs w:val="17"/>
          <w:color w:val="4D4F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4D4F5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D4F52"/>
          <w:spacing w:val="0"/>
          <w:w w:val="112"/>
        </w:rPr>
        <w:t>reserwd.</w:t>
      </w:r>
      <w:r>
        <w:rPr>
          <w:rFonts w:ascii="Times New Roman" w:hAnsi="Times New Roman" w:cs="Times New Roman" w:eastAsia="Times New Roman"/>
          <w:sz w:val="17"/>
          <w:szCs w:val="17"/>
          <w:color w:val="4D4F5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D4F52"/>
          <w:spacing w:val="0"/>
          <w:w w:val="100"/>
        </w:rPr>
      </w:r>
      <w:r>
        <w:rPr>
          <w:rFonts w:ascii="Courier New" w:hAnsi="Courier New" w:cs="Courier New" w:eastAsia="Courier New"/>
          <w:sz w:val="25"/>
          <w:szCs w:val="25"/>
          <w:color w:val="3D3F42"/>
          <w:spacing w:val="0"/>
          <w:w w:val="112"/>
          <w:b/>
          <w:bCs/>
          <w:position w:val="2"/>
        </w:rPr>
        <w:t>99</w:t>
      </w:r>
      <w:r>
        <w:rPr>
          <w:rFonts w:ascii="Courier New" w:hAnsi="Courier New" w:cs="Courier New" w:eastAsia="Courier New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0" w:right="120"/>
        </w:sectPr>
      </w:pPr>
      <w:rPr/>
    </w:p>
    <w:p>
      <w:pPr>
        <w:spacing w:before="75" w:after="0" w:line="259" w:lineRule="exact"/>
        <w:ind w:left="103" w:right="-20"/>
        <w:jc w:val="left"/>
        <w:tabs>
          <w:tab w:pos="386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306.239990pt;margin-top:-8.023125pt;width:288.959991pt;height:125.760002pt;mso-position-horizontal-relative:page;mso-position-vertical-relative:paragraph;z-index:-1220" type="#_x0000_t75">
            <v:imagedata r:id="rId9" o:title=""/>
          </v:shape>
        </w:pict>
      </w:r>
      <w:r>
        <w:rPr>
          <w:rFonts w:ascii="Arial" w:hAnsi="Arial" w:cs="Arial" w:eastAsia="Arial"/>
          <w:sz w:val="23"/>
          <w:szCs w:val="23"/>
          <w:color w:val="131316"/>
          <w:spacing w:val="0"/>
          <w:w w:val="100"/>
          <w:b/>
          <w:bCs/>
          <w:position w:val="-1"/>
        </w:rPr>
        <w:t>100</w:t>
      </w:r>
      <w:r>
        <w:rPr>
          <w:rFonts w:ascii="Arial" w:hAnsi="Arial" w:cs="Arial" w:eastAsia="Arial"/>
          <w:sz w:val="23"/>
          <w:szCs w:val="23"/>
          <w:color w:val="131316"/>
          <w:spacing w:val="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131316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23"/>
          <w:szCs w:val="23"/>
          <w:color w:val="131316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00"/>
          <w:position w:val="0"/>
        </w:rPr>
        <w:t>lab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12"/>
          <w:position w:val="0"/>
        </w:rPr>
        <w:t>Exercise</w:t>
      </w:r>
      <w:r>
        <w:rPr>
          <w:rFonts w:ascii="Arial" w:hAnsi="Arial" w:cs="Arial" w:eastAsia="Arial"/>
          <w:sz w:val="17"/>
          <w:szCs w:val="17"/>
          <w:color w:val="131316"/>
          <w:spacing w:val="27"/>
          <w:w w:val="112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00"/>
          <w:position w:val="0"/>
        </w:rPr>
        <w:t>11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0"/>
          <w:w w:val="126"/>
          <w:position w:val="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131316"/>
          <w:spacing w:val="43"/>
          <w:w w:val="126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26"/>
          <w:position w:val="0"/>
        </w:rPr>
        <w:t>Overvie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26"/>
          <w:position w:val="0"/>
        </w:rPr>
        <w:t>w</w:t>
      </w:r>
      <w:r>
        <w:rPr>
          <w:rFonts w:ascii="Arial" w:hAnsi="Arial" w:cs="Arial" w:eastAsia="Arial"/>
          <w:sz w:val="17"/>
          <w:szCs w:val="17"/>
          <w:color w:val="131316"/>
          <w:spacing w:val="-29"/>
          <w:w w:val="126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131316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00"/>
          <w:position w:val="0"/>
        </w:rPr>
        <w:t>th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131316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131316"/>
          <w:spacing w:val="0"/>
          <w:w w:val="110"/>
          <w:position w:val="0"/>
        </w:rPr>
        <w:t>Skeleton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080" w:h="16320"/>
          <w:pgMar w:top="1100" w:bottom="280" w:left="60" w:right="80"/>
        </w:sectPr>
      </w:pPr>
      <w:rPr/>
    </w:p>
    <w:p>
      <w:pPr>
        <w:spacing w:before="34" w:after="0" w:line="252" w:lineRule="auto"/>
        <w:ind w:left="785" w:right="417" w:firstLine="-33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0pt;margin-top:28.08pt;width:602.879985pt;height:.1pt;mso-position-horizontal-relative:page;mso-position-vertical-relative:page;z-index:-1218" coordorigin="0,562" coordsize="12058,2">
            <v:shape style="position:absolute;left:0;top:562;width:12058;height:2" coordorigin="0,562" coordsize="12058,0" path="m0,562l12058,562e" filled="f" stroked="t" strokeweight=".48pt" strokecolor="#80807C">
              <v:path arrowok="t"/>
            </v:shape>
          </v:group>
          <w10:wrap type="none"/>
        </w:pict>
      </w:r>
      <w:r>
        <w:rPr/>
        <w:pict>
          <v:group style="position:absolute;margin-left:.48pt;margin-top:34.200001pt;width:196.319995pt;height:.1pt;mso-position-horizontal-relative:page;mso-position-vertical-relative:page;z-index:-1217" coordorigin="10,684" coordsize="3926,2">
            <v:shape style="position:absolute;left:10;top:684;width:3926;height:2" coordorigin="10,684" coordsize="3926,0" path="m10,684l3936,684e" filled="f" stroked="t" strokeweight="1.68pt" strokecolor="#08030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3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3"/>
          <w:w w:val="12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3"/>
        </w:rPr>
        <w:t>Ligament-Althoug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7"/>
          <w:w w:val="12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actuall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separate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organ,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3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bit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fibrou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6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strap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6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hol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togethe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attache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speci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1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8"/>
        </w:rPr>
        <w:t>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4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7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3"/>
          <w:w w:val="12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7"/>
        </w:rPr>
        <w:t>Periosteum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4"/>
          <w:w w:val="127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7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3"/>
          <w:w w:val="12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periosteum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sheet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irregular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4" w:lineRule="auto"/>
        <w:ind w:left="785" w:right="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dense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fibrou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connective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continuou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ligaments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cover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shaft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8"/>
        </w:rPr>
        <w:t>head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4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scrape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3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periosteum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awa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underlyin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strongl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4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attached?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7" w:lineRule="exact"/>
        <w:ind w:left="4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7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3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7"/>
        </w:rPr>
        <w:t>Articula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5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cartilag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2"/>
          <w:w w:val="11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417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articula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2" w:lineRule="auto"/>
        <w:ind w:left="785" w:right="27" w:firstLine="1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smoot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hyaline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7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7"/>
        </w:rPr>
        <w:t>found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7"/>
        </w:rPr>
        <w:t>where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6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7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8"/>
          <w:w w:val="11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articulate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form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anothe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8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9"/>
          <w:w w:val="11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Joints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connection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betwee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2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mov­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functio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skeletal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system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benefits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presence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9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movable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joints?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46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3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3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3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30"/>
        </w:rPr>
        <w:t>Diaphysis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7"/>
          <w:w w:val="13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3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33"/>
          <w:w w:val="13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diaphysi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2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whole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central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shaft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2" w:lineRule="auto"/>
        <w:ind w:left="799" w:right="-11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external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shaft,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9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7"/>
          <w:w w:val="11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soli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7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visible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external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aspect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9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skeletal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3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function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har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she]]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auto"/>
        <w:ind w:left="80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diaphysi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specialized?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52" w:lineRule="auto"/>
        <w:ind w:left="799" w:right="-54" w:firstLine="-32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8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2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8"/>
        </w:rPr>
        <w:t>Epiphysis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2"/>
          <w:w w:val="1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33"/>
          <w:w w:val="12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epiphyse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3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8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18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8"/>
        </w:rPr>
        <w:t>ads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8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long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proximal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diaphysis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distal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Only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external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portion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visible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whole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7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specime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1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auto"/>
        <w:ind w:left="809" w:right="453" w:firstLine="-70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22"/>
          <w:szCs w:val="22"/>
          <w:color w:val="131316"/>
          <w:spacing w:val="0"/>
          <w:w w:val="145"/>
        </w:rPr>
        <w:t>0</w:t>
      </w:r>
      <w:r>
        <w:rPr>
          <w:rFonts w:ascii="Arial" w:hAnsi="Arial" w:cs="Arial" w:eastAsia="Arial"/>
          <w:sz w:val="22"/>
          <w:szCs w:val="22"/>
          <w:color w:val="131316"/>
          <w:spacing w:val="0"/>
          <w:w w:val="145"/>
        </w:rPr>
        <w:t> </w:t>
      </w:r>
      <w:r>
        <w:rPr>
          <w:rFonts w:ascii="Arial" w:hAnsi="Arial" w:cs="Arial" w:eastAsia="Arial"/>
          <w:sz w:val="22"/>
          <w:szCs w:val="22"/>
          <w:color w:val="131316"/>
          <w:spacing w:val="24"/>
          <w:w w:val="14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45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4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4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sectione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specime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identif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1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structure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7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liste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48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75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7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51"/>
          <w:w w:val="17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Medu11ar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9"/>
        </w:rPr>
        <w:t>cavity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1"/>
          <w:w w:val="12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9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5"/>
          <w:w w:val="12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medullar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cavity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its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52" w:lineRule="auto"/>
        <w:ind w:left="804" w:right="22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implies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5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313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space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withi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cente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dia­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physis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7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wall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7"/>
        </w:rPr>
        <w:t>surroundin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7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space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5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cancellou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compact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9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adult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cavit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generall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1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yellow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bon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marrow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9" w:lineRule="exact"/>
        <w:ind w:left="8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mas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fatt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5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7"/>
        </w:rPr>
        <w:t>purpos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6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yel­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8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marrow?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left="814" w:right="480" w:firstLine="-32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8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2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8"/>
        </w:rPr>
        <w:t>Endosteum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56"/>
          <w:w w:val="1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32"/>
          <w:w w:val="12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endosteum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epithelial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membrane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medullar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cavity.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50" w:lineRule="auto"/>
        <w:ind w:left="814" w:right="13" w:firstLine="-32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82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44"/>
          <w:w w:val="18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CancelJou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33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5"/>
          <w:w w:val="133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33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5"/>
          <w:w w:val="13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epiphyses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diaphyses,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7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1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compact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cortex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medulla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often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differen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1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-1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inside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9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epiphysi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2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cancel­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lous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spongy,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4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space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8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cancellou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bon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marrow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produce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5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bloo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cells.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7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31316"/>
          <w:spacing w:val="0"/>
          <w:w w:val="100"/>
          <w:b/>
          <w:bCs/>
        </w:rPr>
        <w:t>C.</w:t>
      </w:r>
      <w:r>
        <w:rPr>
          <w:rFonts w:ascii="Times New Roman" w:hAnsi="Times New Roman" w:cs="Times New Roman" w:eastAsia="Times New Roman"/>
          <w:sz w:val="25"/>
          <w:szCs w:val="25"/>
          <w:color w:val="131316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31316"/>
          <w:spacing w:val="0"/>
          <w:w w:val="111"/>
          <w:b/>
          <w:bCs/>
        </w:rPr>
        <w:t>Microscopic</w:t>
      </w:r>
      <w:r>
        <w:rPr>
          <w:rFonts w:ascii="Times New Roman" w:hAnsi="Times New Roman" w:cs="Times New Roman" w:eastAsia="Times New Roman"/>
          <w:sz w:val="25"/>
          <w:szCs w:val="25"/>
          <w:color w:val="131316"/>
          <w:spacing w:val="20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31316"/>
          <w:spacing w:val="0"/>
          <w:w w:val="111"/>
          <w:b/>
          <w:bCs/>
        </w:rPr>
        <w:t>structure</w:t>
      </w:r>
      <w:r>
        <w:rPr>
          <w:rFonts w:ascii="Times New Roman" w:hAnsi="Times New Roman" w:cs="Times New Roman" w:eastAsia="Times New Roman"/>
          <w:sz w:val="25"/>
          <w:szCs w:val="25"/>
          <w:color w:val="131316"/>
          <w:spacing w:val="15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31316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5"/>
          <w:szCs w:val="25"/>
          <w:color w:val="13131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31316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31316"/>
          <w:spacing w:val="0"/>
          <w:w w:val="131"/>
          <w:b/>
          <w:bCs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131316"/>
          <w:spacing w:val="20"/>
          <w:w w:val="131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31316"/>
          <w:spacing w:val="0"/>
          <w:w w:val="131"/>
          <w:b/>
          <w:bCs/>
        </w:rPr>
        <w:t>bone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52" w:after="0" w:line="249" w:lineRule="auto"/>
        <w:ind w:left="118" w:right="6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microscopic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structure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6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reflect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gen­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eral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9"/>
        </w:rPr>
        <w:t>nature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8"/>
          <w:w w:val="11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11-2).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learned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Exercise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basic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9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organ: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4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compact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3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cance11ou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8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exercise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buil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learne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types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2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integrate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informatio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alread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know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gross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structure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1"/>
        </w:rPr>
        <w:t>"the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4"/>
          <w:w w:val="12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picture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7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8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structure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functio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24244"/>
          <w:spacing w:val="0"/>
          <w:w w:val="13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auto"/>
        <w:ind w:left="828" w:right="-23" w:firstLine="-70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131316"/>
          <w:spacing w:val="0"/>
          <w:w w:val="161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131316"/>
          <w:spacing w:val="0"/>
          <w:w w:val="16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31316"/>
          <w:spacing w:val="14"/>
          <w:w w:val="16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61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6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6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Compact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21"/>
        </w:rPr>
        <w:t>bone-Compact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7"/>
          <w:w w:val="12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mainl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hard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oute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shell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organ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Compact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forme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soli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cylindrical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osteons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packe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tightl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togethe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6"/>
          <w:w w:val="11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-4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teon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2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Haversia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6"/>
          <w:i/>
        </w:rPr>
        <w:t>sy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5"/>
          <w:w w:val="107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424244"/>
          <w:spacing w:val="0"/>
          <w:w w:val="93"/>
          <w:i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2" w:lineRule="auto"/>
        <w:ind w:left="754" w:right="337" w:firstLine="1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87.520020pt;margin-top:39.335979pt;width:6.72pt;height:36.480pt;mso-position-horizontal-relative:page;mso-position-vertical-relative:paragraph;z-index:-1219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131316"/>
          <w:w w:val="94"/>
          <w:i/>
        </w:rPr>
        <w:t>tern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w w:val="95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multiple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concentric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layer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har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matrix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cell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sandwiche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betwee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layer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4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matri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collage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fiber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encrusted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crystal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calcium-containin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6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mineral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3"/>
        </w:rPr>
        <w:t>called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apatite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laye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matri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lamella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plural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98"/>
          <w:i/>
        </w:rPr>
        <w:t>lamellae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98"/>
          <w:i/>
        </w:rPr>
        <w:t>).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-16"/>
          <w:w w:val="9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Osteocyte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literall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trappe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withi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5"/>
        </w:rPr>
        <w:t>lacu­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nae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betwee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lamellae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osteocyte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6"/>
        </w:rPr>
        <w:t>once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active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osteoblast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trappe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themselve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6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94" w:lineRule="auto"/>
        <w:ind w:left="763" w:right="32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soli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matri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formed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8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Notice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31316"/>
          <w:spacing w:val="0"/>
          <w:w w:val="94"/>
        </w:rPr>
        <w:t>11-3</w:t>
      </w:r>
      <w:r>
        <w:rPr>
          <w:rFonts w:ascii="Arial" w:hAnsi="Arial" w:cs="Arial" w:eastAsia="Arial"/>
          <w:sz w:val="19"/>
          <w:szCs w:val="19"/>
          <w:color w:val="131316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periosteum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surrounds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8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6"/>
          <w:spacing w:val="0"/>
          <w:w w:val="55"/>
          <w:b/>
          <w:bCs/>
        </w:rPr>
        <w:t>4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2" w:after="0" w:line="186" w:lineRule="exact"/>
        <w:ind w:left="7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4"/>
        </w:rPr>
        <w:t>inne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4"/>
        </w:rPr>
        <w:t>laye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4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  <w:position w:val="-4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  <w:position w:val="-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6"/>
          <w:w w:val="109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4"/>
        </w:rPr>
        <w:t>active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  <w:position w:val="-4"/>
        </w:rPr>
        <w:t>osteoblast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  <w:position w:val="-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5"/>
          <w:w w:val="107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4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  <w:position w:val="-4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322" w:lineRule="exact"/>
        <w:ind w:left="763" w:right="-20"/>
        <w:jc w:val="left"/>
        <w:tabs>
          <w:tab w:pos="564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oute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laye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dense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fibrou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  <w:position w:val="1"/>
        </w:rPr>
        <w:t>connective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7"/>
          <w:w w:val="108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6"/>
          <w:szCs w:val="36"/>
          <w:color w:val="131316"/>
          <w:spacing w:val="0"/>
          <w:w w:val="55"/>
          <w:b/>
          <w:bCs/>
          <w:position w:val="1"/>
        </w:rPr>
        <w:t>4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67" w:lineRule="exact"/>
        <w:ind w:left="7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3"/>
        </w:rPr>
        <w:t>lamellae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3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3"/>
        </w:rPr>
        <w:t>centere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  <w:position w:val="-3"/>
        </w:rPr>
        <w:t>aroun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  <w:position w:val="-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12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3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3"/>
        </w:rPr>
        <w:t>central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  <w:position w:val="-3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  <w:position w:val="-3"/>
        </w:rPr>
        <w:t>Haversian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  <w:position w:val="-3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302" w:lineRule="exact"/>
        <w:ind w:left="763" w:right="-20"/>
        <w:jc w:val="left"/>
        <w:tabs>
          <w:tab w:pos="5640" w:val="left"/>
        </w:tabs>
        <w:rPr>
          <w:rFonts w:ascii="Arial" w:hAnsi="Arial" w:cs="Arial" w:eastAsia="Arial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canal'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bloo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vessels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There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  <w:position w:val="1"/>
        </w:rPr>
        <w:t>transverse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4"/>
          <w:w w:val="108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>canals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1"/>
        </w:rPr>
      </w:r>
      <w:r>
        <w:rPr>
          <w:rFonts w:ascii="Arial" w:hAnsi="Arial" w:cs="Arial" w:eastAsia="Arial"/>
          <w:sz w:val="33"/>
          <w:szCs w:val="33"/>
          <w:color w:val="131316"/>
          <w:spacing w:val="0"/>
          <w:w w:val="74"/>
          <w:b/>
          <w:bCs/>
          <w:position w:val="1"/>
        </w:rPr>
        <w:t>f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218" w:lineRule="exact"/>
        <w:ind w:left="7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8.479980pt;margin-top:.802939pt;width:4.952740pt;height:21.5pt;mso-position-horizontal-relative:page;mso-position-vertical-relative:paragraph;z-index:-1216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5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131316"/>
                      <w:spacing w:val="0"/>
                      <w:w w:val="51"/>
                      <w:b/>
                      <w:bCs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connectin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6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central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canal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adjacent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osteons.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7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transverse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canal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transverse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4" w:lineRule="exact"/>
        <w:ind w:left="768" w:right="648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8.479980pt;margin-top:1.234171pt;width:4.72238pt;height:20.5pt;mso-position-horizontal-relative:page;mso-position-vertical-relative:paragraph;z-index:-1215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2"/>
                    <w:jc w:val="left"/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1"/>
                      <w:szCs w:val="41"/>
                      <w:color w:val="131316"/>
                      <w:spacing w:val="0"/>
                      <w:w w:val="51"/>
                      <w:b/>
                      <w:bCs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41"/>
                      <w:szCs w:val="4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Volkmann'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canals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5"/>
        </w:rPr>
        <w:t>sometime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5"/>
        </w:rPr>
        <w:t>called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perforatin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canals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osteocyte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trappe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65" w:lineRule="exact"/>
        <w:ind w:left="768" w:right="-20"/>
        <w:jc w:val="left"/>
        <w:tabs>
          <w:tab w:pos="564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2"/>
        </w:rPr>
        <w:t>lacunae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  <w:position w:val="2"/>
        </w:rPr>
        <w:t>transport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9"/>
          <w:w w:val="11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  <w:position w:val="2"/>
        </w:rPr>
        <w:t>material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  <w:position w:val="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6"/>
          <w:w w:val="11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2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2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2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2"/>
        </w:rPr>
        <w:t>canal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2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34"/>
          <w:szCs w:val="34"/>
          <w:color w:val="131316"/>
          <w:spacing w:val="0"/>
          <w:w w:val="52"/>
          <w:b/>
          <w:bCs/>
          <w:position w:val="2"/>
        </w:rPr>
        <w:t>4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47" w:after="0" w:line="146" w:lineRule="auto"/>
        <w:ind w:left="768" w:right="66" w:firstLine="-5"/>
        <w:jc w:val="left"/>
        <w:tabs>
          <w:tab w:pos="564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canaliculi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"small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canals"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connect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osteocyte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canal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</w:r>
      <w:r>
        <w:rPr>
          <w:rFonts w:ascii="Arial" w:hAnsi="Arial" w:cs="Arial" w:eastAsia="Arial"/>
          <w:sz w:val="31"/>
          <w:szCs w:val="31"/>
          <w:color w:val="131316"/>
          <w:spacing w:val="0"/>
          <w:w w:val="66"/>
          <w:b/>
          <w:bCs/>
        </w:rPr>
        <w:t>f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8" w:after="0" w:line="240" w:lineRule="auto"/>
        <w:ind w:left="7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prepare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slide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ground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compact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7"/>
        </w:rPr>
        <w:t>trr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5" w:after="0" w:line="240" w:lineRule="auto"/>
        <w:ind w:left="768" w:right="-20"/>
        <w:jc w:val="left"/>
        <w:tabs>
          <w:tab w:pos="54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identif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feature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possible.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595B57"/>
          <w:spacing w:val="0"/>
          <w:w w:val="125"/>
          <w:i/>
        </w:rPr>
        <w:t>--A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7.040002pt;height:117.12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9" w:lineRule="auto"/>
        <w:ind w:left="763" w:right="549" w:firstLine="-706"/>
        <w:jc w:val="left"/>
        <w:tabs>
          <w:tab w:pos="7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131316"/>
          <w:spacing w:val="0"/>
          <w:w w:val="180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131316"/>
          <w:spacing w:val="83"/>
          <w:w w:val="18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Cancellou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7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hematopoietic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42"/>
        </w:rPr>
        <w:t>tissue­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Cancellou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bon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found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inne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portion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7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organ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7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Cancellou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easil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identifie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latticelike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structure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plate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8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matrix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scatterin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osteocyte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trapped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withi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lacunae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6"/>
        </w:rPr>
        <w:t>structural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beam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strengt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despite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spaces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50" w:lineRule="auto"/>
        <w:ind w:left="773" w:right="394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branchin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beam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har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trabeculae.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cancellou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spaces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6"/>
        </w:rPr>
        <w:t>some­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spongy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5"/>
          <w:w w:val="11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mis­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leadin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because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might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spongy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bat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sponge;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2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1"/>
        </w:rPr>
        <w:t>because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4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har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trabeculae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space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-11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fille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hematopoietic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myeloi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5"/>
          <w:w w:val="100"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F3134"/>
          <w:spacing w:val="11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sue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31316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8"/>
        </w:rPr>
        <w:t>blo</w:t>
      </w:r>
      <w:r>
        <w:rPr>
          <w:rFonts w:ascii="Times New Roman" w:hAnsi="Times New Roman" w:cs="Times New Roman" w:eastAsia="Times New Roman"/>
          <w:sz w:val="20"/>
          <w:szCs w:val="20"/>
          <w:color w:val="131316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776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31316"/>
          <w:w w:val="117"/>
        </w:rPr>
        <w:t>Copyright©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00"/>
        </w:rPr>
        <w:t>2003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00"/>
        </w:rPr>
        <w:t>Mosby,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24"/>
        </w:rPr>
        <w:t>In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24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-13"/>
          <w:w w:val="12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05"/>
        </w:rPr>
        <w:t>reser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6"/>
          <w:w w:val="106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F3134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31316"/>
          <w:spacing w:val="0"/>
          <w:w w:val="116"/>
        </w:rPr>
        <w:t>d.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60" w:right="80"/>
          <w:cols w:num="2" w:equalWidth="0">
            <w:col w:w="5627" w:space="438"/>
            <w:col w:w="5875"/>
          </w:cols>
        </w:sectPr>
      </w:pPr>
      <w:rPr/>
    </w:p>
    <w:p>
      <w:pPr>
        <w:spacing w:before="0" w:after="0" w:line="1338" w:lineRule="exact"/>
        <w:ind w:right="-249"/>
        <w:jc w:val="left"/>
        <w:rPr>
          <w:rFonts w:ascii="Times New Roman" w:hAnsi="Times New Roman" w:cs="Times New Roman" w:eastAsia="Times New Roman"/>
          <w:sz w:val="130"/>
          <w:szCs w:val="130"/>
        </w:rPr>
      </w:pPr>
      <w:rPr/>
      <w:r>
        <w:rPr/>
        <w:pict>
          <v:group style="position:absolute;margin-left:88.079994pt;margin-top:2.600033pt;width:515.279987pt;height:.1pt;mso-position-horizontal-relative:page;mso-position-vertical-relative:paragraph;z-index:-1213" coordorigin="1762,52" coordsize="10306,2">
            <v:shape style="position:absolute;left:1762;top:52;width:10306;height:2" coordorigin="1762,52" coordsize="10306,0" path="m1762,52l12067,52e" filled="f" stroked="t" strokeweight=".24pt" strokecolor="#90908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0"/>
          <w:szCs w:val="130"/>
          <w:color w:val="111315"/>
          <w:w w:val="52"/>
          <w:position w:val="-17"/>
        </w:rPr>
        <w:t>.</w:t>
      </w:r>
      <w:r>
        <w:rPr>
          <w:rFonts w:ascii="Times New Roman" w:hAnsi="Times New Roman" w:cs="Times New Roman" w:eastAsia="Times New Roman"/>
          <w:sz w:val="130"/>
          <w:szCs w:val="130"/>
          <w:color w:val="111315"/>
          <w:spacing w:val="-172"/>
          <w:w w:val="52"/>
          <w:position w:val="-17"/>
        </w:rPr>
        <w:t>.</w:t>
      </w:r>
      <w:r>
        <w:rPr>
          <w:rFonts w:ascii="Times New Roman" w:hAnsi="Times New Roman" w:cs="Times New Roman" w:eastAsia="Times New Roman"/>
          <w:sz w:val="92"/>
          <w:szCs w:val="92"/>
          <w:color w:val="111315"/>
          <w:spacing w:val="-41"/>
          <w:w w:val="53"/>
          <w:position w:val="23"/>
        </w:rPr>
        <w:t>.</w:t>
      </w:r>
      <w:r>
        <w:rPr>
          <w:rFonts w:ascii="Times New Roman" w:hAnsi="Times New Roman" w:cs="Times New Roman" w:eastAsia="Times New Roman"/>
          <w:sz w:val="130"/>
          <w:szCs w:val="130"/>
          <w:color w:val="111315"/>
          <w:spacing w:val="0"/>
          <w:w w:val="52"/>
          <w:position w:val="-17"/>
        </w:rPr>
        <w:t>.</w:t>
      </w:r>
      <w:r>
        <w:rPr>
          <w:rFonts w:ascii="Times New Roman" w:hAnsi="Times New Roman" w:cs="Times New Roman" w:eastAsia="Times New Roman"/>
          <w:sz w:val="130"/>
          <w:szCs w:val="130"/>
          <w:color w:val="000000"/>
          <w:spacing w:val="0"/>
          <w:w w:val="100"/>
          <w:position w:val="0"/>
        </w:rPr>
      </w:r>
    </w:p>
    <w:p>
      <w:pPr>
        <w:spacing w:before="0" w:after="0" w:line="1044" w:lineRule="exact"/>
        <w:ind w:right="-179"/>
        <w:jc w:val="left"/>
        <w:rPr>
          <w:rFonts w:ascii="Arial" w:hAnsi="Arial" w:cs="Arial" w:eastAsia="Arial"/>
          <w:sz w:val="55"/>
          <w:szCs w:val="55"/>
        </w:rPr>
      </w:pPr>
      <w:rPr/>
      <w:r>
        <w:rPr>
          <w:rFonts w:ascii="Times New Roman" w:hAnsi="Times New Roman" w:cs="Times New Roman" w:eastAsia="Times New Roman"/>
          <w:sz w:val="115"/>
          <w:szCs w:val="115"/>
          <w:color w:val="111315"/>
          <w:w w:val="53"/>
          <w:position w:val="4"/>
        </w:rPr>
        <w:t>.</w:t>
      </w:r>
      <w:r>
        <w:rPr>
          <w:rFonts w:ascii="Times New Roman" w:hAnsi="Times New Roman" w:cs="Times New Roman" w:eastAsia="Times New Roman"/>
          <w:sz w:val="115"/>
          <w:szCs w:val="115"/>
          <w:color w:val="111315"/>
          <w:spacing w:val="-129"/>
          <w:w w:val="53"/>
          <w:position w:val="4"/>
        </w:rPr>
        <w:t>.</w:t>
      </w:r>
      <w:r>
        <w:rPr>
          <w:rFonts w:ascii="Arial" w:hAnsi="Arial" w:cs="Arial" w:eastAsia="Arial"/>
          <w:sz w:val="55"/>
          <w:szCs w:val="55"/>
          <w:color w:val="111315"/>
          <w:spacing w:val="-48"/>
          <w:w w:val="74"/>
          <w:position w:val="57"/>
        </w:rPr>
        <w:t>.</w:t>
      </w:r>
      <w:r>
        <w:rPr>
          <w:rFonts w:ascii="Times New Roman" w:hAnsi="Times New Roman" w:cs="Times New Roman" w:eastAsia="Times New Roman"/>
          <w:sz w:val="115"/>
          <w:szCs w:val="115"/>
          <w:color w:val="111315"/>
          <w:spacing w:val="-112"/>
          <w:w w:val="53"/>
          <w:position w:val="4"/>
        </w:rPr>
        <w:t>.</w:t>
      </w:r>
      <w:r>
        <w:rPr>
          <w:rFonts w:ascii="Arial" w:hAnsi="Arial" w:cs="Arial" w:eastAsia="Arial"/>
          <w:sz w:val="55"/>
          <w:szCs w:val="55"/>
          <w:color w:val="A1A1A0"/>
          <w:spacing w:val="-112"/>
          <w:w w:val="43"/>
          <w:position w:val="57"/>
        </w:rPr>
      </w:r>
      <w:r>
        <w:rPr>
          <w:rFonts w:ascii="Arial" w:hAnsi="Arial" w:cs="Arial" w:eastAsia="Arial"/>
          <w:sz w:val="55"/>
          <w:szCs w:val="55"/>
          <w:color w:val="A1A1A0"/>
          <w:spacing w:val="0"/>
          <w:w w:val="43"/>
          <w:emboss/>
          <w:position w:val="57"/>
        </w:rPr>
        <w:t>.</w:t>
      </w:r>
      <w:r>
        <w:rPr>
          <w:rFonts w:ascii="Arial" w:hAnsi="Arial" w:cs="Arial" w:eastAsia="Arial"/>
          <w:sz w:val="55"/>
          <w:szCs w:val="55"/>
          <w:color w:val="A1A1A0"/>
          <w:spacing w:val="0"/>
          <w:w w:val="43"/>
          <w:position w:val="57"/>
        </w:rPr>
      </w:r>
      <w:r>
        <w:rPr>
          <w:rFonts w:ascii="Arial" w:hAnsi="Arial" w:cs="Arial" w:eastAsia="Arial"/>
          <w:sz w:val="55"/>
          <w:szCs w:val="55"/>
          <w:color w:val="000000"/>
          <w:spacing w:val="0"/>
          <w:w w:val="100"/>
          <w:position w:val="0"/>
        </w:rPr>
      </w:r>
    </w:p>
    <w:p>
      <w:pPr>
        <w:spacing w:before="21" w:after="0" w:line="1155" w:lineRule="exact"/>
        <w:ind w:left="5" w:right="-176"/>
        <w:jc w:val="left"/>
        <w:rPr>
          <w:rFonts w:ascii="Times New Roman" w:hAnsi="Times New Roman" w:cs="Times New Roman" w:eastAsia="Times New Roman"/>
          <w:sz w:val="115"/>
          <w:szCs w:val="115"/>
        </w:rPr>
      </w:pPr>
      <w:rPr/>
      <w:r>
        <w:rPr>
          <w:rFonts w:ascii="Times New Roman" w:hAnsi="Times New Roman" w:cs="Times New Roman" w:eastAsia="Times New Roman"/>
          <w:sz w:val="115"/>
          <w:szCs w:val="115"/>
          <w:color w:val="111315"/>
          <w:spacing w:val="0"/>
          <w:w w:val="54"/>
          <w:position w:val="-15"/>
        </w:rPr>
        <w:t>...</w:t>
      </w:r>
      <w:r>
        <w:rPr>
          <w:rFonts w:ascii="Times New Roman" w:hAnsi="Times New Roman" w:cs="Times New Roman" w:eastAsia="Times New Roman"/>
          <w:sz w:val="115"/>
          <w:szCs w:val="115"/>
          <w:color w:val="000000"/>
          <w:spacing w:val="0"/>
          <w:w w:val="100"/>
          <w:position w:val="0"/>
        </w:rPr>
      </w:r>
    </w:p>
    <w:p>
      <w:pPr>
        <w:spacing w:before="0" w:after="0" w:line="81" w:lineRule="atLeast"/>
        <w:ind w:right="-205"/>
        <w:jc w:val="left"/>
        <w:rPr>
          <w:rFonts w:ascii="Times New Roman" w:hAnsi="Times New Roman" w:cs="Times New Roman" w:eastAsia="Times New Roman"/>
          <w:sz w:val="121"/>
          <w:szCs w:val="121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11315"/>
          <w:spacing w:val="-119"/>
          <w:w w:val="90"/>
          <w:b/>
          <w:bCs/>
          <w:i/>
        </w:rPr>
        <w:t>-</w:t>
      </w:r>
      <w:r>
        <w:rPr>
          <w:rFonts w:ascii="Times New Roman" w:hAnsi="Times New Roman" w:cs="Times New Roman" w:eastAsia="Times New Roman"/>
          <w:sz w:val="121"/>
          <w:szCs w:val="121"/>
          <w:color w:val="111315"/>
          <w:spacing w:val="-93"/>
          <w:w w:val="54"/>
          <w:position w:val="-44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111315"/>
          <w:spacing w:val="-38"/>
          <w:w w:val="89"/>
          <w:b/>
          <w:bCs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21"/>
          <w:szCs w:val="121"/>
          <w:color w:val="111315"/>
          <w:spacing w:val="-228"/>
          <w:w w:val="54"/>
          <w:position w:val="-44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111315"/>
          <w:spacing w:val="0"/>
          <w:w w:val="89"/>
          <w:b/>
          <w:bCs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color w:val="111315"/>
          <w:spacing w:val="-55"/>
          <w:w w:val="89"/>
          <w:b/>
          <w:bCs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21"/>
          <w:szCs w:val="121"/>
          <w:color w:val="111315"/>
          <w:spacing w:val="0"/>
          <w:w w:val="54"/>
          <w:position w:val="-44"/>
        </w:rPr>
        <w:t>.</w:t>
      </w:r>
      <w:r>
        <w:rPr>
          <w:rFonts w:ascii="Times New Roman" w:hAnsi="Times New Roman" w:cs="Times New Roman" w:eastAsia="Times New Roman"/>
          <w:sz w:val="121"/>
          <w:szCs w:val="121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426.959991pt;margin-top:-40.596188pt;width:163.439996pt;height:.1pt;mso-position-horizontal-relative:page;mso-position-vertical-relative:paragraph;z-index:-1212" coordorigin="8539,-812" coordsize="3269,2">
            <v:shape style="position:absolute;left:8539;top:-812;width:3269;height:2" coordorigin="8539,-812" coordsize="3269,0" path="m8539,-812l11808,-812e" filled="f" stroked="t" strokeweight=".48pt" strokecolor="#34343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6"/>
          <w:szCs w:val="36"/>
          <w:color w:val="111315"/>
          <w:w w:val="236"/>
        </w:rPr>
        <w:t>II</w:t>
      </w:r>
      <w:r>
        <w:rPr>
          <w:rFonts w:ascii="Arial" w:hAnsi="Arial" w:cs="Arial" w:eastAsia="Arial"/>
          <w:sz w:val="36"/>
          <w:szCs w:val="36"/>
          <w:color w:val="111315"/>
          <w:spacing w:val="-7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9"/>
          <w:i/>
        </w:rPr>
        <w:t>COLORIN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9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38"/>
          <w:w w:val="10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9"/>
          <w:i/>
        </w:rPr>
        <w:t>EXERCISE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7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3"/>
        </w:rPr>
        <w:t>Usin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colore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-9"/>
          <w:w w:val="12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A2D2F"/>
          <w:spacing w:val="-13"/>
          <w:w w:val="12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-2"/>
          <w:w w:val="12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A2D2F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A2D2F"/>
          <w:spacing w:val="-21"/>
          <w:w w:val="12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1"/>
        </w:rPr>
        <w:t>pencils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-2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1"/>
        </w:rPr>
        <w:t>shade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2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4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-1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2"/>
        </w:rPr>
        <w:t>accompanyin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-9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label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2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68.639999pt;margin-top:14.875958pt;width:342.959992pt;height:.1pt;mso-position-horizontal-relative:page;mso-position-vertical-relative:paragraph;z-index:-1211" coordorigin="1373,298" coordsize="6859,2">
            <v:shape style="position:absolute;left:1373;top:298;width:6859;height:2" coordorigin="1373,298" coordsize="6859,0" path="m1373,298l8232,298e" filled="f" stroked="t" strokeweight=".72pt" strokecolor="#1318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3"/>
        </w:rPr>
        <w:t>contrastin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A2D2F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olor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A2D2F"/>
          <w:spacing w:val="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choice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10"/>
          <w:w w:val="11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A2D2F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A2D2F"/>
          <w:spacing w:val="-15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3"/>
        </w:rPr>
        <w:t>indicate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4"/>
        </w:rPr>
        <w:t>numeral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-6"/>
          <w:w w:val="11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9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shape style="position:absolute;margin-left:479.040009pt;margin-top:10.897099pt;width:112.32pt;height:594.23999pt;mso-position-horizontal-relative:page;mso-position-vertical-relative:paragraph;z-index:-1214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9"/>
          <w:szCs w:val="29"/>
          <w:color w:val="111315"/>
          <w:spacing w:val="0"/>
          <w:w w:val="100"/>
          <w:b/>
          <w:bCs/>
        </w:rPr>
        <w:t>Lon</w:t>
      </w:r>
      <w:r>
        <w:rPr>
          <w:rFonts w:ascii="Times New Roman" w:hAnsi="Times New Roman" w:cs="Times New Roman" w:eastAsia="Times New Roman"/>
          <w:sz w:val="29"/>
          <w:szCs w:val="29"/>
          <w:color w:val="111315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9"/>
          <w:szCs w:val="29"/>
          <w:color w:val="111315"/>
          <w:spacing w:val="6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111315"/>
          <w:spacing w:val="0"/>
          <w:w w:val="109"/>
          <w:b/>
          <w:bCs/>
        </w:rPr>
        <w:t>Bone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367" w:lineRule="exact"/>
        <w:ind w:left="19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315"/>
          <w:spacing w:val="0"/>
          <w:w w:val="110"/>
          <w:b/>
          <w:bCs/>
          <w:position w:val="-1"/>
        </w:rPr>
        <w:t>Gros</w:t>
      </w:r>
      <w:r>
        <w:rPr>
          <w:rFonts w:ascii="Times New Roman" w:hAnsi="Times New Roman" w:cs="Times New Roman" w:eastAsia="Times New Roman"/>
          <w:sz w:val="32"/>
          <w:szCs w:val="32"/>
          <w:color w:val="111315"/>
          <w:spacing w:val="0"/>
          <w:w w:val="11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111315"/>
          <w:spacing w:val="26"/>
          <w:w w:val="11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315"/>
          <w:spacing w:val="0"/>
          <w:w w:val="110"/>
          <w:b/>
          <w:bCs/>
          <w:position w:val="-1"/>
        </w:rPr>
        <w:t>Structure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24" w:right="-20"/>
        <w:jc w:val="left"/>
        <w:rPr>
          <w:rFonts w:ascii="Times New Roman" w:hAnsi="Times New Roman" w:cs="Times New Roman" w:eastAsia="Times New Roman"/>
          <w:sz w:val="43"/>
          <w:szCs w:val="43"/>
        </w:rPr>
      </w:pPr>
      <w:rPr/>
      <w:r>
        <w:rPr>
          <w:rFonts w:ascii="Times New Roman" w:hAnsi="Times New Roman" w:cs="Times New Roman" w:eastAsia="Times New Roman"/>
          <w:sz w:val="43"/>
          <w:szCs w:val="43"/>
          <w:color w:val="2A2D2F"/>
          <w:w w:val="82"/>
          <w:position w:val="-22"/>
        </w:rPr>
        <w:t>r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-64"/>
          <w:w w:val="82"/>
          <w:position w:val="-22"/>
        </w:rPr>
        <w:t>n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-91"/>
          <w:w w:val="33"/>
          <w:position w:val="-22"/>
        </w:rPr>
        <w:t>C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-110"/>
          <w:w w:val="49"/>
          <w:position w:val="-22"/>
        </w:rPr>
        <w:t>o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0"/>
          <w:w w:val="33"/>
          <w:position w:val="-22"/>
        </w:rPr>
        <w:t>=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13"/>
          <w:w w:val="34"/>
          <w:position w:val="-22"/>
        </w:rPr>
        <w:t>D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93"/>
          <w:position w:val="-22"/>
        </w:rPr>
        <w:t>uil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21"/>
          <w:w w:val="93"/>
          <w:position w:val="-22"/>
        </w:rPr>
        <w:t>l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17"/>
          <w:w w:val="33"/>
          <w:position w:val="-22"/>
        </w:rPr>
        <w:t>D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66"/>
          <w:position w:val="-22"/>
        </w:rPr>
        <w:t>ill</w:t>
      </w:r>
      <w:r>
        <w:rPr>
          <w:rFonts w:ascii="Times New Roman" w:hAnsi="Times New Roman" w:cs="Times New Roman" w:eastAsia="Times New Roman"/>
          <w:sz w:val="43"/>
          <w:szCs w:val="4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080" w:h="16040"/>
          <w:pgMar w:top="620" w:bottom="0" w:left="0" w:right="120"/>
          <w:cols w:num="2" w:equalWidth="0">
            <w:col w:w="508" w:space="366"/>
            <w:col w:w="11086"/>
          </w:cols>
        </w:sectPr>
      </w:pPr>
      <w:rPr/>
    </w:p>
    <w:p>
      <w:pPr>
        <w:spacing w:before="0" w:after="0" w:line="645" w:lineRule="exact"/>
        <w:ind w:right="-152"/>
        <w:jc w:val="left"/>
        <w:rPr>
          <w:rFonts w:ascii="Times New Roman" w:hAnsi="Times New Roman" w:cs="Times New Roman" w:eastAsia="Times New Roman"/>
          <w:sz w:val="121"/>
          <w:szCs w:val="121"/>
        </w:rPr>
      </w:pPr>
      <w:rPr/>
      <w:r>
        <w:rPr>
          <w:rFonts w:ascii="Times New Roman" w:hAnsi="Times New Roman" w:cs="Times New Roman" w:eastAsia="Times New Roman"/>
          <w:sz w:val="121"/>
          <w:szCs w:val="121"/>
          <w:color w:val="111315"/>
          <w:spacing w:val="0"/>
          <w:w w:val="54"/>
          <w:position w:val="-13"/>
        </w:rPr>
        <w:t>...</w:t>
      </w:r>
      <w:r>
        <w:rPr>
          <w:rFonts w:ascii="Times New Roman" w:hAnsi="Times New Roman" w:cs="Times New Roman" w:eastAsia="Times New Roman"/>
          <w:sz w:val="121"/>
          <w:szCs w:val="121"/>
          <w:color w:val="000000"/>
          <w:spacing w:val="0"/>
          <w:w w:val="100"/>
          <w:position w:val="0"/>
        </w:rPr>
      </w:r>
    </w:p>
    <w:p>
      <w:pPr>
        <w:spacing w:before="0" w:after="0" w:line="570" w:lineRule="exact"/>
        <w:ind w:left="5" w:right="-256"/>
        <w:jc w:val="left"/>
        <w:rPr>
          <w:rFonts w:ascii="Times New Roman" w:hAnsi="Times New Roman" w:cs="Times New Roman" w:eastAsia="Times New Roman"/>
          <w:sz w:val="144"/>
          <w:szCs w:val="144"/>
        </w:rPr>
      </w:pPr>
      <w:rPr/>
      <w:r>
        <w:rPr>
          <w:rFonts w:ascii="Times New Roman" w:hAnsi="Times New Roman" w:cs="Times New Roman" w:eastAsia="Times New Roman"/>
          <w:sz w:val="144"/>
          <w:szCs w:val="144"/>
          <w:color w:val="111315"/>
          <w:spacing w:val="0"/>
          <w:w w:val="77"/>
          <w:position w:val="-44"/>
        </w:rPr>
        <w:t>..</w:t>
      </w:r>
      <w:r>
        <w:rPr>
          <w:rFonts w:ascii="Times New Roman" w:hAnsi="Times New Roman" w:cs="Times New Roman" w:eastAsia="Times New Roman"/>
          <w:sz w:val="144"/>
          <w:szCs w:val="144"/>
          <w:color w:val="000000"/>
          <w:spacing w:val="0"/>
          <w:w w:val="100"/>
          <w:position w:val="0"/>
        </w:rPr>
      </w:r>
    </w:p>
    <w:p>
      <w:pPr>
        <w:spacing w:before="0" w:after="0" w:line="918" w:lineRule="atLeast"/>
        <w:ind w:left="2219" w:right="8615"/>
        <w:jc w:val="center"/>
        <w:rPr>
          <w:rFonts w:ascii="Arial" w:hAnsi="Arial" w:cs="Arial" w:eastAsia="Arial"/>
          <w:sz w:val="23"/>
          <w:szCs w:val="23"/>
        </w:rPr>
      </w:pPr>
      <w:rPr/>
      <w:r>
        <w:rPr/>
        <w:br w:type="column"/>
      </w:r>
      <w:r>
        <w:rPr>
          <w:rFonts w:ascii="Arial" w:hAnsi="Arial" w:cs="Arial" w:eastAsia="Arial"/>
          <w:sz w:val="23"/>
          <w:szCs w:val="23"/>
          <w:color w:val="111315"/>
          <w:spacing w:val="0"/>
          <w:w w:val="106"/>
          <w:b/>
          <w:bCs/>
        </w:rPr>
        <w:t>1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420" w:lineRule="exact"/>
        <w:ind w:left="14" w:right="-20"/>
        <w:jc w:val="left"/>
        <w:tabs>
          <w:tab w:pos="388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43"/>
          <w:szCs w:val="43"/>
          <w:color w:val="2A2D2F"/>
          <w:w w:val="82"/>
          <w:position w:val="-1"/>
        </w:rPr>
        <w:t>r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-64"/>
          <w:w w:val="82"/>
          <w:position w:val="-1"/>
        </w:rPr>
        <w:t>n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-96"/>
          <w:w w:val="34"/>
          <w:position w:val="-1"/>
        </w:rPr>
        <w:t>C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-104"/>
          <w:w w:val="49"/>
          <w:position w:val="-1"/>
        </w:rPr>
        <w:t>o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0"/>
          <w:w w:val="34"/>
          <w:position w:val="-1"/>
        </w:rPr>
        <w:t>=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5"/>
          <w:w w:val="35"/>
          <w:position w:val="-1"/>
        </w:rPr>
        <w:t>D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84"/>
          <w:position w:val="-1"/>
        </w:rPr>
        <w:t>uillrn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-7"/>
          <w:w w:val="84"/>
          <w:position w:val="-1"/>
        </w:rPr>
        <w:t>&amp;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0"/>
          <w:w w:val="34"/>
          <w:position w:val="-1"/>
        </w:rPr>
        <w:t>O: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0"/>
          <w:w w:val="35"/>
          <w:position w:val="-1"/>
        </w:rPr>
        <w:t>,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-5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00"/>
          <w:position w:val="-1"/>
        </w:rPr>
        <w:t>O:&amp;vrn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color w:val="111315"/>
          <w:spacing w:val="0"/>
          <w:w w:val="111"/>
          <w:b/>
          <w:bCs/>
          <w:i/>
          <w:position w:val="-1"/>
        </w:rPr>
        <w:t>2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403" w:lineRule="exact"/>
        <w:ind w:left="14" w:right="-20"/>
        <w:jc w:val="left"/>
        <w:tabs>
          <w:tab w:pos="234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6"/>
          <w:w w:val="74"/>
          <w:position w:val="-1"/>
        </w:rPr>
        <w:t>@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7"/>
          <w:w w:val="33"/>
          <w:position w:val="-1"/>
        </w:rPr>
        <w:t>O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08"/>
          <w:position w:val="-1"/>
        </w:rPr>
        <w:t>&amp;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0"/>
          <w:w w:val="33"/>
          <w:position w:val="-1"/>
        </w:rPr>
        <w:t>C=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13"/>
          <w:w w:val="34"/>
          <w:position w:val="-1"/>
        </w:rPr>
        <w:t>D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94"/>
          <w:position w:val="-1"/>
        </w:rPr>
        <w:t>uil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13"/>
          <w:w w:val="94"/>
          <w:position w:val="-1"/>
        </w:rPr>
        <w:t>l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15"/>
          <w:w w:val="32"/>
          <w:position w:val="-1"/>
        </w:rPr>
        <w:t>D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66"/>
          <w:position w:val="-1"/>
        </w:rPr>
        <w:t>ill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00"/>
          <w:position w:val="-1"/>
        </w:rPr>
      </w:r>
      <w:r>
        <w:rPr>
          <w:rFonts w:ascii="Arial" w:hAnsi="Arial" w:cs="Arial" w:eastAsia="Arial"/>
          <w:sz w:val="25"/>
          <w:szCs w:val="25"/>
          <w:color w:val="111315"/>
          <w:spacing w:val="0"/>
          <w:w w:val="121"/>
          <w:b/>
          <w:bCs/>
          <w:position w:val="-1"/>
        </w:rPr>
        <w:t>3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406" w:lineRule="exact"/>
        <w:ind w:left="183" w:right="-20"/>
        <w:jc w:val="left"/>
        <w:tabs>
          <w:tab w:pos="27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43"/>
          <w:szCs w:val="43"/>
          <w:color w:val="2A2D2F"/>
          <w:w w:val="157"/>
        </w:rPr>
        <w:t>rn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w w:val="33"/>
        </w:rPr>
        <w:t>D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w w:val="76"/>
        </w:rPr>
        <w:t>@illvr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w w:val="77"/>
        </w:rPr>
        <w:t>n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-80"/>
          <w:w w:val="100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0"/>
          <w:w w:val="75"/>
        </w:rPr>
        <w:t>M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111315"/>
          <w:spacing w:val="0"/>
          <w:w w:val="128"/>
          <w:b/>
          <w:bCs/>
        </w:rPr>
        <w:t>4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401" w:lineRule="exact"/>
        <w:ind w:right="-20"/>
        <w:jc w:val="left"/>
        <w:tabs>
          <w:tab w:pos="4780" w:val="left"/>
        </w:tabs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43"/>
          <w:szCs w:val="43"/>
          <w:color w:val="2A2D2F"/>
          <w:w w:val="107"/>
          <w:position w:val="-1"/>
        </w:rPr>
        <w:t>&amp;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-2"/>
          <w:w w:val="108"/>
          <w:position w:val="-1"/>
        </w:rPr>
        <w:t>V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-137"/>
          <w:w w:val="33"/>
          <w:position w:val="-1"/>
        </w:rPr>
        <w:t>O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05"/>
          <w:position w:val="-1"/>
        </w:rPr>
        <w:t>MO:&amp;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-4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59"/>
          <w:position w:val="-1"/>
        </w:rPr>
        <w:t>&amp;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5"/>
          <w:w w:val="160"/>
          <w:position w:val="-1"/>
        </w:rPr>
        <w:t>V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0"/>
          <w:w w:val="57"/>
          <w:position w:val="-1"/>
        </w:rPr>
        <w:t>DO: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-14"/>
          <w:w w:val="57"/>
          <w:position w:val="-1"/>
        </w:rPr>
        <w:t>&amp;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79"/>
          <w:position w:val="-1"/>
        </w:rPr>
        <w:t>®rn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37"/>
          <w:szCs w:val="37"/>
          <w:color w:val="111315"/>
          <w:spacing w:val="0"/>
          <w:w w:val="116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391" w:lineRule="exact"/>
        <w:ind w:left="131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43"/>
          <w:szCs w:val="43"/>
          <w:color w:val="2A2D2F"/>
          <w:w w:val="112"/>
          <w:position w:val="-1"/>
        </w:rPr>
        <w:t>rn@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22"/>
          <w:w w:val="113"/>
          <w:position w:val="-1"/>
        </w:rPr>
        <w:t>M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0"/>
          <w:w w:val="36"/>
          <w:position w:val="-1"/>
        </w:rPr>
        <w:t>D: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-10"/>
          <w:w w:val="37"/>
          <w:position w:val="-1"/>
        </w:rPr>
        <w:t>,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94"/>
          <w:position w:val="-1"/>
        </w:rPr>
        <w:t>O:&amp;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95"/>
          <w:position w:val="-1"/>
        </w:rPr>
        <w:t>u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-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27"/>
          <w:position w:val="-1"/>
        </w:rPr>
        <w:t>&amp;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5"/>
          <w:w w:val="127"/>
          <w:position w:val="-1"/>
        </w:rPr>
        <w:t>W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13"/>
          <w:w w:val="33"/>
          <w:position w:val="-1"/>
        </w:rPr>
        <w:t>D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81"/>
          <w:position w:val="-1"/>
        </w:rPr>
        <w:t>U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-43"/>
          <w:w w:val="81"/>
          <w:position w:val="-1"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111315"/>
          <w:spacing w:val="0"/>
          <w:w w:val="141"/>
          <w:b/>
          <w:bCs/>
          <w:position w:val="-1"/>
        </w:rPr>
        <w:t>6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112" w:lineRule="exact"/>
        <w:ind w:left="19" w:right="-20"/>
        <w:jc w:val="left"/>
        <w:rPr>
          <w:rFonts w:ascii="Times New Roman" w:hAnsi="Times New Roman" w:cs="Times New Roman" w:eastAsia="Times New Roman"/>
          <w:sz w:val="43"/>
          <w:szCs w:val="43"/>
        </w:rPr>
      </w:pPr>
      <w:rPr/>
      <w:r>
        <w:rPr>
          <w:rFonts w:ascii="Times New Roman" w:hAnsi="Times New Roman" w:cs="Times New Roman" w:eastAsia="Times New Roman"/>
          <w:sz w:val="43"/>
          <w:szCs w:val="43"/>
          <w:color w:val="2A2D2F"/>
          <w:w w:val="53"/>
          <w:position w:val="-23"/>
        </w:rPr>
        <w:t>r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-1"/>
          <w:w w:val="53"/>
          <w:position w:val="-23"/>
        </w:rPr>
        <w:t>n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0"/>
          <w:w w:val="42"/>
          <w:position w:val="-23"/>
        </w:rPr>
        <w:t>[K!J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-68"/>
          <w:w w:val="100"/>
          <w:position w:val="-23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74"/>
          <w:position w:val="-23"/>
        </w:rPr>
        <w:t>@@illvr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75"/>
          <w:position w:val="-23"/>
        </w:rPr>
        <w:t>n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-76"/>
          <w:w w:val="100"/>
          <w:position w:val="-23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0"/>
          <w:w w:val="73"/>
          <w:position w:val="-23"/>
        </w:rPr>
        <w:t>M</w:t>
      </w:r>
      <w:r>
        <w:rPr>
          <w:rFonts w:ascii="Times New Roman" w:hAnsi="Times New Roman" w:cs="Times New Roman" w:eastAsia="Times New Roman"/>
          <w:sz w:val="43"/>
          <w:szCs w:val="4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80" w:h="16040"/>
          <w:pgMar w:top="560" w:bottom="0" w:left="0" w:right="120"/>
          <w:cols w:num="2" w:equalWidth="0">
            <w:col w:w="560" w:space="323"/>
            <w:col w:w="11077"/>
          </w:cols>
        </w:sectPr>
      </w:pPr>
      <w:rPr/>
    </w:p>
    <w:p>
      <w:pPr>
        <w:spacing w:before="0" w:after="0" w:line="764" w:lineRule="exact"/>
        <w:ind w:left="5" w:right="-49"/>
        <w:jc w:val="left"/>
        <w:rPr>
          <w:rFonts w:ascii="Times New Roman" w:hAnsi="Times New Roman" w:cs="Times New Roman" w:eastAsia="Times New Roman"/>
          <w:sz w:val="92"/>
          <w:szCs w:val="92"/>
        </w:rPr>
      </w:pPr>
      <w:rPr/>
      <w:r>
        <w:rPr>
          <w:rFonts w:ascii="Times New Roman" w:hAnsi="Times New Roman" w:cs="Times New Roman" w:eastAsia="Times New Roman"/>
          <w:sz w:val="92"/>
          <w:szCs w:val="92"/>
          <w:color w:val="111315"/>
          <w:spacing w:val="0"/>
          <w:w w:val="52"/>
          <w:position w:val="-16"/>
        </w:rPr>
        <w:t>....</w:t>
      </w:r>
      <w:r>
        <w:rPr>
          <w:rFonts w:ascii="Times New Roman" w:hAnsi="Times New Roman" w:cs="Times New Roman" w:eastAsia="Times New Roman"/>
          <w:sz w:val="92"/>
          <w:szCs w:val="92"/>
          <w:color w:val="000000"/>
          <w:spacing w:val="0"/>
          <w:w w:val="100"/>
          <w:position w:val="0"/>
        </w:rPr>
      </w:r>
    </w:p>
    <w:p>
      <w:pPr>
        <w:spacing w:before="0" w:after="0" w:line="1172" w:lineRule="exact"/>
        <w:ind w:left="10" w:right="-148"/>
        <w:jc w:val="left"/>
        <w:rPr>
          <w:rFonts w:ascii="Times New Roman" w:hAnsi="Times New Roman" w:cs="Times New Roman" w:eastAsia="Times New Roman"/>
          <w:sz w:val="130"/>
          <w:szCs w:val="130"/>
        </w:rPr>
      </w:pPr>
      <w:rPr/>
      <w:r>
        <w:rPr>
          <w:rFonts w:ascii="Times New Roman" w:hAnsi="Times New Roman" w:cs="Times New Roman" w:eastAsia="Times New Roman"/>
          <w:sz w:val="130"/>
          <w:szCs w:val="130"/>
          <w:color w:val="111315"/>
          <w:w w:val="52"/>
          <w:position w:val="4"/>
        </w:rPr>
        <w:t>.</w:t>
      </w:r>
      <w:r>
        <w:rPr>
          <w:rFonts w:ascii="Times New Roman" w:hAnsi="Times New Roman" w:cs="Times New Roman" w:eastAsia="Times New Roman"/>
          <w:sz w:val="130"/>
          <w:szCs w:val="130"/>
          <w:color w:val="111315"/>
          <w:spacing w:val="-180"/>
          <w:w w:val="52"/>
          <w:position w:val="4"/>
        </w:rPr>
        <w:t>.</w:t>
      </w:r>
      <w:r>
        <w:rPr>
          <w:rFonts w:ascii="Arial" w:hAnsi="Arial" w:cs="Arial" w:eastAsia="Arial"/>
          <w:sz w:val="83"/>
          <w:szCs w:val="83"/>
          <w:color w:val="111315"/>
          <w:spacing w:val="-31"/>
          <w:w w:val="51"/>
          <w:position w:val="47"/>
        </w:rPr>
        <w:t>.</w:t>
      </w:r>
      <w:r>
        <w:rPr>
          <w:rFonts w:ascii="Times New Roman" w:hAnsi="Times New Roman" w:cs="Times New Roman" w:eastAsia="Times New Roman"/>
          <w:sz w:val="130"/>
          <w:szCs w:val="130"/>
          <w:color w:val="111315"/>
          <w:spacing w:val="0"/>
          <w:w w:val="52"/>
          <w:position w:val="4"/>
        </w:rPr>
        <w:t>.</w:t>
      </w:r>
      <w:r>
        <w:rPr>
          <w:rFonts w:ascii="Times New Roman" w:hAnsi="Times New Roman" w:cs="Times New Roman" w:eastAsia="Times New Roman"/>
          <w:sz w:val="130"/>
          <w:szCs w:val="130"/>
          <w:color w:val="000000"/>
          <w:spacing w:val="0"/>
          <w:w w:val="100"/>
          <w:position w:val="0"/>
        </w:rPr>
      </w:r>
    </w:p>
    <w:p>
      <w:pPr>
        <w:spacing w:before="0" w:after="0" w:line="727" w:lineRule="exact"/>
        <w:ind w:left="14" w:right="-20"/>
        <w:jc w:val="left"/>
        <w:rPr>
          <w:rFonts w:ascii="Times New Roman" w:hAnsi="Times New Roman" w:cs="Times New Roman" w:eastAsia="Times New Roman"/>
          <w:sz w:val="72"/>
          <w:szCs w:val="72"/>
        </w:rPr>
      </w:pPr>
      <w:rPr/>
      <w:r>
        <w:rPr>
          <w:rFonts w:ascii="Times New Roman" w:hAnsi="Times New Roman" w:cs="Times New Roman" w:eastAsia="Times New Roman"/>
          <w:sz w:val="72"/>
          <w:szCs w:val="72"/>
          <w:color w:val="111315"/>
          <w:w w:val="52"/>
          <w:position w:val="1"/>
        </w:rPr>
        <w:t>...</w:t>
      </w:r>
      <w:r>
        <w:rPr>
          <w:rFonts w:ascii="Times New Roman" w:hAnsi="Times New Roman" w:cs="Times New Roman" w:eastAsia="Times New Roman"/>
          <w:sz w:val="72"/>
          <w:szCs w:val="72"/>
          <w:color w:val="111315"/>
          <w:spacing w:val="-17"/>
          <w:w w:val="52"/>
          <w:position w:val="1"/>
        </w:rPr>
        <w:t>.</w:t>
      </w:r>
      <w:r>
        <w:rPr>
          <w:rFonts w:ascii="Times New Roman" w:hAnsi="Times New Roman" w:cs="Times New Roman" w:eastAsia="Times New Roman"/>
          <w:sz w:val="72"/>
          <w:szCs w:val="72"/>
          <w:color w:val="111315"/>
          <w:spacing w:val="0"/>
          <w:w w:val="52"/>
          <w:position w:val="1"/>
        </w:rPr>
        <w:t>.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1313" w:lineRule="exact"/>
        <w:ind w:left="14" w:right="-67"/>
        <w:jc w:val="left"/>
        <w:rPr>
          <w:rFonts w:ascii="Times New Roman" w:hAnsi="Times New Roman" w:cs="Times New Roman" w:eastAsia="Times New Roman"/>
          <w:sz w:val="144"/>
          <w:szCs w:val="144"/>
        </w:rPr>
      </w:pPr>
      <w:rPr/>
      <w:r>
        <w:rPr>
          <w:rFonts w:ascii="Times New Roman" w:hAnsi="Times New Roman" w:cs="Times New Roman" w:eastAsia="Times New Roman"/>
          <w:sz w:val="144"/>
          <w:szCs w:val="144"/>
          <w:color w:val="111315"/>
          <w:spacing w:val="-68"/>
          <w:w w:val="84"/>
          <w:position w:val="-18"/>
        </w:rPr>
        <w:t>.</w:t>
      </w:r>
      <w:r>
        <w:rPr>
          <w:rFonts w:ascii="Times New Roman" w:hAnsi="Times New Roman" w:cs="Times New Roman" w:eastAsia="Times New Roman"/>
          <w:sz w:val="92"/>
          <w:szCs w:val="92"/>
          <w:color w:val="111315"/>
          <w:spacing w:val="-107"/>
          <w:w w:val="53"/>
          <w:position w:val="27"/>
        </w:rPr>
        <w:t>.</w:t>
      </w:r>
      <w:r>
        <w:rPr>
          <w:rFonts w:ascii="Times New Roman" w:hAnsi="Times New Roman" w:cs="Times New Roman" w:eastAsia="Times New Roman"/>
          <w:sz w:val="144"/>
          <w:szCs w:val="144"/>
          <w:color w:val="111315"/>
          <w:spacing w:val="-239"/>
          <w:w w:val="84"/>
          <w:position w:val="-18"/>
        </w:rPr>
        <w:t>.</w:t>
      </w:r>
      <w:r>
        <w:rPr>
          <w:rFonts w:ascii="Times New Roman" w:hAnsi="Times New Roman" w:cs="Times New Roman" w:eastAsia="Times New Roman"/>
          <w:sz w:val="144"/>
          <w:szCs w:val="144"/>
          <w:color w:val="000000"/>
          <w:spacing w:val="0"/>
          <w:w w:val="100"/>
          <w:position w:val="0"/>
        </w:rPr>
      </w:r>
    </w:p>
    <w:p>
      <w:pPr>
        <w:spacing w:before="0" w:after="0" w:line="862" w:lineRule="exact"/>
        <w:ind w:left="14" w:right="-154"/>
        <w:jc w:val="left"/>
        <w:rPr>
          <w:rFonts w:ascii="Times New Roman" w:hAnsi="Times New Roman" w:cs="Times New Roman" w:eastAsia="Times New Roman"/>
          <w:sz w:val="130"/>
          <w:szCs w:val="130"/>
        </w:rPr>
      </w:pPr>
      <w:rPr/>
      <w:r>
        <w:rPr>
          <w:rFonts w:ascii="Times New Roman" w:hAnsi="Times New Roman" w:cs="Times New Roman" w:eastAsia="Times New Roman"/>
          <w:sz w:val="130"/>
          <w:szCs w:val="130"/>
          <w:color w:val="111315"/>
          <w:spacing w:val="0"/>
          <w:w w:val="53"/>
          <w:position w:val="-13"/>
        </w:rPr>
        <w:t>...</w:t>
      </w:r>
      <w:r>
        <w:rPr>
          <w:rFonts w:ascii="Times New Roman" w:hAnsi="Times New Roman" w:cs="Times New Roman" w:eastAsia="Times New Roman"/>
          <w:sz w:val="130"/>
          <w:szCs w:val="130"/>
          <w:color w:val="000000"/>
          <w:spacing w:val="0"/>
          <w:w w:val="100"/>
          <w:position w:val="0"/>
        </w:rPr>
      </w:r>
    </w:p>
    <w:p>
      <w:pPr>
        <w:spacing w:before="0" w:after="0" w:line="867" w:lineRule="exact"/>
        <w:ind w:left="14" w:right="-171"/>
        <w:jc w:val="left"/>
        <w:rPr>
          <w:rFonts w:ascii="Times New Roman" w:hAnsi="Times New Roman" w:cs="Times New Roman" w:eastAsia="Times New Roman"/>
          <w:sz w:val="135"/>
          <w:szCs w:val="135"/>
        </w:rPr>
      </w:pPr>
      <w:rPr/>
      <w:r>
        <w:rPr>
          <w:rFonts w:ascii="Times New Roman" w:hAnsi="Times New Roman" w:cs="Times New Roman" w:eastAsia="Times New Roman"/>
          <w:sz w:val="135"/>
          <w:szCs w:val="135"/>
          <w:color w:val="111315"/>
          <w:w w:val="52"/>
          <w:position w:val="-16"/>
        </w:rPr>
        <w:t>.</w:t>
      </w:r>
      <w:r>
        <w:rPr>
          <w:rFonts w:ascii="Times New Roman" w:hAnsi="Times New Roman" w:cs="Times New Roman" w:eastAsia="Times New Roman"/>
          <w:sz w:val="135"/>
          <w:szCs w:val="135"/>
          <w:color w:val="111315"/>
          <w:spacing w:val="-3"/>
          <w:w w:val="52"/>
          <w:position w:val="-16"/>
        </w:rPr>
        <w:t>.</w:t>
      </w:r>
      <w:r>
        <w:rPr>
          <w:rFonts w:ascii="Times New Roman" w:hAnsi="Times New Roman" w:cs="Times New Roman" w:eastAsia="Times New Roman"/>
          <w:sz w:val="135"/>
          <w:szCs w:val="135"/>
          <w:color w:val="111315"/>
          <w:spacing w:val="0"/>
          <w:w w:val="52"/>
          <w:position w:val="-16"/>
        </w:rPr>
        <w:t>.</w:t>
      </w:r>
      <w:r>
        <w:rPr>
          <w:rFonts w:ascii="Times New Roman" w:hAnsi="Times New Roman" w:cs="Times New Roman" w:eastAsia="Times New Roman"/>
          <w:sz w:val="135"/>
          <w:szCs w:val="135"/>
          <w:color w:val="000000"/>
          <w:spacing w:val="0"/>
          <w:w w:val="100"/>
          <w:position w:val="0"/>
        </w:rPr>
      </w:r>
    </w:p>
    <w:p>
      <w:pPr>
        <w:spacing w:before="0" w:after="0" w:line="961" w:lineRule="exact"/>
        <w:ind w:left="14" w:right="-256"/>
        <w:jc w:val="left"/>
        <w:rPr>
          <w:rFonts w:ascii="Times New Roman" w:hAnsi="Times New Roman" w:cs="Times New Roman" w:eastAsia="Times New Roman"/>
          <w:sz w:val="144"/>
          <w:szCs w:val="144"/>
        </w:rPr>
      </w:pPr>
      <w:rPr/>
      <w:r>
        <w:rPr>
          <w:rFonts w:ascii="Times New Roman" w:hAnsi="Times New Roman" w:cs="Times New Roman" w:eastAsia="Times New Roman"/>
          <w:sz w:val="144"/>
          <w:szCs w:val="144"/>
          <w:color w:val="111315"/>
          <w:spacing w:val="0"/>
          <w:w w:val="83"/>
          <w:position w:val="-11"/>
        </w:rPr>
        <w:t>..</w:t>
      </w:r>
      <w:r>
        <w:rPr>
          <w:rFonts w:ascii="Times New Roman" w:hAnsi="Times New Roman" w:cs="Times New Roman" w:eastAsia="Times New Roman"/>
          <w:sz w:val="144"/>
          <w:szCs w:val="144"/>
          <w:color w:val="000000"/>
          <w:spacing w:val="0"/>
          <w:w w:val="100"/>
          <w:position w:val="0"/>
        </w:rPr>
      </w:r>
    </w:p>
    <w:p>
      <w:pPr>
        <w:spacing w:before="0" w:after="0" w:line="529" w:lineRule="exact"/>
        <w:ind w:left="14" w:right="-154"/>
        <w:jc w:val="left"/>
        <w:rPr>
          <w:rFonts w:ascii="Times New Roman" w:hAnsi="Times New Roman" w:cs="Times New Roman" w:eastAsia="Times New Roman"/>
          <w:sz w:val="130"/>
          <w:szCs w:val="130"/>
        </w:rPr>
      </w:pPr>
      <w:rPr/>
      <w:r>
        <w:rPr>
          <w:rFonts w:ascii="Times New Roman" w:hAnsi="Times New Roman" w:cs="Times New Roman" w:eastAsia="Times New Roman"/>
          <w:sz w:val="130"/>
          <w:szCs w:val="130"/>
          <w:color w:val="111315"/>
          <w:spacing w:val="0"/>
          <w:w w:val="53"/>
          <w:position w:val="-39"/>
        </w:rPr>
        <w:t>...</w:t>
      </w:r>
      <w:r>
        <w:rPr>
          <w:rFonts w:ascii="Times New Roman" w:hAnsi="Times New Roman" w:cs="Times New Roman" w:eastAsia="Times New Roman"/>
          <w:sz w:val="130"/>
          <w:szCs w:val="130"/>
          <w:color w:val="000000"/>
          <w:spacing w:val="0"/>
          <w:w w:val="100"/>
          <w:position w:val="0"/>
        </w:rPr>
      </w:r>
    </w:p>
    <w:p>
      <w:pPr>
        <w:spacing w:before="0" w:after="0" w:line="259" w:lineRule="exact"/>
        <w:ind w:left="2707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6"/>
          <w:szCs w:val="26"/>
          <w:color w:val="111315"/>
          <w:spacing w:val="0"/>
          <w:w w:val="131"/>
          <w:b/>
          <w:bCs/>
          <w:i/>
        </w:rPr>
        <w:t>7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3" w:after="0" w:line="194" w:lineRule="auto"/>
        <w:ind w:right="6645"/>
        <w:jc w:val="left"/>
        <w:tabs>
          <w:tab w:pos="1200" w:val="left"/>
          <w:tab w:pos="346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43"/>
          <w:szCs w:val="43"/>
          <w:color w:val="2A2D2F"/>
          <w:w w:val="53"/>
        </w:rPr>
        <w:t>CS&amp;[K!JC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w w:val="54"/>
        </w:rPr>
        <w:t>S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-78"/>
          <w:w w:val="100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50"/>
        </w:rPr>
        <w:t>rn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-75"/>
          <w:w w:val="100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35"/>
        </w:rPr>
        <w:t>D: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3"/>
          <w:w w:val="36"/>
        </w:rPr>
        <w:t>,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0"/>
          <w:w w:val="35"/>
        </w:rPr>
        <w:t>D: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-39"/>
          <w:w w:val="36"/>
        </w:rPr>
        <w:t>,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11"/>
          <w:w w:val="92"/>
        </w:rPr>
        <w:t>@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12"/>
          <w:w w:val="73"/>
        </w:rPr>
        <w:t>M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65"/>
        </w:rPr>
        <w:t>ill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76"/>
        </w:rPr>
        <w:t>[B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-18"/>
          <w:w w:val="76"/>
        </w:rPr>
        <w:t>@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0"/>
          <w:w w:val="42"/>
        </w:rPr>
        <w:t>[K!J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-51"/>
          <w:w w:val="100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50"/>
        </w:rPr>
        <w:t>rn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50"/>
        </w:rPr>
        <w:t>  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3"/>
          <w:w w:val="5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11315"/>
          <w:spacing w:val="0"/>
          <w:w w:val="120"/>
          <w:b/>
          <w:bCs/>
        </w:rPr>
        <w:t>s</w:t>
      </w:r>
      <w:r>
        <w:rPr>
          <w:rFonts w:ascii="Times New Roman" w:hAnsi="Times New Roman" w:cs="Times New Roman" w:eastAsia="Times New Roman"/>
          <w:sz w:val="37"/>
          <w:szCs w:val="37"/>
          <w:color w:val="111315"/>
          <w:spacing w:val="0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23"/>
        </w:rPr>
        <w:t>cs@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59"/>
        </w:rPr>
        <w:t>[B@[K!Jrn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111315"/>
          <w:spacing w:val="0"/>
          <w:w w:val="132"/>
          <w:b/>
          <w:bCs/>
        </w:rPr>
        <w:t>9</w:t>
      </w:r>
      <w:r>
        <w:rPr>
          <w:rFonts w:ascii="Times New Roman" w:hAnsi="Times New Roman" w:cs="Times New Roman" w:eastAsia="Times New Roman"/>
          <w:sz w:val="26"/>
          <w:szCs w:val="26"/>
          <w:color w:val="111315"/>
          <w:spacing w:val="0"/>
          <w:w w:val="132"/>
          <w:b/>
          <w:bCs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67"/>
        </w:rPr>
        <w:t>[1)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67"/>
        </w:rPr>
        <w:t>[1,@@@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61"/>
          <w:w w:val="67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0"/>
          <w:w w:val="69"/>
        </w:rPr>
        <w:t>wrnillillr</w:t>
      </w:r>
      <w:r>
        <w:rPr>
          <w:rFonts w:ascii="Times New Roman" w:hAnsi="Times New Roman" w:cs="Times New Roman" w:eastAsia="Times New Roman"/>
          <w:sz w:val="43"/>
          <w:szCs w:val="43"/>
          <w:color w:val="2A2D2F"/>
          <w:spacing w:val="18"/>
          <w:w w:val="70"/>
        </w:rPr>
        <w:t>n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0"/>
          <w:w w:val="35"/>
        </w:rPr>
        <w:t>O:,</w:t>
      </w:r>
      <w:r>
        <w:rPr>
          <w:rFonts w:ascii="Times New Roman" w:hAnsi="Times New Roman" w:cs="Times New Roman" w:eastAsia="Times New Roman"/>
          <w:sz w:val="43"/>
          <w:szCs w:val="43"/>
          <w:color w:val="111315"/>
          <w:spacing w:val="3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111315"/>
          <w:spacing w:val="4"/>
          <w:w w:val="106"/>
          <w:b/>
          <w:bCs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111315"/>
          <w:spacing w:val="0"/>
          <w:w w:val="106"/>
          <w:b/>
          <w:bCs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040"/>
          <w:pgMar w:top="560" w:bottom="0" w:left="0" w:right="120"/>
          <w:cols w:num="2" w:equalWidth="0">
            <w:col w:w="613" w:space="285"/>
            <w:col w:w="11062"/>
          </w:cols>
        </w:sectPr>
      </w:pPr>
      <w:rPr/>
    </w:p>
    <w:p>
      <w:pPr>
        <w:spacing w:before="0" w:after="0" w:line="1110" w:lineRule="exact"/>
        <w:ind w:left="-2470" w:right="-20"/>
        <w:jc w:val="left"/>
        <w:rPr>
          <w:rFonts w:ascii="Times New Roman" w:hAnsi="Times New Roman" w:cs="Times New Roman" w:eastAsia="Times New Roman"/>
          <w:sz w:val="92"/>
          <w:szCs w:val="92"/>
        </w:rPr>
      </w:pPr>
      <w:rPr/>
      <w:r>
        <w:rPr>
          <w:rFonts w:ascii="Arial" w:hAnsi="Arial" w:cs="Arial" w:eastAsia="Arial"/>
          <w:sz w:val="109"/>
          <w:szCs w:val="109"/>
          <w:color w:val="111315"/>
          <w:spacing w:val="-981"/>
          <w:w w:val="364"/>
          <w:position w:val="-16"/>
        </w:rPr>
        <w:t>,</w:t>
      </w:r>
      <w:r>
        <w:rPr>
          <w:rFonts w:ascii="Times New Roman" w:hAnsi="Times New Roman" w:cs="Times New Roman" w:eastAsia="Times New Roman"/>
          <w:sz w:val="92"/>
          <w:szCs w:val="92"/>
          <w:color w:val="111315"/>
          <w:spacing w:val="-57"/>
          <w:w w:val="54"/>
          <w:position w:val="15"/>
        </w:rPr>
        <w:t>.</w:t>
      </w:r>
      <w:r>
        <w:rPr>
          <w:rFonts w:ascii="Times New Roman" w:hAnsi="Times New Roman" w:cs="Times New Roman" w:eastAsia="Times New Roman"/>
          <w:sz w:val="92"/>
          <w:szCs w:val="92"/>
          <w:color w:val="111315"/>
          <w:spacing w:val="0"/>
          <w:w w:val="54"/>
          <w:position w:val="15"/>
        </w:rPr>
        <w:t>...</w:t>
      </w:r>
      <w:r>
        <w:rPr>
          <w:rFonts w:ascii="Times New Roman" w:hAnsi="Times New Roman" w:cs="Times New Roman" w:eastAsia="Times New Roman"/>
          <w:sz w:val="92"/>
          <w:szCs w:val="92"/>
          <w:color w:val="000000"/>
          <w:spacing w:val="0"/>
          <w:w w:val="100"/>
          <w:position w:val="0"/>
        </w:rPr>
      </w:r>
    </w:p>
    <w:p>
      <w:pPr>
        <w:spacing w:before="0" w:after="0" w:line="724" w:lineRule="exact"/>
        <w:ind w:left="19" w:right="-20"/>
        <w:jc w:val="left"/>
        <w:tabs>
          <w:tab w:pos="47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88"/>
          <w:szCs w:val="88"/>
          <w:color w:val="111315"/>
          <w:spacing w:val="0"/>
          <w:w w:val="100"/>
          <w:position w:val="4"/>
        </w:rPr>
        <w:t>-</w:t>
      </w:r>
      <w:r>
        <w:rPr>
          <w:rFonts w:ascii="Arial" w:hAnsi="Arial" w:cs="Arial" w:eastAsia="Arial"/>
          <w:sz w:val="88"/>
          <w:szCs w:val="88"/>
          <w:color w:val="111315"/>
          <w:spacing w:val="-209"/>
          <w:w w:val="100"/>
          <w:position w:val="4"/>
        </w:rPr>
        <w:t> </w:t>
      </w:r>
      <w:r>
        <w:rPr>
          <w:rFonts w:ascii="Arial" w:hAnsi="Arial" w:cs="Arial" w:eastAsia="Arial"/>
          <w:sz w:val="88"/>
          <w:szCs w:val="88"/>
          <w:color w:val="111315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88"/>
          <w:szCs w:val="88"/>
          <w:color w:val="111315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25"/>
          <w:position w:val="-8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-18"/>
          <w:w w:val="125"/>
          <w:position w:val="-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  <w:position w:val="-8"/>
        </w:rPr>
        <w:t>11-1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  <w:position w:val="-8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13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3"/>
          <w:position w:val="-8"/>
        </w:rPr>
        <w:t>Structure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3"/>
          <w:position w:val="-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-17"/>
          <w:w w:val="113"/>
          <w:position w:val="-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  <w:position w:val="-8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16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  <w:position w:val="-8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21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  <w:position w:val="-8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00"/>
          <w:position w:val="-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44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0"/>
          <w:w w:val="115"/>
          <w:position w:val="-8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11315"/>
          <w:spacing w:val="-8"/>
          <w:w w:val="114"/>
          <w:position w:val="-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64648"/>
          <w:spacing w:val="0"/>
          <w:w w:val="133"/>
          <w:position w:val="-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17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0"/>
          <w:w w:val="112"/>
        </w:rPr>
        <w:t>Co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-3"/>
          <w:w w:val="112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A2D2F"/>
          <w:spacing w:val="9"/>
          <w:w w:val="11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0"/>
          <w:w w:val="112"/>
        </w:rPr>
        <w:t>right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A2D2F"/>
          <w:spacing w:val="0"/>
          <w:w w:val="100"/>
        </w:rPr>
        <w:t>©</w:t>
      </w:r>
      <w:r>
        <w:rPr>
          <w:rFonts w:ascii="Times New Roman" w:hAnsi="Times New Roman" w:cs="Times New Roman" w:eastAsia="Times New Roman"/>
          <w:sz w:val="16"/>
          <w:szCs w:val="16"/>
          <w:color w:val="2A2D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0"/>
          <w:w w:val="100"/>
        </w:rPr>
        <w:t>2003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0"/>
          <w:w w:val="111"/>
        </w:rPr>
        <w:t>Mosb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-21"/>
          <w:w w:val="11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A2D2F"/>
          <w:spacing w:val="0"/>
          <w:w w:val="144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2A2D2F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11315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17"/>
          <w:szCs w:val="17"/>
          <w:color w:val="111315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11315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0"/>
          <w:w w:val="116"/>
        </w:rPr>
        <w:t>right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-9"/>
          <w:w w:val="11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-5"/>
          <w:w w:val="108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A2D2F"/>
          <w:spacing w:val="0"/>
          <w:w w:val="116"/>
        </w:rPr>
        <w:t>es</w:t>
      </w:r>
      <w:r>
        <w:rPr>
          <w:rFonts w:ascii="Times New Roman" w:hAnsi="Times New Roman" w:cs="Times New Roman" w:eastAsia="Times New Roman"/>
          <w:sz w:val="16"/>
          <w:szCs w:val="16"/>
          <w:color w:val="2A2D2F"/>
          <w:spacing w:val="-3"/>
          <w:w w:val="11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0"/>
          <w:w w:val="112"/>
        </w:rPr>
        <w:t>rve</w:t>
      </w:r>
      <w:r>
        <w:rPr>
          <w:rFonts w:ascii="Times New Roman" w:hAnsi="Times New Roman" w:cs="Times New Roman" w:eastAsia="Times New Roman"/>
          <w:sz w:val="16"/>
          <w:szCs w:val="16"/>
          <w:color w:val="111315"/>
          <w:spacing w:val="8"/>
          <w:w w:val="113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A2D2F"/>
          <w:spacing w:val="0"/>
          <w:w w:val="139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040"/>
          <w:pgMar w:top="560" w:bottom="0" w:left="0" w:right="1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4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46.23999pt;margin-top:-47.889736pt;width:48pt;height:111.360001pt;mso-position-horizontal-relative:page;mso-position-vertical-relative:paragraph;z-index:-1205" type="#_x0000_t75">
            <v:imagedata r:id="rId13" o:title=""/>
          </v:shape>
        </w:pict>
      </w:r>
      <w:r>
        <w:rPr/>
        <w:pict>
          <v:group style="position:absolute;margin-left:0pt;margin-top:-45.249714pt;width:511.199988pt;height:.1pt;mso-position-horizontal-relative:page;mso-position-vertical-relative:paragraph;z-index:-1204" coordorigin="0,-905" coordsize="10224,2">
            <v:shape style="position:absolute;left:0;top:-905;width:10224;height:2" coordorigin="0,-905" coordsize="10224,0" path="m0,-905l10224,-905e" filled="f" stroked="t" strokeweight=".24pt" strokecolor="#747467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color w:val="08080A"/>
          <w:spacing w:val="0"/>
          <w:w w:val="100"/>
          <w:b/>
          <w:bCs/>
        </w:rPr>
        <w:t>leO</w:t>
      </w:r>
      <w:r>
        <w:rPr>
          <w:rFonts w:ascii="Times New Roman" w:hAnsi="Times New Roman" w:cs="Times New Roman" w:eastAsia="Times New Roman"/>
          <w:sz w:val="20"/>
          <w:szCs w:val="20"/>
          <w:color w:val="18181A"/>
          <w:spacing w:val="0"/>
          <w:w w:val="100"/>
          <w:b/>
          <w:bCs/>
          <w:i/>
        </w:rPr>
        <w:t>LORIN</w:t>
      </w:r>
      <w:r>
        <w:rPr>
          <w:rFonts w:ascii="Times New Roman" w:hAnsi="Times New Roman" w:cs="Times New Roman" w:eastAsia="Times New Roman"/>
          <w:sz w:val="20"/>
          <w:szCs w:val="20"/>
          <w:color w:val="18181A"/>
          <w:spacing w:val="0"/>
          <w:w w:val="100"/>
          <w:b/>
          <w:bCs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8181A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81A"/>
          <w:spacing w:val="1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81A"/>
          <w:spacing w:val="0"/>
          <w:w w:val="100"/>
          <w:b/>
          <w:bCs/>
          <w:i/>
        </w:rPr>
        <w:t>EXERCISE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6" w:lineRule="exact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</w:rPr>
        <w:t>;in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</w:rPr>
        <w:t>colore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3"/>
          <w:w w:val="11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</w:rPr>
        <w:t>pen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3"/>
          <w:w w:val="11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13"/>
          <w:w w:val="11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</w:rPr>
        <w:t>pencils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-22"/>
          <w:w w:val="11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</w:rPr>
        <w:t>shade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20"/>
          <w:w w:val="11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</w:rPr>
        <w:t>figure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1"/>
          <w:w w:val="11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26"/>
          <w:w w:val="11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</w:rPr>
        <w:t>accompanyin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23"/>
          <w:w w:val="11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8080A"/>
          <w:spacing w:val="0"/>
          <w:w w:val="117"/>
        </w:rPr>
        <w:t>label</w:t>
      </w:r>
      <w:r>
        <w:rPr>
          <w:rFonts w:ascii="Times New Roman" w:hAnsi="Times New Roman" w:cs="Times New Roman" w:eastAsia="Times New Roman"/>
          <w:sz w:val="19"/>
          <w:szCs w:val="19"/>
          <w:color w:val="08080A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8080A"/>
          <w:spacing w:val="-11"/>
          <w:w w:val="11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1" w:after="0" w:line="214" w:lineRule="exact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0pt;margin-top:15.199162pt;width:358.559991pt;height:.1pt;mso-position-horizontal-relative:page;mso-position-vertical-relative:paragraph;z-index:-1203" coordorigin="0,304" coordsize="7171,2">
            <v:shape style="position:absolute;left:0;top:304;width:7171;height:2" coordorigin="0,304" coordsize="7171,0" path="m0,304l7171,304e" filled="f" stroked="t" strokeweight=".72pt" strokecolor="#180F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  <w:position w:val="-1"/>
        </w:rPr>
        <w:t>ntrastin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10"/>
          <w:w w:val="117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  <w:position w:val="-1"/>
        </w:rPr>
        <w:t>color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-16"/>
          <w:w w:val="117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  <w:position w:val="-1"/>
        </w:rPr>
        <w:t>your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11"/>
          <w:w w:val="117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7"/>
          <w:position w:val="-1"/>
        </w:rPr>
        <w:t>choice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-22"/>
          <w:w w:val="117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20"/>
          <w:position w:val="-1"/>
        </w:rPr>
        <w:t>indicate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2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16"/>
          <w:w w:val="12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  <w:position w:val="-1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4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20"/>
          <w:position w:val="-1"/>
        </w:rPr>
        <w:t>numerals.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080" w:h="16320"/>
          <w:pgMar w:top="540" w:bottom="280" w:left="0" w:right="20"/>
        </w:sectPr>
      </w:pPr>
      <w:rPr/>
    </w:p>
    <w:p>
      <w:pPr>
        <w:spacing w:before="22" w:after="0" w:line="240" w:lineRule="auto"/>
        <w:ind w:right="-83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shape style="position:absolute;margin-left:0pt;margin-top:25.917109pt;width:173.759995pt;height:137.279999pt;mso-position-horizontal-relative:page;mso-position-vertical-relative:paragraph;z-index:-1209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9"/>
          <w:szCs w:val="29"/>
          <w:color w:val="08080A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29"/>
          <w:szCs w:val="29"/>
          <w:color w:val="08080A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9"/>
          <w:szCs w:val="29"/>
          <w:color w:val="08080A"/>
          <w:spacing w:val="7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08080A"/>
          <w:spacing w:val="0"/>
          <w:w w:val="113"/>
          <w:b/>
          <w:bCs/>
        </w:rPr>
        <w:t>Tissue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pict>
          <v:shape style="position:absolute;margin-left:212.160004pt;margin-top:-20.479179pt;width:184.320007pt;height:16.32pt;mso-position-horizontal-relative:page;mso-position-vertical-relative:paragraph;z-index:-1208" type="#_x0000_t75">
            <v:imagedata r:id="rId15" o:title=""/>
          </v:shape>
        </w:pict>
      </w:r>
      <w:r>
        <w:rPr>
          <w:rFonts w:ascii="Arial" w:hAnsi="Arial" w:cs="Arial" w:eastAsia="Arial"/>
          <w:sz w:val="29"/>
          <w:szCs w:val="29"/>
          <w:color w:val="5D5E60"/>
          <w:spacing w:val="0"/>
          <w:w w:val="100"/>
        </w:rPr>
        <w:t>(</w:t>
      </w:r>
      <w:r>
        <w:rPr>
          <w:rFonts w:ascii="Arial" w:hAnsi="Arial" w:cs="Arial" w:eastAsia="Arial"/>
          <w:sz w:val="29"/>
          <w:szCs w:val="29"/>
          <w:color w:val="5D5E60"/>
          <w:spacing w:val="-24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5D5E60"/>
          <w:spacing w:val="0"/>
          <w:w w:val="87"/>
        </w:rPr>
        <w:t>2J</w:t>
      </w:r>
      <w:r>
        <w:rPr>
          <w:rFonts w:ascii="Arial" w:hAnsi="Arial" w:cs="Arial" w:eastAsia="Arial"/>
          <w:sz w:val="29"/>
          <w:szCs w:val="29"/>
          <w:color w:val="5D5E60"/>
          <w:spacing w:val="-1"/>
          <w:w w:val="87"/>
        </w:rPr>
        <w:t> </w:t>
      </w:r>
      <w:r>
        <w:rPr>
          <w:rFonts w:ascii="Arial" w:hAnsi="Arial" w:cs="Arial" w:eastAsia="Arial"/>
          <w:sz w:val="29"/>
          <w:szCs w:val="29"/>
          <w:color w:val="5D5E60"/>
          <w:spacing w:val="0"/>
          <w:w w:val="87"/>
        </w:rPr>
        <w:t>L0</w:t>
      </w:r>
      <w:r>
        <w:rPr>
          <w:rFonts w:ascii="Arial" w:hAnsi="Arial" w:cs="Arial" w:eastAsia="Arial"/>
          <w:sz w:val="29"/>
          <w:szCs w:val="29"/>
          <w:color w:val="5D5E60"/>
          <w:spacing w:val="-42"/>
          <w:w w:val="87"/>
        </w:rPr>
        <w:t>C</w:t>
      </w:r>
      <w:r>
        <w:rPr>
          <w:rFonts w:ascii="Arial" w:hAnsi="Arial" w:cs="Arial" w:eastAsia="Arial"/>
          <w:sz w:val="29"/>
          <w:szCs w:val="29"/>
          <w:color w:val="4D4F50"/>
          <w:spacing w:val="-125"/>
          <w:w w:val="83"/>
        </w:rPr>
        <w:t>&lt;</w:t>
      </w:r>
      <w:r>
        <w:rPr>
          <w:rFonts w:ascii="Arial" w:hAnsi="Arial" w:cs="Arial" w:eastAsia="Arial"/>
          <w:sz w:val="29"/>
          <w:szCs w:val="29"/>
          <w:color w:val="5D5E60"/>
          <w:spacing w:val="0"/>
          <w:w w:val="87"/>
        </w:rPr>
        <w:t>l(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0" w:after="0" w:line="389" w:lineRule="exact"/>
        <w:ind w:right="-97"/>
        <w:jc w:val="left"/>
        <w:tabs>
          <w:tab w:pos="190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Arial" w:hAnsi="Arial" w:cs="Arial" w:eastAsia="Arial"/>
          <w:sz w:val="38"/>
          <w:szCs w:val="38"/>
          <w:color w:val="80807E"/>
          <w:spacing w:val="-47"/>
          <w:w w:val="57"/>
        </w:rPr>
        <w:t>i</w:t>
      </w:r>
      <w:r>
        <w:rPr>
          <w:rFonts w:ascii="Arial" w:hAnsi="Arial" w:cs="Arial" w:eastAsia="Arial"/>
          <w:sz w:val="38"/>
          <w:szCs w:val="38"/>
          <w:color w:val="5D5E60"/>
          <w:spacing w:val="0"/>
          <w:w w:val="64"/>
        </w:rPr>
        <w:t>:</w:t>
      </w:r>
      <w:r>
        <w:rPr>
          <w:rFonts w:ascii="Arial" w:hAnsi="Arial" w:cs="Arial" w:eastAsia="Arial"/>
          <w:sz w:val="38"/>
          <w:szCs w:val="38"/>
          <w:color w:val="5D5E60"/>
          <w:spacing w:val="-111"/>
          <w:w w:val="64"/>
        </w:rPr>
        <w:t>Q</w:t>
      </w:r>
      <w:r>
        <w:rPr>
          <w:rFonts w:ascii="Arial" w:hAnsi="Arial" w:cs="Arial" w:eastAsia="Arial"/>
          <w:sz w:val="38"/>
          <w:szCs w:val="38"/>
          <w:color w:val="80807E"/>
          <w:spacing w:val="0"/>
          <w:w w:val="60"/>
        </w:rPr>
        <w:t>:</w:t>
      </w:r>
      <w:r>
        <w:rPr>
          <w:rFonts w:ascii="Arial" w:hAnsi="Arial" w:cs="Arial" w:eastAsia="Arial"/>
          <w:sz w:val="38"/>
          <w:szCs w:val="38"/>
          <w:color w:val="80807E"/>
          <w:spacing w:val="-181"/>
          <w:w w:val="61"/>
        </w:rPr>
        <w:t>L</w:t>
      </w:r>
      <w:r>
        <w:rPr>
          <w:rFonts w:ascii="Arial" w:hAnsi="Arial" w:cs="Arial" w:eastAsia="Arial"/>
          <w:sz w:val="38"/>
          <w:szCs w:val="38"/>
          <w:color w:val="5D5E60"/>
          <w:spacing w:val="-47"/>
          <w:w w:val="64"/>
        </w:rPr>
        <w:t>:</w:t>
      </w:r>
      <w:r>
        <w:rPr>
          <w:rFonts w:ascii="Arial" w:hAnsi="Arial" w:cs="Arial" w:eastAsia="Arial"/>
          <w:sz w:val="38"/>
          <w:szCs w:val="38"/>
          <w:color w:val="80807E"/>
          <w:spacing w:val="-8"/>
          <w:w w:val="32"/>
        </w:rPr>
        <w:t>)</w:t>
      </w:r>
      <w:r>
        <w:rPr>
          <w:rFonts w:ascii="Arial" w:hAnsi="Arial" w:cs="Arial" w:eastAsia="Arial"/>
          <w:sz w:val="38"/>
          <w:szCs w:val="38"/>
          <w:color w:val="5D5E60"/>
          <w:spacing w:val="0"/>
          <w:w w:val="63"/>
        </w:rPr>
        <w:t>;=r</w:t>
      </w:r>
      <w:r>
        <w:rPr>
          <w:rFonts w:ascii="Arial" w:hAnsi="Arial" w:cs="Arial" w:eastAsia="Arial"/>
          <w:sz w:val="38"/>
          <w:szCs w:val="38"/>
          <w:color w:val="5D5E60"/>
          <w:spacing w:val="-38"/>
          <w:w w:val="100"/>
        </w:rPr>
        <w:t> </w:t>
      </w:r>
      <w:r>
        <w:rPr>
          <w:rFonts w:ascii="Arial" w:hAnsi="Arial" w:cs="Arial" w:eastAsia="Arial"/>
          <w:sz w:val="38"/>
          <w:szCs w:val="38"/>
          <w:color w:val="5D5E60"/>
          <w:spacing w:val="0"/>
          <w:w w:val="63"/>
        </w:rPr>
        <w:t>(</w:t>
      </w:r>
      <w:r>
        <w:rPr>
          <w:rFonts w:ascii="Arial" w:hAnsi="Arial" w:cs="Arial" w:eastAsia="Arial"/>
          <w:sz w:val="38"/>
          <w:szCs w:val="38"/>
          <w:color w:val="5D5E60"/>
          <w:spacing w:val="0"/>
          <w:w w:val="63"/>
        </w:rPr>
        <w:t>Q</w:t>
      </w:r>
      <w:r>
        <w:rPr>
          <w:rFonts w:ascii="Arial" w:hAnsi="Arial" w:cs="Arial" w:eastAsia="Arial"/>
          <w:sz w:val="38"/>
          <w:szCs w:val="38"/>
          <w:color w:val="5D5E60"/>
          <w:spacing w:val="-65"/>
          <w:w w:val="63"/>
        </w:rPr>
        <w:t> </w:t>
      </w:r>
      <w:r>
        <w:rPr>
          <w:rFonts w:ascii="Arial" w:hAnsi="Arial" w:cs="Arial" w:eastAsia="Arial"/>
          <w:sz w:val="38"/>
          <w:szCs w:val="38"/>
          <w:color w:val="5D5E60"/>
          <w:spacing w:val="0"/>
          <w:w w:val="100"/>
        </w:rPr>
        <w:tab/>
      </w:r>
      <w:r>
        <w:rPr>
          <w:rFonts w:ascii="Arial" w:hAnsi="Arial" w:cs="Arial" w:eastAsia="Arial"/>
          <w:sz w:val="38"/>
          <w:szCs w:val="38"/>
          <w:color w:val="5D5E60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08080A"/>
          <w:spacing w:val="-1"/>
          <w:w w:val="106"/>
          <w:b/>
          <w:bCs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08080A"/>
          <w:spacing w:val="0"/>
          <w:w w:val="106"/>
          <w:b/>
          <w:bCs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4"/>
          <w:szCs w:val="24"/>
          <w:color w:val="08080A"/>
          <w:spacing w:val="-56"/>
          <w:w w:val="134"/>
          <w:b/>
          <w:bCs/>
        </w:rPr>
        <w:t>9</w:t>
      </w:r>
      <w:r>
        <w:rPr>
          <w:rFonts w:ascii="Arial" w:hAnsi="Arial" w:cs="Arial" w:eastAsia="Arial"/>
          <w:sz w:val="29"/>
          <w:szCs w:val="29"/>
          <w:color w:val="5D5E60"/>
          <w:spacing w:val="0"/>
          <w:w w:val="146"/>
        </w:rPr>
        <w:t>(J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5" w:after="0" w:line="240" w:lineRule="auto"/>
        <w:ind w:right="89"/>
        <w:jc w:val="right"/>
        <w:rPr>
          <w:rFonts w:ascii="Arial" w:hAnsi="Arial" w:cs="Arial" w:eastAsia="Arial"/>
          <w:sz w:val="108"/>
          <w:szCs w:val="108"/>
        </w:rPr>
      </w:pPr>
      <w:rPr/>
      <w:r>
        <w:rPr/>
        <w:pict>
          <v:shape style="position:absolute;margin-left:212.160004pt;margin-top:22.341347pt;width:234.240005pt;height:57.599998pt;mso-position-horizontal-relative:page;mso-position-vertical-relative:paragraph;z-index:-1207" type="#_x0000_t75">
            <v:imagedata r:id="rId16" o:title=""/>
          </v:shape>
        </w:pict>
      </w:r>
      <w:r>
        <w:rPr/>
        <w:pict>
          <v:group style="position:absolute;margin-left:48pt;margin-top:19.701366pt;width:497.279999pt;height:538.320pt;mso-position-horizontal-relative:page;mso-position-vertical-relative:paragraph;z-index:-1206" coordorigin="960,394" coordsize="9946,10766">
            <v:shape style="position:absolute;left:960;top:2232;width:9946;height:8928" type="#_x0000_t75">
              <v:imagedata r:id="rId17" o:title=""/>
            </v:shape>
            <v:group style="position:absolute;left:9518;top:404;width:2;height:1858" coordorigin="9518,404" coordsize="2,1858">
              <v:shape style="position:absolute;left:9518;top:404;width:2;height:1858" coordorigin="9518,404" coordsize="0,1858" path="m9518,2261l9518,404e" filled="f" stroked="t" strokeweight=".96pt" strokecolor="#0C0F0F">
                <v:path arrowok="t"/>
              </v:shape>
            </v:group>
            <v:group style="position:absolute;left:9754;top:504;width:2;height:1862" coordorigin="9754,504" coordsize="2,1862">
              <v:shape style="position:absolute;left:9754;top:504;width:2;height:1862" coordorigin="9754,504" coordsize="0,1862" path="m9754,2367l9754,504e" filled="f" stroked="t" strokeweight=".72pt" strokecolor="#0C0C0F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4.880005pt;margin-top:29.134047pt;width:11.935001pt;height:55pt;mso-position-horizontal-relative:page;mso-position-vertical-relative:paragraph;z-index:-1202" type="#_x0000_t202" filled="f" stroked="f">
            <v:textbox inset="0,0,0,0">
              <w:txbxContent>
                <w:p>
                  <w:pPr>
                    <w:spacing w:before="0" w:after="0" w:line="1100" w:lineRule="exact"/>
                    <w:ind w:right="-205"/>
                    <w:jc w:val="left"/>
                    <w:rPr>
                      <w:rFonts w:ascii="Arial" w:hAnsi="Arial" w:cs="Arial" w:eastAsia="Arial"/>
                      <w:sz w:val="110"/>
                      <w:szCs w:val="110"/>
                    </w:rPr>
                  </w:pPr>
                  <w:rPr/>
                  <w:r>
                    <w:rPr>
                      <w:rFonts w:ascii="Arial" w:hAnsi="Arial" w:cs="Arial" w:eastAsia="Arial"/>
                      <w:sz w:val="110"/>
                      <w:szCs w:val="110"/>
                      <w:color w:val="08080A"/>
                      <w:spacing w:val="0"/>
                      <w:w w:val="62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10"/>
                      <w:szCs w:val="11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08"/>
          <w:szCs w:val="108"/>
          <w:color w:val="08080A"/>
          <w:spacing w:val="0"/>
          <w:w w:val="65"/>
        </w:rPr>
        <w:t>•</w:t>
      </w:r>
      <w:r>
        <w:rPr>
          <w:rFonts w:ascii="Arial" w:hAnsi="Arial" w:cs="Arial" w:eastAsia="Arial"/>
          <w:sz w:val="108"/>
          <w:szCs w:val="108"/>
          <w:color w:val="000000"/>
          <w:spacing w:val="0"/>
          <w:w w:val="100"/>
        </w:rPr>
      </w:r>
    </w:p>
    <w:p>
      <w:pPr>
        <w:spacing w:before="46" w:after="0" w:line="240" w:lineRule="auto"/>
        <w:ind w:right="137"/>
        <w:jc w:val="right"/>
        <w:rPr>
          <w:rFonts w:ascii="Times New Roman" w:hAnsi="Times New Roman" w:cs="Times New Roman" w:eastAsia="Times New Roman"/>
          <w:sz w:val="41"/>
          <w:szCs w:val="4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5.119995pt;margin-top:26.218174pt;width:8.87778pt;height:21.5pt;mso-position-horizontal-relative:page;mso-position-vertical-relative:paragraph;z-index:-1201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5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8080A"/>
                      <w:spacing w:val="0"/>
                      <w:w w:val="124"/>
                      <w:b/>
                      <w:bCs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41"/>
          <w:szCs w:val="41"/>
          <w:color w:val="08080A"/>
          <w:spacing w:val="0"/>
          <w:w w:val="94"/>
          <w:b/>
          <w:bCs/>
        </w:rPr>
        <w:t>4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</w:rPr>
      </w:r>
    </w:p>
    <w:p>
      <w:pPr>
        <w:spacing w:before="36" w:after="0" w:line="240" w:lineRule="auto"/>
        <w:ind w:right="94"/>
        <w:jc w:val="right"/>
        <w:rPr>
          <w:rFonts w:ascii="Arial" w:hAnsi="Arial" w:cs="Arial" w:eastAsia="Arial"/>
          <w:sz w:val="110"/>
          <w:szCs w:val="110"/>
        </w:rPr>
      </w:pPr>
      <w:rPr/>
      <w:r>
        <w:rPr>
          <w:rFonts w:ascii="Times New Roman" w:hAnsi="Times New Roman" w:cs="Times New Roman" w:eastAsia="Times New Roman"/>
          <w:sz w:val="43"/>
          <w:szCs w:val="43"/>
          <w:color w:val="08080A"/>
          <w:spacing w:val="-174"/>
          <w:w w:val="128"/>
          <w:b/>
          <w:bCs/>
          <w:position w:val="-18"/>
        </w:rPr>
        <w:t>t</w:t>
      </w:r>
      <w:r>
        <w:rPr>
          <w:rFonts w:ascii="Arial" w:hAnsi="Arial" w:cs="Arial" w:eastAsia="Arial"/>
          <w:sz w:val="110"/>
          <w:szCs w:val="110"/>
          <w:color w:val="08080A"/>
          <w:spacing w:val="0"/>
          <w:w w:val="60"/>
          <w:position w:val="0"/>
        </w:rPr>
        <w:t>•</w:t>
      </w:r>
      <w:r>
        <w:rPr>
          <w:rFonts w:ascii="Arial" w:hAnsi="Arial" w:cs="Arial" w:eastAsia="Arial"/>
          <w:sz w:val="110"/>
          <w:szCs w:val="110"/>
          <w:color w:val="000000"/>
          <w:spacing w:val="0"/>
          <w:w w:val="100"/>
          <w:position w:val="0"/>
        </w:rPr>
      </w:r>
    </w:p>
    <w:p>
      <w:pPr>
        <w:spacing w:before="43" w:after="0" w:line="1133" w:lineRule="exact"/>
        <w:ind w:right="101"/>
        <w:jc w:val="right"/>
        <w:rPr>
          <w:rFonts w:ascii="Arial" w:hAnsi="Arial" w:cs="Arial" w:eastAsia="Arial"/>
          <w:sz w:val="108"/>
          <w:szCs w:val="108"/>
        </w:rPr>
      </w:pPr>
      <w:rPr/>
      <w:r>
        <w:rPr>
          <w:rFonts w:ascii="Arial" w:hAnsi="Arial" w:cs="Arial" w:eastAsia="Arial"/>
          <w:sz w:val="108"/>
          <w:szCs w:val="108"/>
          <w:color w:val="08080A"/>
          <w:spacing w:val="0"/>
          <w:w w:val="63"/>
          <w:position w:val="-11"/>
        </w:rPr>
        <w:t>•</w:t>
      </w:r>
      <w:r>
        <w:rPr>
          <w:rFonts w:ascii="Arial" w:hAnsi="Arial" w:cs="Arial" w:eastAsia="Arial"/>
          <w:sz w:val="108"/>
          <w:szCs w:val="108"/>
          <w:color w:val="000000"/>
          <w:spacing w:val="0"/>
          <w:w w:val="100"/>
          <w:position w:val="0"/>
        </w:rPr>
      </w:r>
    </w:p>
    <w:p>
      <w:pPr>
        <w:spacing w:before="0" w:after="0" w:line="991" w:lineRule="exact"/>
        <w:ind w:right="101"/>
        <w:jc w:val="right"/>
        <w:rPr>
          <w:rFonts w:ascii="Arial" w:hAnsi="Arial" w:cs="Arial" w:eastAsia="Arial"/>
          <w:sz w:val="110"/>
          <w:szCs w:val="110"/>
        </w:rPr>
      </w:pPr>
      <w:rPr/>
      <w:r>
        <w:rPr>
          <w:rFonts w:ascii="Arial" w:hAnsi="Arial" w:cs="Arial" w:eastAsia="Arial"/>
          <w:sz w:val="110"/>
          <w:szCs w:val="110"/>
          <w:color w:val="08080A"/>
          <w:spacing w:val="0"/>
          <w:w w:val="58"/>
          <w:position w:val="1"/>
        </w:rPr>
        <w:t>•</w:t>
      </w:r>
      <w:r>
        <w:rPr>
          <w:rFonts w:ascii="Arial" w:hAnsi="Arial" w:cs="Arial" w:eastAsia="Arial"/>
          <w:sz w:val="110"/>
          <w:szCs w:val="110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080" w:h="16320"/>
          <w:pgMar w:top="560" w:bottom="0" w:left="0" w:right="20"/>
          <w:cols w:num="3" w:equalWidth="0">
            <w:col w:w="1480" w:space="2787"/>
            <w:col w:w="2236" w:space="270"/>
            <w:col w:w="5287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.96pt;margin-top:460.799988pt;width:593.279979pt;height:353.280002pt;mso-position-horizontal-relative:page;mso-position-vertical-relative:page;z-index:-1210" coordorigin="19,9216" coordsize="11866,7066">
            <v:shape style="position:absolute;left:19;top:15494;width:11827;height:787" type="#_x0000_t75">
              <v:imagedata r:id="rId18" o:title=""/>
            </v:shape>
            <v:shape style="position:absolute;left:11501;top:9216;width:384;height:6374" type="#_x0000_t75">
              <v:imagedata r:id="rId19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360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8080A"/>
          <w:spacing w:val="0"/>
          <w:w w:val="113"/>
          <w:b/>
          <w:bCs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08080A"/>
          <w:spacing w:val="5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81A"/>
          <w:spacing w:val="0"/>
          <w:w w:val="100"/>
          <w:b/>
          <w:bCs/>
        </w:rPr>
        <w:t>11-2</w:t>
      </w:r>
      <w:r>
        <w:rPr>
          <w:rFonts w:ascii="Times New Roman" w:hAnsi="Times New Roman" w:cs="Times New Roman" w:eastAsia="Times New Roman"/>
          <w:sz w:val="20"/>
          <w:szCs w:val="20"/>
          <w:color w:val="18181A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8181A"/>
          <w:spacing w:val="5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6"/>
        </w:rPr>
        <w:t>Microscopic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-18"/>
          <w:w w:val="11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16"/>
        </w:rPr>
        <w:t>structure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27"/>
          <w:w w:val="11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1818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8080A"/>
          <w:spacing w:val="-5"/>
          <w:w w:val="124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282A2D"/>
          <w:spacing w:val="0"/>
          <w:w w:val="117"/>
        </w:rPr>
        <w:t>one.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56" w:after="0" w:line="240" w:lineRule="auto"/>
        <w:ind w:left="754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8181A"/>
          <w:spacing w:val="0"/>
          <w:w w:val="109"/>
        </w:rPr>
        <w:t>Copyright</w:t>
      </w:r>
      <w:r>
        <w:rPr>
          <w:rFonts w:ascii="Times New Roman" w:hAnsi="Times New Roman" w:cs="Times New Roman" w:eastAsia="Times New Roman"/>
          <w:sz w:val="16"/>
          <w:szCs w:val="16"/>
          <w:color w:val="18181A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D4F50"/>
          <w:spacing w:val="0"/>
          <w:w w:val="100"/>
        </w:rPr>
        <w:t>©</w:t>
      </w:r>
      <w:r>
        <w:rPr>
          <w:rFonts w:ascii="Times New Roman" w:hAnsi="Times New Roman" w:cs="Times New Roman" w:eastAsia="Times New Roman"/>
          <w:sz w:val="16"/>
          <w:szCs w:val="16"/>
          <w:color w:val="4D4F5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82A2D"/>
          <w:spacing w:val="0"/>
          <w:w w:val="100"/>
        </w:rPr>
        <w:t>2003</w:t>
      </w:r>
      <w:r>
        <w:rPr>
          <w:rFonts w:ascii="Times New Roman" w:hAnsi="Times New Roman" w:cs="Times New Roman" w:eastAsia="Times New Roman"/>
          <w:sz w:val="16"/>
          <w:szCs w:val="16"/>
          <w:color w:val="282A2D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A"/>
          <w:spacing w:val="0"/>
          <w:w w:val="100"/>
        </w:rPr>
        <w:t>by</w:t>
      </w:r>
      <w:r>
        <w:rPr>
          <w:rFonts w:ascii="Arial" w:hAnsi="Arial" w:cs="Arial" w:eastAsia="Arial"/>
          <w:sz w:val="16"/>
          <w:szCs w:val="16"/>
          <w:color w:val="1818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A"/>
          <w:spacing w:val="0"/>
          <w:w w:val="100"/>
        </w:rPr>
        <w:t>Mosbv,</w:t>
      </w:r>
      <w:r>
        <w:rPr>
          <w:rFonts w:ascii="Times New Roman" w:hAnsi="Times New Roman" w:cs="Times New Roman" w:eastAsia="Times New Roman"/>
          <w:sz w:val="16"/>
          <w:szCs w:val="16"/>
          <w:color w:val="1818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A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16"/>
          <w:szCs w:val="16"/>
          <w:color w:val="18181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1818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6"/>
          <w:szCs w:val="16"/>
          <w:color w:val="1818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A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6"/>
          <w:szCs w:val="16"/>
          <w:color w:val="1818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1818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8080A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8080A"/>
          <w:spacing w:val="-9"/>
          <w:w w:val="10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82A2D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82A2D"/>
          <w:spacing w:val="-3"/>
          <w:w w:val="11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8080A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8080A"/>
          <w:spacing w:val="2"/>
          <w:w w:val="107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82A2D"/>
          <w:spacing w:val="0"/>
          <w:w w:val="115"/>
        </w:rPr>
        <w:t>ed.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0" w:right="20"/>
        </w:sectPr>
      </w:pPr>
      <w:rPr/>
    </w:p>
    <w:p>
      <w:pPr>
        <w:spacing w:before="73" w:after="0" w:line="240" w:lineRule="auto"/>
        <w:ind w:left="3842" w:right="-7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C1D1F"/>
          <w:spacing w:val="0"/>
          <w:w w:val="100"/>
        </w:rPr>
        <w:t>Anatom</w:t>
      </w:r>
      <w:r>
        <w:rPr>
          <w:rFonts w:ascii="Arial" w:hAnsi="Arial" w:cs="Arial" w:eastAsia="Arial"/>
          <w:sz w:val="18"/>
          <w:szCs w:val="18"/>
          <w:color w:val="1C1D1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1C1D1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1"/>
        </w:rPr>
        <w:t>&amp;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19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1C1D1F"/>
          <w:spacing w:val="0"/>
          <w:w w:val="100"/>
        </w:rPr>
        <w:t>Physiolog</w:t>
      </w:r>
      <w:r>
        <w:rPr>
          <w:rFonts w:ascii="Arial" w:hAnsi="Arial" w:cs="Arial" w:eastAsia="Arial"/>
          <w:sz w:val="18"/>
          <w:szCs w:val="18"/>
          <w:color w:val="1C1D1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1C1D1F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1F"/>
          <w:spacing w:val="0"/>
          <w:w w:val="114"/>
        </w:rPr>
        <w:t>laborator</w:t>
      </w:r>
      <w:r>
        <w:rPr>
          <w:rFonts w:ascii="Arial" w:hAnsi="Arial" w:cs="Arial" w:eastAsia="Arial"/>
          <w:sz w:val="18"/>
          <w:szCs w:val="18"/>
          <w:color w:val="1C1D1F"/>
          <w:spacing w:val="0"/>
          <w:w w:val="114"/>
        </w:rPr>
        <w:t>y</w:t>
      </w:r>
      <w:r>
        <w:rPr>
          <w:rFonts w:ascii="Arial" w:hAnsi="Arial" w:cs="Arial" w:eastAsia="Arial"/>
          <w:sz w:val="18"/>
          <w:szCs w:val="18"/>
          <w:color w:val="1C1D1F"/>
          <w:spacing w:val="20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A0A0E"/>
          <w:spacing w:val="0"/>
          <w:w w:val="114"/>
        </w:rPr>
        <w:t>Manual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7" w:after="0" w:line="248" w:lineRule="exact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0A0A0E"/>
          <w:spacing w:val="0"/>
          <w:w w:val="116"/>
          <w:b/>
          <w:bCs/>
          <w:position w:val="-1"/>
        </w:rPr>
        <w:t>103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080" w:h="16240"/>
          <w:pgMar w:top="1380" w:bottom="0" w:left="40" w:right="360"/>
          <w:cols w:num="2" w:equalWidth="0">
            <w:col w:w="7500" w:space="3327"/>
            <w:col w:w="853"/>
          </w:cols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240" w:lineRule="auto"/>
        <w:ind w:left="113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C1D1F"/>
          <w:spacing w:val="0"/>
          <w:w w:val="106"/>
        </w:rPr>
        <w:t>Osteocytes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40" w:lineRule="auto"/>
        <w:ind w:left="1029" w:right="-20"/>
        <w:jc w:val="left"/>
        <w:tabs>
          <w:tab w:pos="230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18.240pt;margin-top:11.628pt;width:240.960007pt;height:186.240005pt;mso-position-horizontal-relative:page;mso-position-vertical-relative:paragraph;z-index:-1200" type="#_x0000_t75">
            <v:imagedata r:id="rId20" o:title=""/>
          </v:shape>
        </w:pict>
      </w:r>
      <w:r>
        <w:rPr/>
        <w:pict>
          <v:shape style="position:absolute;margin-left:315.839996pt;margin-top:6.827997pt;width:250.559998pt;height:192.0pt;mso-position-horizontal-relative:page;mso-position-vertical-relative:paragraph;z-index:-1197" type="#_x0000_t75">
            <v:imagedata r:id="rId21" o:title=""/>
          </v:shape>
        </w:pict>
      </w:r>
      <w:r>
        <w:rPr>
          <w:rFonts w:ascii="Arial" w:hAnsi="Arial" w:cs="Arial" w:eastAsia="Arial"/>
          <w:sz w:val="15"/>
          <w:szCs w:val="15"/>
          <w:color w:val="1C1D1F"/>
          <w:spacing w:val="0"/>
          <w:w w:val="100"/>
        </w:rPr>
        <w:t>withi</w:t>
      </w:r>
      <w:r>
        <w:rPr>
          <w:rFonts w:ascii="Arial" w:hAnsi="Arial" w:cs="Arial" w:eastAsia="Arial"/>
          <w:sz w:val="15"/>
          <w:szCs w:val="15"/>
          <w:color w:val="1C1D1F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C1D1F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D1F"/>
          <w:spacing w:val="0"/>
          <w:w w:val="100"/>
        </w:rPr>
        <w:t>lacunae</w:t>
      </w:r>
      <w:r>
        <w:rPr>
          <w:rFonts w:ascii="Arial" w:hAnsi="Arial" w:cs="Arial" w:eastAsia="Arial"/>
          <w:sz w:val="15"/>
          <w:szCs w:val="15"/>
          <w:color w:val="1C1D1F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D1F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1C1D1F"/>
          <w:spacing w:val="0"/>
          <w:w w:val="108"/>
        </w:rPr>
        <w:t>Lamella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35" w:lineRule="exact"/>
        <w:ind w:left="1257" w:right="-20"/>
        <w:jc w:val="left"/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5B5B5D"/>
          <w:spacing w:val="-36"/>
          <w:w w:val="277"/>
          <w:position w:val="-4"/>
        </w:rPr>
        <w:t>'</w:t>
      </w:r>
      <w:r>
        <w:rPr>
          <w:rFonts w:ascii="Times New Roman" w:hAnsi="Times New Roman" w:cs="Times New Roman" w:eastAsia="Times New Roman"/>
          <w:sz w:val="41"/>
          <w:szCs w:val="41"/>
          <w:color w:val="909395"/>
          <w:spacing w:val="-52"/>
          <w:w w:val="108"/>
          <w:position w:val="-4"/>
        </w:rPr>
        <w:t>}</w:t>
      </w:r>
      <w:r>
        <w:rPr>
          <w:rFonts w:ascii="Times New Roman" w:hAnsi="Times New Roman" w:cs="Times New Roman" w:eastAsia="Times New Roman"/>
          <w:sz w:val="41"/>
          <w:szCs w:val="41"/>
          <w:color w:val="777775"/>
          <w:spacing w:val="-58"/>
          <w:w w:val="97"/>
          <w:position w:val="-4"/>
        </w:rPr>
        <w:t>/</w:t>
      </w:r>
      <w:r>
        <w:rPr>
          <w:rFonts w:ascii="Times New Roman" w:hAnsi="Times New Roman" w:cs="Times New Roman" w:eastAsia="Times New Roman"/>
          <w:sz w:val="41"/>
          <w:szCs w:val="41"/>
          <w:color w:val="424446"/>
          <w:spacing w:val="-28"/>
          <w:w w:val="131"/>
          <w:position w:val="-4"/>
        </w:rPr>
        <w:t>f</w:t>
      </w:r>
      <w:r>
        <w:rPr>
          <w:rFonts w:ascii="Times New Roman" w:hAnsi="Times New Roman" w:cs="Times New Roman" w:eastAsia="Times New Roman"/>
          <w:sz w:val="41"/>
          <w:szCs w:val="41"/>
          <w:color w:val="5B5B5D"/>
          <w:spacing w:val="-116"/>
          <w:w w:val="66"/>
          <w:position w:val="-4"/>
        </w:rPr>
        <w:t>c</w:t>
      </w:r>
      <w:r>
        <w:rPr>
          <w:rFonts w:ascii="Times New Roman" w:hAnsi="Times New Roman" w:cs="Times New Roman" w:eastAsia="Times New Roman"/>
          <w:sz w:val="41"/>
          <w:szCs w:val="41"/>
          <w:color w:val="424446"/>
          <w:spacing w:val="-42"/>
          <w:w w:val="130"/>
          <w:position w:val="-4"/>
        </w:rPr>
        <w:t>:</w:t>
      </w:r>
      <w:r>
        <w:rPr>
          <w:rFonts w:ascii="Times New Roman" w:hAnsi="Times New Roman" w:cs="Times New Roman" w:eastAsia="Times New Roman"/>
          <w:sz w:val="41"/>
          <w:szCs w:val="41"/>
          <w:color w:val="909395"/>
          <w:spacing w:val="0"/>
          <w:w w:val="56"/>
          <w:position w:val="-4"/>
        </w:rPr>
        <w:t>•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0" w:after="0" w:line="620" w:lineRule="exact"/>
        <w:ind w:left="2529" w:right="-20"/>
        <w:jc w:val="left"/>
        <w:tabs>
          <w:tab w:pos="3000" w:val="left"/>
        </w:tabs>
        <w:rPr>
          <w:rFonts w:ascii="Arial" w:hAnsi="Arial" w:cs="Arial" w:eastAsia="Arial"/>
          <w:sz w:val="62"/>
          <w:szCs w:val="6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909395"/>
          <w:spacing w:val="0"/>
          <w:w w:val="61"/>
          <w:position w:val="33"/>
        </w:rPr>
        <w:t>-·</w:t>
      </w:r>
      <w:r>
        <w:rPr>
          <w:rFonts w:ascii="Times New Roman" w:hAnsi="Times New Roman" w:cs="Times New Roman" w:eastAsia="Times New Roman"/>
          <w:sz w:val="12"/>
          <w:szCs w:val="12"/>
          <w:color w:val="909395"/>
          <w:spacing w:val="0"/>
          <w:w w:val="100"/>
          <w:position w:val="33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909395"/>
          <w:spacing w:val="0"/>
          <w:w w:val="100"/>
          <w:position w:val="33"/>
        </w:rPr>
      </w:r>
      <w:r>
        <w:rPr>
          <w:rFonts w:ascii="Arial" w:hAnsi="Arial" w:cs="Arial" w:eastAsia="Arial"/>
          <w:sz w:val="62"/>
          <w:szCs w:val="62"/>
          <w:color w:val="1C1D1F"/>
          <w:spacing w:val="-34"/>
          <w:w w:val="92"/>
          <w:position w:val="-1"/>
        </w:rPr>
        <w:t>-</w:t>
      </w:r>
      <w:r>
        <w:rPr>
          <w:rFonts w:ascii="Arial" w:hAnsi="Arial" w:cs="Arial" w:eastAsia="Arial"/>
          <w:sz w:val="62"/>
          <w:szCs w:val="62"/>
          <w:color w:val="5B5B5D"/>
          <w:spacing w:val="0"/>
          <w:w w:val="23"/>
          <w:position w:val="-1"/>
        </w:rPr>
        <w:t>·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080" w:h="16240"/>
          <w:pgMar w:top="560" w:bottom="0" w:left="40" w:right="360"/>
        </w:sectPr>
      </w:pPr>
      <w:rPr/>
    </w:p>
    <w:p>
      <w:pPr>
        <w:spacing w:before="43" w:after="0" w:line="240" w:lineRule="auto"/>
        <w:ind w:left="218" w:right="-5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3.126713pt;margin-top:36.001118pt;width:311.993839pt;height:.1pt;mso-position-horizontal-relative:page;mso-position-vertical-relative:page;z-index:-1195" coordorigin="263,720" coordsize="6240,2">
            <v:shape style="position:absolute;left:263;top:720;width:6240;height:2" coordorigin="263,720" coordsize="6240,0" path="m263,720l6502,720e" filled="f" stroked="t" strokeweight=".468811pt" strokecolor="#AFAFAF">
              <v:path arrowok="t"/>
            </v:shape>
          </v:group>
          <w10:wrap type="none"/>
        </w:pict>
      </w:r>
      <w:r>
        <w:rPr/>
        <w:pict>
          <v:group style="position:absolute;margin-left:294.179016pt;margin-top:39.911579pt;width:308.712161pt;height:2.482032pt;mso-position-horizontal-relative:page;mso-position-vertical-relative:page;z-index:-1194" coordorigin="5884,798" coordsize="6174,50">
            <v:group style="position:absolute;left:5888;top:803;width:2541;height:2" coordorigin="5888,803" coordsize="2541,2">
              <v:shape style="position:absolute;left:5888;top:803;width:2541;height:2" coordorigin="5888,803" coordsize="2541,0" path="m5888,803l8429,803e" filled="f" stroked="t" strokeweight=".468811pt" strokecolor="#979793">
                <v:path arrowok="t"/>
              </v:shape>
            </v:group>
            <v:group style="position:absolute;left:7651;top:843;width:4402;height:2" coordorigin="7651,843" coordsize="4402,2">
              <v:shape style="position:absolute;left:7651;top:843;width:4402;height:2" coordorigin="7651,843" coordsize="4402,0" path="m7651,843l12053,843e" filled="f" stroked="t" strokeweight=".468811pt" strokecolor="#908C87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58"/>
        </w:rPr>
        <w:t>igure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-26"/>
          <w:w w:val="15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11-3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1"/>
        </w:rPr>
        <w:t>Compact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1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(ground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9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6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1"/>
          <w:w w:val="10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6"/>
          <w:w w:val="11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78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cros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8"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8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40" w:lineRule="auto"/>
        <w:ind w:left="13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6.68056pt;margin-top:29.942684pt;width:269.214819pt;height:137.001532pt;mso-position-horizontal-relative:page;mso-position-vertical-relative:paragraph;z-index:-1199" coordorigin="134,599" coordsize="5384,2740">
            <v:shape style="position:absolute;left:154;top:661;width:4397;height:326" type="#_x0000_t75">
              <v:imagedata r:id="rId22" o:title=""/>
            </v:shape>
            <v:group style="position:absolute;left:4444;top:667;width:1050;height:2" coordorigin="4444,667" coordsize="1050,2">
              <v:shape style="position:absolute;left:4444;top:667;width:1050;height:2" coordorigin="4444,667" coordsize="1050,0" path="m4444,667l5494,667e" filled="f" stroked="t" strokeweight="2.344056pt" strokecolor="#0F0F0C">
                <v:path arrowok="t"/>
              </v:shape>
            </v:group>
            <v:group style="position:absolute;left:227;top:862;width:2;height:2458" coordorigin="227,862" coordsize="2,2458">
              <v:shape style="position:absolute;left:227;top:862;width:2;height:2458" coordorigin="227,862" coordsize="0,2458" path="m227,3320l227,862e" filled="f" stroked="t" strokeweight="1.875245pt" strokecolor="#0F0F0F">
                <v:path arrowok="t"/>
              </v:shape>
            </v:group>
            <v:group style="position:absolute;left:141;top:3311;width:5349;height:2" coordorigin="141,3311" coordsize="5349,2">
              <v:shape style="position:absolute;left:141;top:3311;width:5349;height:2" coordorigin="141,3311" coordsize="5349,0" path="m141,3311l5490,3311e" filled="f" stroked="t" strokeweight=".703217pt" strokecolor="#232328">
                <v:path arrowok="t"/>
              </v:shape>
            </v:group>
            <v:group style="position:absolute;left:5471;top:611;width:2;height:2710" coordorigin="5471,611" coordsize="2,2710">
              <v:shape style="position:absolute;left:5471;top:611;width:2;height:2710" coordorigin="5471,611" coordsize="0,2710" path="m5471,3320l5471,611e" filled="f" stroked="t" strokeweight="1.172028pt" strokecolor="#1C1C1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,_ig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7"/>
        </w:rPr>
        <w:t>power.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left="293" w:right="209" w:firstLine="-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0"/>
        </w:rPr>
        <w:t>Cancellou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2"/>
        </w:rPr>
        <w:t>distinguishe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2"/>
        </w:rPr>
        <w:t>disorgan­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ize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7"/>
        </w:rPr>
        <w:t>arra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9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3"/>
        </w:rPr>
        <w:t>trabecula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3"/>
        </w:rPr>
        <w:t>beam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7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1"/>
        </w:rPr>
        <w:t>surrounde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3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myeloi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piece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loo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sliver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compact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lamellae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7"/>
        </w:rPr>
        <w:t>com­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plete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circles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2"/>
        </w:rPr>
        <w:t>myeloi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3"/>
        </w:rPr>
        <w:t>scatterin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8"/>
        </w:rPr>
        <w:t>blood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cells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5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5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5"/>
        </w:rPr>
        <w:t>appear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37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tiny,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8"/>
        </w:rPr>
        <w:t>dark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7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7"/>
        </w:rPr>
        <w:t>cir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12"/>
          <w:w w:val="107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0"/>
          <w:w w:val="6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es.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Myeloid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307" w:right="18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68"/>
        </w:rPr>
        <w:t>''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7"/>
          <w:w w:val="16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0"/>
          <w:w w:val="284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7"/>
        </w:rPr>
        <w:t>matopoietic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7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netlike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5"/>
        </w:rPr>
        <w:t>formation-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4" w:lineRule="exact"/>
        <w:ind w:left="223" w:right="21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909395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20"/>
          <w:szCs w:val="20"/>
          <w:color w:val="909395"/>
          <w:spacing w:val="0"/>
          <w:w w:val="100"/>
          <w:u w:val="single" w:color="8F9294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909395"/>
          <w:spacing w:val="49"/>
          <w:w w:val="100"/>
          <w:u w:val="single" w:color="8F92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09395"/>
          <w:spacing w:val="49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909395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909395"/>
          <w:spacing w:val="-17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collage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fiber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91"/>
          <w:i/>
        </w:rPr>
        <w:t>reticula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91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28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3134"/>
          <w:spacing w:val="0"/>
          <w:w w:val="91"/>
          <w:i/>
        </w:rPr>
        <w:t>fibers</w:t>
      </w:r>
      <w:r>
        <w:rPr>
          <w:rFonts w:ascii="Times New Roman" w:hAnsi="Times New Roman" w:cs="Times New Roman" w:eastAsia="Times New Roman"/>
          <w:sz w:val="21"/>
          <w:szCs w:val="21"/>
          <w:color w:val="2F3134"/>
          <w:spacing w:val="0"/>
          <w:w w:val="91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2F3134"/>
          <w:spacing w:val="-14"/>
          <w:w w:val="91"/>
          <w:i/>
        </w:rPr>
        <w:t> </w:t>
      </w:r>
      <w:r>
        <w:rPr>
          <w:rFonts w:ascii="Arial" w:hAnsi="Arial" w:cs="Arial" w:eastAsia="Arial"/>
          <w:sz w:val="19"/>
          <w:szCs w:val="19"/>
          <w:color w:val="1C1D1F"/>
          <w:spacing w:val="0"/>
          <w:w w:val="125"/>
        </w:rPr>
        <w:t>I</w:t>
      </w:r>
      <w:r>
        <w:rPr>
          <w:rFonts w:ascii="Arial" w:hAnsi="Arial" w:cs="Arial" w:eastAsia="Arial"/>
          <w:sz w:val="19"/>
          <w:szCs w:val="19"/>
          <w:color w:val="1C1D1F"/>
          <w:spacing w:val="0"/>
          <w:w w:val="125"/>
        </w:rPr>
        <w:t>n</w:t>
      </w:r>
      <w:r>
        <w:rPr>
          <w:rFonts w:ascii="Arial" w:hAnsi="Arial" w:cs="Arial" w:eastAsia="Arial"/>
          <w:sz w:val="19"/>
          <w:szCs w:val="19"/>
          <w:color w:val="1C1D1F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25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2" w:lineRule="auto"/>
        <w:ind w:left="302" w:right="217" w:firstLine="-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preparations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pink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myeloi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4"/>
        </w:rPr>
        <w:t>cells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dar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3134"/>
          <w:spacing w:val="0"/>
          <w:w w:val="100"/>
        </w:rPr>
        <w:t>LABORATOR</w:t>
      </w:r>
      <w:r>
        <w:rPr>
          <w:rFonts w:ascii="Times New Roman" w:hAnsi="Times New Roman" w:cs="Times New Roman" w:eastAsia="Times New Roman"/>
          <w:sz w:val="15"/>
          <w:szCs w:val="15"/>
          <w:color w:val="2F313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F313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3134"/>
          <w:spacing w:val="0"/>
          <w:w w:val="100"/>
        </w:rPr>
        <w:t>REFERENCE,</w:t>
      </w:r>
      <w:r>
        <w:rPr>
          <w:rFonts w:ascii="Times New Roman" w:hAnsi="Times New Roman" w:cs="Times New Roman" w:eastAsia="Times New Roman"/>
          <w:sz w:val="15"/>
          <w:szCs w:val="15"/>
          <w:color w:val="2F31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313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Plate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98"/>
        </w:rPr>
        <w:t>23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3"/>
          <w:w w:val="98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0"/>
          <w:w w:val="13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6" w:lineRule="exact"/>
        <w:ind w:left="794" w:right="186" w:firstLine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0"/>
        </w:rPr>
        <w:t>produce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bloo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cells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Hematopoietic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3"/>
          <w:i/>
        </w:rPr>
        <w:t>re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3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18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3"/>
          <w:i/>
        </w:rPr>
        <w:t>bon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3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35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100"/>
          <w:i/>
        </w:rPr>
        <w:t>marrow.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3" w:lineRule="auto"/>
        <w:ind w:left="794" w:right="169" w:firstLine="-684"/>
        <w:jc w:val="left"/>
        <w:tabs>
          <w:tab w:pos="7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.76pt;margin-top:50.824024pt;width:269.78377pt;height:184.720592pt;mso-position-horizontal-relative:page;mso-position-vertical-relative:paragraph;z-index:-1198" coordorigin="115,1016" coordsize="5396,3694">
            <v:shape style="position:absolute;left:115;top:1140;width:4454;height:326" type="#_x0000_t75">
              <v:imagedata r:id="rId23" o:title=""/>
            </v:shape>
            <v:group style="position:absolute;left:206;top:1305;width:2;height:3373" coordorigin="206,1305" coordsize="2,3373">
              <v:shape style="position:absolute;left:206;top:1305;width:2;height:3373" coordorigin="206,1305" coordsize="0,3373" path="m206,4678l206,1305e" filled="f" stroked="t" strokeweight="3.281678pt" strokecolor="#1C1C1C">
                <v:path arrowok="t"/>
              </v:shape>
            </v:group>
            <v:group style="position:absolute;left:159;top:4678;width:5344;height:2" coordorigin="159,4678" coordsize="5344,2">
              <v:shape style="position:absolute;left:159;top:4678;width:5344;height:2" coordorigin="159,4678" coordsize="5344,0" path="m159,4678l5504,4678e" filled="f" stroked="t" strokeweight=".703217pt" strokecolor="#1F2328">
                <v:path arrowok="t"/>
              </v:shape>
            </v:group>
            <v:group style="position:absolute;left:4463;top:1078;width:1022;height:2" coordorigin="4463,1078" coordsize="1022,2">
              <v:shape style="position:absolute;left:4463;top:1078;width:1022;height:2" coordorigin="4463,1078" coordsize="1022,0" path="m4463,1078l5485,1078e" filled="f" stroked="t" strokeweight="2.578461pt" strokecolor="#181313">
                <v:path arrowok="t"/>
              </v:shape>
            </v:group>
            <v:group style="position:absolute;left:5487;top:1026;width:2;height:3662" coordorigin="5487,1026" coordsize="2,3662">
              <v:shape style="position:absolute;left:5487;top:1026;width:2;height:3662" coordorigin="5487,1026" coordsize="0,3662" path="m5487,4688l5487,1026e" filled="f" stroked="t" strokeweight=".937622pt" strokecolor="#181C1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color w:val="1C1D1F"/>
          <w:spacing w:val="0"/>
          <w:w w:val="165"/>
        </w:rPr>
        <w:t>0</w:t>
      </w:r>
      <w:r>
        <w:rPr>
          <w:rFonts w:ascii="Arial" w:hAnsi="Arial" w:cs="Arial" w:eastAsia="Arial"/>
          <w:sz w:val="22"/>
          <w:szCs w:val="22"/>
          <w:color w:val="1C1D1F"/>
          <w:spacing w:val="68"/>
          <w:w w:val="16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Epiphyseal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3"/>
        </w:rPr>
        <w:t>plat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6"/>
          <w:w w:val="11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0"/>
          <w:w w:val="38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7"/>
          <w:w w:val="11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0"/>
        </w:rPr>
        <w:t>topped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0"/>
        </w:rPr>
        <w:t>growin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10"/>
          <w:w w:val="7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3"/>
        </w:rPr>
        <w:t>ength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laye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carti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0"/>
          <w:w w:val="7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98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9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6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2"/>
        </w:rPr>
        <w:t>epi-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left="307" w:right="199" w:firstLine="-6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909395"/>
          <w:spacing w:val="0"/>
          <w:w w:val="4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909395"/>
          <w:spacing w:val="0"/>
          <w:w w:val="4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09395"/>
          <w:spacing w:val="9"/>
          <w:w w:val="4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6"/>
        </w:rPr>
        <w:t>epiphys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plate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5"/>
        </w:rPr>
        <w:t>shown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5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B8BABA"/>
          <w:spacing w:val="-18"/>
          <w:w w:val="27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D1F"/>
          <w:spacing w:val="0"/>
          <w:w w:val="100"/>
        </w:rPr>
        <w:t>11-4</w:t>
      </w:r>
      <w:r>
        <w:rPr>
          <w:rFonts w:ascii="Arial" w:hAnsi="Arial" w:cs="Arial" w:eastAsia="Arial"/>
          <w:sz w:val="17"/>
          <w:szCs w:val="17"/>
          <w:color w:val="1C1D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89"/>
        </w:rPr>
        <w:t>fot1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2"/>
        </w:rPr>
        <w:t>regions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102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31"/>
        </w:rPr>
        <w:t>adfregion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3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100"/>
        </w:rPr>
        <w:t>tum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layer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cells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lay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Closest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epiphysi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left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6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01" w:lineRule="auto"/>
        <w:ind w:left="302" w:right="17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changin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growing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cell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sai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rest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4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8"/>
        </w:rPr>
        <w:t>letterp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9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D1F"/>
          <w:spacing w:val="0"/>
          <w:w w:val="60"/>
        </w:rPr>
        <w:t>m</w:t>
      </w:r>
      <w:r>
        <w:rPr>
          <w:rFonts w:ascii="Times New Roman" w:hAnsi="Times New Roman" w:cs="Times New Roman" w:eastAsia="Times New Roman"/>
          <w:sz w:val="35"/>
          <w:szCs w:val="35"/>
          <w:color w:val="1C1D1F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mark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446"/>
          <w:spacing w:val="-5"/>
          <w:w w:val="86"/>
          <w:i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6"/>
          <w:i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6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10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6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6"/>
          <w:i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19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7"/>
          <w:i/>
        </w:rPr>
        <w:t>proliferation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8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7"/>
        </w:rPr>
        <w:t>in­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40" w:lineRule="auto"/>
        <w:ind w:left="307" w:right="20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7"/>
        </w:rPr>
        <w:t>dude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3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cell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t.indergoin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mitotic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division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8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42" w:lineRule="auto"/>
        <w:ind w:left="274" w:right="221" w:firstLine="-70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B8BABA"/>
          <w:w w:val="91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B8BABA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plate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thicker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lette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mark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8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0"/>
          <w:i/>
        </w:rPr>
        <w:t>zon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19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0"/>
          <w:i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-10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C1D1F"/>
          <w:spacing w:val="0"/>
          <w:w w:val="86"/>
          <w:i/>
        </w:rPr>
        <w:t>hypertrophy</w:t>
      </w:r>
      <w:r>
        <w:rPr>
          <w:rFonts w:ascii="Times New Roman" w:hAnsi="Times New Roman" w:cs="Times New Roman" w:eastAsia="Times New Roman"/>
          <w:sz w:val="22"/>
          <w:szCs w:val="22"/>
          <w:color w:val="1C1D1F"/>
          <w:spacing w:val="0"/>
          <w:w w:val="87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1C1D1F"/>
          <w:spacing w:val="-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older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enlarge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cell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7"/>
        </w:rPr>
        <w:t>degenerate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3"/>
        </w:rPr>
        <w:t>be­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calcification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Towar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3134"/>
          <w:spacing w:val="0"/>
          <w:w w:val="87"/>
          <w:i/>
        </w:rPr>
        <w:t>zon</w:t>
      </w:r>
      <w:r>
        <w:rPr>
          <w:rFonts w:ascii="Times New Roman" w:hAnsi="Times New Roman" w:cs="Times New Roman" w:eastAsia="Times New Roman"/>
          <w:sz w:val="21"/>
          <w:szCs w:val="21"/>
          <w:color w:val="2F3134"/>
          <w:spacing w:val="0"/>
          <w:w w:val="87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F3134"/>
          <w:spacing w:val="6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7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7"/>
          <w:i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-4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7"/>
          <w:i/>
        </w:rPr>
        <w:t>calcification,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0"/>
        </w:rPr>
        <w:t>marke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25"/>
          <w:w w:val="11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B8BABA"/>
          <w:spacing w:val="0"/>
          <w:w w:val="54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B8BABA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cancellou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9"/>
        </w:rPr>
        <w:t>seen.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98"/>
        </w:rPr>
        <w:t>Typically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5"/>
          <w:w w:val="9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epiphyseal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plate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egio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6"/>
        </w:rPr>
        <w:t>hyaline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rartilage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9"/>
        </w:rPr>
        <w:t>separate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regio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cancellou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re-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96"/>
        </w:rPr>
        <w:t>&lt;fe&amp;eneratin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7"/>
        </w:rPr>
        <w:t>chondrocyte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cells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5"/>
        </w:rPr>
        <w:t>lacu­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389" w:right="58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seem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0"/>
        </w:rPr>
        <w:t>"stacked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roughl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parallel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6"/>
        </w:rPr>
        <w:t>rows.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F3134"/>
          <w:spacing w:val="0"/>
          <w:w w:val="108"/>
        </w:rPr>
        <w:t>Copyright</w:t>
      </w:r>
      <w:r>
        <w:rPr>
          <w:rFonts w:ascii="Times New Roman" w:hAnsi="Times New Roman" w:cs="Times New Roman" w:eastAsia="Times New Roman"/>
          <w:sz w:val="16"/>
          <w:szCs w:val="16"/>
          <w:color w:val="2F3134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B5B5D"/>
          <w:spacing w:val="0"/>
          <w:w w:val="100"/>
        </w:rPr>
        <w:t>©</w:t>
      </w:r>
      <w:r>
        <w:rPr>
          <w:rFonts w:ascii="Times New Roman" w:hAnsi="Times New Roman" w:cs="Times New Roman" w:eastAsia="Times New Roman"/>
          <w:sz w:val="16"/>
          <w:szCs w:val="16"/>
          <w:color w:val="5B5B5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3134"/>
          <w:spacing w:val="0"/>
          <w:w w:val="100"/>
        </w:rPr>
        <w:t>2003</w:t>
      </w:r>
      <w:r>
        <w:rPr>
          <w:rFonts w:ascii="Times New Roman" w:hAnsi="Times New Roman" w:cs="Times New Roman" w:eastAsia="Times New Roman"/>
          <w:sz w:val="16"/>
          <w:szCs w:val="16"/>
          <w:color w:val="2F313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D1F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6"/>
          <w:szCs w:val="16"/>
          <w:color w:val="1C1D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D1F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1C1D1F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24446"/>
          <w:spacing w:val="7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1C1D1F"/>
          <w:spacing w:val="0"/>
          <w:w w:val="100"/>
        </w:rPr>
        <w:t>by,</w:t>
      </w:r>
      <w:r>
        <w:rPr>
          <w:rFonts w:ascii="Times New Roman" w:hAnsi="Times New Roman" w:cs="Times New Roman" w:eastAsia="Times New Roman"/>
          <w:sz w:val="16"/>
          <w:szCs w:val="16"/>
          <w:color w:val="1C1D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D1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1C1D1F"/>
          <w:spacing w:val="7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24446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42444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24446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313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6"/>
          <w:szCs w:val="16"/>
          <w:color w:val="2F313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D1F"/>
          <w:spacing w:val="0"/>
          <w:w w:val="100"/>
        </w:rPr>
        <w:t>righ</w:t>
      </w:r>
      <w:r>
        <w:rPr>
          <w:rFonts w:ascii="Times New Roman" w:hAnsi="Times New Roman" w:cs="Times New Roman" w:eastAsia="Times New Roman"/>
          <w:sz w:val="16"/>
          <w:szCs w:val="16"/>
          <w:color w:val="1C1D1F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42444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42444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D1F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1C1D1F"/>
          <w:spacing w:val="-4"/>
          <w:w w:val="10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5B5B5D"/>
          <w:spacing w:val="1"/>
          <w:w w:val="115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F3134"/>
          <w:spacing w:val="0"/>
          <w:w w:val="109"/>
        </w:rPr>
        <w:t>erve</w:t>
      </w:r>
      <w:r>
        <w:rPr>
          <w:rFonts w:ascii="Times New Roman" w:hAnsi="Times New Roman" w:cs="Times New Roman" w:eastAsia="Times New Roman"/>
          <w:sz w:val="16"/>
          <w:szCs w:val="16"/>
          <w:color w:val="2F3134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F3134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B5B5D"/>
          <w:spacing w:val="0"/>
          <w:w w:val="136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4" w:after="0" w:line="240" w:lineRule="auto"/>
        <w:ind w:right="34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22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28"/>
          <w:w w:val="12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11-4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Detail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epiphyseal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plate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7"/>
        </w:rPr>
        <w:t>Epiphyseal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plate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8"/>
        </w:rPr>
        <w:t>car­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9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100"/>
          <w:i/>
        </w:rPr>
        <w:t>left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transform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8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zone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0"/>
        </w:rPr>
        <w:t>proliferatin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(p)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9"/>
        </w:rPr>
        <w:t>chon­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drocyte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0"/>
        </w:rPr>
        <w:t>hypertrophic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(h)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dege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11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ratin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cell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7"/>
        </w:rPr>
        <w:t>pr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2"/>
          <w:w w:val="10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0"/>
          <w:w w:val="93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mar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ossificatio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1"/>
        </w:rPr>
        <w:t>occurrin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2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calcifie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10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3"/>
        </w:rPr>
        <w:t>mnants.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Newl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3"/>
        </w:rPr>
        <w:t>appear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-19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9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1"/>
          <w:w w:val="89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24446"/>
          <w:spacing w:val="7"/>
          <w:w w:val="89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9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0"/>
          <w:w w:val="89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1C1D1F"/>
          <w:spacing w:val="29"/>
          <w:w w:val="89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D1F"/>
          <w:spacing w:val="0"/>
          <w:w w:val="84"/>
        </w:rPr>
        <w:t>(SO</w:t>
      </w:r>
      <w:r>
        <w:rPr>
          <w:rFonts w:ascii="Times New Roman" w:hAnsi="Times New Roman" w:cs="Times New Roman" w:eastAsia="Times New Roman"/>
          <w:sz w:val="19"/>
          <w:szCs w:val="19"/>
          <w:color w:val="1C1D1F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B5B5D"/>
          <w:spacing w:val="0"/>
          <w:w w:val="84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color w:val="5B5B5D"/>
          <w:spacing w:val="-8"/>
          <w:w w:val="8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D1F"/>
          <w:spacing w:val="3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42444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69" w:lineRule="exact"/>
        <w:ind w:left="185" w:right="-14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484.799988pt;margin-top:-25.919983pt;width:92.160004pt;height:100.800003pt;mso-position-horizontal-relative:page;mso-position-vertical-relative:paragraph;z-index:-1196" type="#_x0000_t75">
            <v:imagedata r:id="rId24" o:title=""/>
          </v:shape>
        </w:pict>
      </w:r>
      <w:r>
        <w:rPr/>
        <w:pict>
          <v:shape style="width:139.199997pt;height:73.919998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52"/>
        </w:rPr>
        <w:t>                     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0A0A0E"/>
          <w:spacing w:val="0"/>
          <w:w w:val="150"/>
          <w:position w:val="52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5" w:lineRule="exact"/>
        <w:ind w:left="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22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7"/>
          <w:w w:val="12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22"/>
        </w:rPr>
        <w:t>11-5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9"/>
          <w:w w:val="12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1"/>
        </w:rPr>
        <w:t>Sesamoi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4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4"/>
        </w:rPr>
        <w:t>thum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"/>
          <w:w w:val="115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left="2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93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Wormia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alon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uture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1"/>
        </w:rPr>
        <w:t>joint.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7" w:lineRule="auto"/>
        <w:ind w:left="717" w:right="467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2"/>
        </w:rPr>
        <w:t>physeal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plate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remain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betwee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11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0"/>
          <w:w w:val="109"/>
        </w:rPr>
        <w:t>iph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3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9"/>
        </w:rPr>
        <w:t>si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-1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9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diaphysi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D1F"/>
          <w:spacing w:val="0"/>
          <w:w w:val="100"/>
        </w:rPr>
        <w:t>11-4)</w:t>
      </w:r>
      <w:r>
        <w:rPr>
          <w:rFonts w:ascii="Arial" w:hAnsi="Arial" w:cs="Arial" w:eastAsia="Arial"/>
          <w:sz w:val="17"/>
          <w:szCs w:val="17"/>
          <w:color w:val="1C1D1F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1C1D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period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growth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1"/>
        </w:rPr>
        <w:t>proli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ratio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0"/>
        </w:rPr>
        <w:t>epiphyseal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3"/>
        </w:rPr>
        <w:t>cells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8"/>
        </w:rPr>
        <w:t>thickenin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ayer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Ossification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(bon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formation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9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additional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6"/>
        </w:rPr>
        <w:t>nearest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2"/>
        </w:rPr>
        <w:t>diaphysi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follows;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7"/>
        </w:rPr>
        <w:t>osteoblast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1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7"/>
        </w:rPr>
        <w:t>make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7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matri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process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8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10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8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0"/>
          <w:w w:val="108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40" w:lineRule="auto"/>
        <w:ind w:left="7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6"/>
        </w:rPr>
        <w:t>longer.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A0A0E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3"/>
          <w:szCs w:val="23"/>
          <w:color w:val="0A0A0E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3"/>
          <w:szCs w:val="23"/>
          <w:color w:val="0A0A0E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A0A0E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23"/>
          <w:szCs w:val="23"/>
          <w:color w:val="0A0A0E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3"/>
          <w:szCs w:val="23"/>
          <w:color w:val="0A0A0E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A0A0E"/>
          <w:spacing w:val="0"/>
          <w:w w:val="119"/>
          <w:b/>
          <w:bCs/>
        </w:rPr>
        <w:t>plan</w:t>
      </w:r>
      <w:r>
        <w:rPr>
          <w:rFonts w:ascii="Arial" w:hAnsi="Arial" w:cs="Arial" w:eastAsia="Arial"/>
          <w:sz w:val="23"/>
          <w:szCs w:val="23"/>
          <w:color w:val="0A0A0E"/>
          <w:spacing w:val="-10"/>
          <w:w w:val="119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A0A0E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3"/>
          <w:szCs w:val="23"/>
          <w:color w:val="0A0A0E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3"/>
          <w:szCs w:val="23"/>
          <w:color w:val="0A0A0E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A0A0E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23"/>
          <w:szCs w:val="23"/>
          <w:color w:val="0A0A0E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3"/>
          <w:szCs w:val="23"/>
          <w:color w:val="0A0A0E"/>
          <w:spacing w:val="63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0A0A0E"/>
          <w:spacing w:val="0"/>
          <w:w w:val="111"/>
          <w:b/>
          <w:bCs/>
        </w:rPr>
        <w:t>skeleton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5" w:after="0" w:line="240" w:lineRule="auto"/>
        <w:ind w:left="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usual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numbe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huma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skel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7"/>
          <w:w w:val="7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7" w:lineRule="auto"/>
        <w:ind w:left="23" w:right="38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206.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mean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absolute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exa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6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5"/>
        </w:rPr>
        <w:t>however.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Mos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-7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5"/>
        </w:rPr>
        <w:t>different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3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7"/>
          <w:w w:val="11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-15"/>
          <w:w w:val="11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3"/>
        </w:rPr>
        <w:t>s,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8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locations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number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"extra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11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8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D1F"/>
          <w:spacing w:val="0"/>
          <w:w w:val="103"/>
        </w:rPr>
        <w:t>11-5</w:t>
      </w:r>
      <w:r>
        <w:rPr>
          <w:rFonts w:ascii="Arial" w:hAnsi="Arial" w:cs="Arial" w:eastAsia="Arial"/>
          <w:sz w:val="17"/>
          <w:szCs w:val="17"/>
          <w:color w:val="1C1D1F"/>
          <w:spacing w:val="-6"/>
          <w:w w:val="103"/>
        </w:rPr>
        <w:t>)</w:t>
      </w:r>
      <w:r>
        <w:rPr>
          <w:rFonts w:ascii="Arial" w:hAnsi="Arial" w:cs="Arial" w:eastAsia="Arial"/>
          <w:sz w:val="17"/>
          <w:szCs w:val="17"/>
          <w:color w:val="424446"/>
          <w:spacing w:val="0"/>
          <w:w w:val="164"/>
        </w:rPr>
        <w:t>.</w:t>
      </w:r>
      <w:r>
        <w:rPr>
          <w:rFonts w:ascii="Arial" w:hAnsi="Arial" w:cs="Arial" w:eastAsia="Arial"/>
          <w:sz w:val="17"/>
          <w:szCs w:val="17"/>
          <w:color w:val="424446"/>
          <w:spacing w:val="0"/>
          <w:w w:val="16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missin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2"/>
        </w:rPr>
        <w:t>activity,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9"/>
        </w:rPr>
        <w:t>examine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7"/>
          <w:w w:val="11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8"/>
          <w:w w:val="7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2"/>
        </w:rPr>
        <w:t>andar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206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A0A0E"/>
          <w:spacing w:val="6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F313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424446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tra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0"/>
          <w:szCs w:val="20"/>
          <w:color w:val="1C1D1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D1F"/>
          <w:spacing w:val="0"/>
          <w:w w:val="102"/>
        </w:rPr>
        <w:t>11-1).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240"/>
          <w:pgMar w:top="560" w:bottom="0" w:left="40" w:right="360"/>
          <w:cols w:num="2" w:equalWidth="0">
            <w:col w:w="5591" w:space="327"/>
            <w:col w:w="5762"/>
          </w:cols>
        </w:sectPr>
      </w:pPr>
      <w:rPr/>
    </w:p>
    <w:p>
      <w:pPr>
        <w:spacing w:before="63" w:after="0" w:line="334" w:lineRule="exact"/>
        <w:ind w:right="270"/>
        <w:jc w:val="righ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878C87"/>
          <w:spacing w:val="-34"/>
          <w:w w:val="97"/>
          <w:position w:val="-5"/>
        </w:rPr>
        <w:t>'</w:t>
      </w:r>
      <w:r>
        <w:rPr>
          <w:rFonts w:ascii="Arial" w:hAnsi="Arial" w:cs="Arial" w:eastAsia="Arial"/>
          <w:sz w:val="34"/>
          <w:szCs w:val="34"/>
          <w:color w:val="2D2F31"/>
          <w:spacing w:val="0"/>
          <w:w w:val="76"/>
          <w:position w:val="-5"/>
        </w:rPr>
        <w:t>4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right="-20"/>
        <w:jc w:val="left"/>
        <w:tabs>
          <w:tab w:pos="36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Courier New" w:hAnsi="Courier New" w:cs="Courier New" w:eastAsia="Courier New"/>
          <w:sz w:val="26"/>
          <w:szCs w:val="26"/>
          <w:color w:val="2D2F31"/>
          <w:spacing w:val="0"/>
          <w:w w:val="100"/>
          <w:position w:val="-2"/>
        </w:rPr>
        <w:t>04</w:t>
      </w:r>
      <w:r>
        <w:rPr>
          <w:rFonts w:ascii="Courier New" w:hAnsi="Courier New" w:cs="Courier New" w:eastAsia="Courier New"/>
          <w:sz w:val="26"/>
          <w:szCs w:val="26"/>
          <w:color w:val="2D2F31"/>
          <w:spacing w:val="-106"/>
          <w:w w:val="100"/>
          <w:position w:val="-2"/>
        </w:rPr>
        <w:t> </w:t>
      </w:r>
      <w:r>
        <w:rPr>
          <w:rFonts w:ascii="Courier New" w:hAnsi="Courier New" w:cs="Courier New" w:eastAsia="Courier New"/>
          <w:sz w:val="26"/>
          <w:szCs w:val="26"/>
          <w:color w:val="2D2F31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26"/>
          <w:szCs w:val="26"/>
          <w:color w:val="2D2F31"/>
          <w:spacing w:val="0"/>
          <w:w w:val="100"/>
          <w:position w:val="-2"/>
        </w:rPr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100"/>
          <w:position w:val="-1"/>
        </w:rPr>
        <w:t>Lab</w:t>
      </w:r>
      <w:r>
        <w:rPr>
          <w:rFonts w:ascii="Arial" w:hAnsi="Arial" w:cs="Arial" w:eastAsia="Arial"/>
          <w:sz w:val="20"/>
          <w:szCs w:val="20"/>
          <w:color w:val="2D2F31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94"/>
          <w:position w:val="-1"/>
        </w:rPr>
        <w:t>Exercis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94"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2D2F31"/>
          <w:spacing w:val="19"/>
          <w:w w:val="94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90"/>
          <w:position w:val="-1"/>
        </w:rPr>
        <w:t>1</w:t>
      </w:r>
      <w:r>
        <w:rPr>
          <w:rFonts w:ascii="Arial" w:hAnsi="Arial" w:cs="Arial" w:eastAsia="Arial"/>
          <w:sz w:val="20"/>
          <w:szCs w:val="20"/>
          <w:color w:val="2D2F31"/>
          <w:spacing w:val="-2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81"/>
          <w:position w:val="-1"/>
        </w:rPr>
        <w:t>1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81"/>
          <w:position w:val="-1"/>
        </w:rPr>
        <w:t>  </w:t>
      </w:r>
      <w:r>
        <w:rPr>
          <w:rFonts w:ascii="Arial" w:hAnsi="Arial" w:cs="Arial" w:eastAsia="Arial"/>
          <w:sz w:val="20"/>
          <w:szCs w:val="20"/>
          <w:color w:val="2D2F31"/>
          <w:spacing w:val="1"/>
          <w:w w:val="81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154"/>
          <w:position w:val="-1"/>
        </w:rPr>
        <w:t>•</w:t>
      </w:r>
      <w:r>
        <w:rPr>
          <w:rFonts w:ascii="Arial" w:hAnsi="Arial" w:cs="Arial" w:eastAsia="Arial"/>
          <w:sz w:val="20"/>
          <w:szCs w:val="20"/>
          <w:color w:val="2D2F31"/>
          <w:spacing w:val="13"/>
          <w:w w:val="154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100"/>
          <w:position w:val="-1"/>
        </w:rPr>
        <w:t>Overvie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100"/>
          <w:position w:val="-1"/>
        </w:rPr>
        <w:t>w</w:t>
      </w:r>
      <w:r>
        <w:rPr>
          <w:rFonts w:ascii="Arial" w:hAnsi="Arial" w:cs="Arial" w:eastAsia="Arial"/>
          <w:sz w:val="20"/>
          <w:szCs w:val="20"/>
          <w:color w:val="2D2F31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color w:val="2D2F31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100"/>
          <w:position w:val="-1"/>
        </w:rPr>
        <w:t>th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2D2F31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100"/>
          <w:position w:val="-1"/>
        </w:rPr>
        <w:t>Skeleton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72" w:lineRule="exact"/>
        <w:ind w:right="280"/>
        <w:jc w:val="right"/>
        <w:rPr>
          <w:rFonts w:ascii="Arial" w:hAnsi="Arial" w:cs="Arial" w:eastAsia="Arial"/>
          <w:sz w:val="43"/>
          <w:szCs w:val="43"/>
        </w:rPr>
      </w:pPr>
      <w:rPr/>
      <w:r>
        <w:rPr>
          <w:rFonts w:ascii="Arial" w:hAnsi="Arial" w:cs="Arial" w:eastAsia="Arial"/>
          <w:sz w:val="43"/>
          <w:szCs w:val="43"/>
          <w:color w:val="2D2F31"/>
          <w:spacing w:val="0"/>
          <w:w w:val="113"/>
          <w:position w:val="-6"/>
        </w:rPr>
        <w:t>t</w:t>
      </w:r>
      <w:r>
        <w:rPr>
          <w:rFonts w:ascii="Arial" w:hAnsi="Arial" w:cs="Arial" w:eastAsia="Arial"/>
          <w:sz w:val="43"/>
          <w:szCs w:val="43"/>
          <w:color w:val="000000"/>
          <w:spacing w:val="0"/>
          <w:w w:val="100"/>
          <w:position w:val="0"/>
        </w:rPr>
      </w:r>
    </w:p>
    <w:p>
      <w:pPr>
        <w:spacing w:before="0" w:after="0" w:line="957" w:lineRule="exact"/>
        <w:ind w:right="275"/>
        <w:jc w:val="right"/>
        <w:rPr>
          <w:rFonts w:ascii="Times New Roman" w:hAnsi="Times New Roman" w:cs="Times New Roman" w:eastAsia="Times New Roman"/>
          <w:sz w:val="39"/>
          <w:szCs w:val="39"/>
        </w:rPr>
      </w:pPr>
      <w:rPr/>
      <w:r>
        <w:rPr/>
        <w:pict>
          <v:group style="position:absolute;margin-left:0pt;margin-top:6.720132pt;width:569.280029pt;height:440.034321pt;mso-position-horizontal-relative:page;mso-position-vertical-relative:paragraph;z-index:-1193" coordorigin="0,134" coordsize="11386,8801">
            <v:shape style="position:absolute;left:0;top:134;width:11386;height:864" type="#_x0000_t75">
              <v:imagedata r:id="rId26" o:title=""/>
            </v:shape>
            <v:group style="position:absolute;left:11277;top:201;width:2;height:8725" coordorigin="11277,201" coordsize="2,8725">
              <v:shape style="position:absolute;left:11277;top:201;width:2;height:8725" coordorigin="11277,201" coordsize="0,8725" path="m11277,8926l11277,201e" filled="f" stroked="t" strokeweight=".955061pt" strokecolor="#343838">
                <v:path arrowok="t"/>
              </v:shape>
            </v:group>
            <v:group style="position:absolute;left:2782;top:962;width:2;height:7954" coordorigin="2782,962" coordsize="2,7954">
              <v:shape style="position:absolute;left:2782;top:962;width:2;height:7954" coordorigin="2782,962" coordsize="0,7954" path="m2782,8916l2782,962e" filled="f" stroked="t" strokeweight=".955061pt" strokecolor="#2F2F34">
                <v:path arrowok="t"/>
              </v:shape>
            </v:group>
            <v:group style="position:absolute;left:5630;top:3266;width:5654;height:2" coordorigin="5630,3266" coordsize="5654,2">
              <v:shape style="position:absolute;left:5630;top:3266;width:5654;height:2" coordorigin="5630,3266" coordsize="5654,0" path="m5630,3266l11284,3266e" filled="f" stroked="t" strokeweight=".716296pt" strokecolor="#2B2F2B">
                <v:path arrowok="t"/>
              </v:shape>
            </v:group>
            <v:group style="position:absolute;left:29;top:5903;width:5644;height:2" coordorigin="29,5903" coordsize="5644,2">
              <v:shape style="position:absolute;left:29;top:5903;width:5644;height:2" coordorigin="29,5903" coordsize="5644,0" path="m29,5903l5673,5903e" filled="f" stroked="t" strokeweight=".716296pt" strokecolor="#383B3B">
                <v:path arrowok="t"/>
              </v:shape>
            </v:group>
            <v:group style="position:absolute;left:24;top:6265;width:5649;height:2" coordorigin="24,6265" coordsize="5649,2">
              <v:shape style="position:absolute;left:24;top:6265;width:5649;height:2" coordorigin="24,6265" coordsize="5649,0" path="m24,6265l5673,6265e" filled="f" stroked="t" strokeweight=".716296pt" strokecolor="#383B3B">
                <v:path arrowok="t"/>
              </v:shape>
            </v:group>
            <v:group style="position:absolute;left:5652;top:962;width:2;height:7954" coordorigin="5652,962" coordsize="2,7954">
              <v:shape style="position:absolute;left:5652;top:962;width:2;height:7954" coordorigin="5652,962" coordsize="0,7954" path="m5652,8916l5652,962e" filled="f" stroked="t" strokeweight="1.910123pt" strokecolor="#1C1F1C">
                <v:path arrowok="t"/>
              </v:shape>
            </v:group>
            <v:group style="position:absolute;left:8455;top:962;width:2;height:7959" coordorigin="8455,962" coordsize="2,7959">
              <v:shape style="position:absolute;left:8455;top:962;width:2;height:7959" coordorigin="8455,962" coordsize="0,7959" path="m8455,8921l8455,962e" filled="f" stroked="t" strokeweight=".955061pt" strokecolor="#2F2F34">
                <v:path arrowok="t"/>
              </v:shape>
            </v:group>
            <v:group style="position:absolute;left:33;top:8911;width:11265;height:2" coordorigin="33,8911" coordsize="11265,2">
              <v:shape style="position:absolute;left:33;top:8911;width:11265;height:2" coordorigin="33,8911" coordsize="11265,0" path="m33,8911l11298,8911e" filled="f" stroked="t" strokeweight=".716296pt" strokecolor="#383B3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01"/>
          <w:szCs w:val="101"/>
          <w:color w:val="2D2F31"/>
          <w:spacing w:val="-298"/>
          <w:w w:val="51"/>
          <w:position w:val="5"/>
        </w:rPr>
        <w:t>•</w:t>
      </w:r>
      <w:r>
        <w:rPr>
          <w:rFonts w:ascii="Times New Roman" w:hAnsi="Times New Roman" w:cs="Times New Roman" w:eastAsia="Times New Roman"/>
          <w:sz w:val="39"/>
          <w:szCs w:val="39"/>
          <w:color w:val="2D2F31"/>
          <w:spacing w:val="0"/>
          <w:w w:val="65"/>
          <w:position w:val="-12"/>
        </w:rPr>
        <w:t>4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pgSz w:w="12080" w:h="16240"/>
          <w:pgMar w:top="820" w:bottom="280" w:left="0" w:right="80"/>
        </w:sectPr>
      </w:pPr>
      <w:rPr/>
    </w:p>
    <w:p>
      <w:pPr>
        <w:spacing w:before="61" w:after="0" w:line="240" w:lineRule="auto"/>
        <w:ind w:left="5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D2F31"/>
          <w:spacing w:val="0"/>
          <w:w w:val="79"/>
        </w:rPr>
        <w:t>SKUL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79"/>
        </w:rPr>
        <w:t>L</w:t>
      </w:r>
      <w:r>
        <w:rPr>
          <w:rFonts w:ascii="Arial" w:hAnsi="Arial" w:cs="Arial" w:eastAsia="Arial"/>
          <w:sz w:val="20"/>
          <w:szCs w:val="20"/>
          <w:color w:val="2D2F31"/>
          <w:spacing w:val="10"/>
          <w:w w:val="79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100"/>
        </w:rPr>
        <w:t>(28</w:t>
      </w:r>
      <w:r>
        <w:rPr>
          <w:rFonts w:ascii="Arial" w:hAnsi="Arial" w:cs="Arial" w:eastAsia="Arial"/>
          <w:sz w:val="20"/>
          <w:szCs w:val="20"/>
          <w:color w:val="2D2F3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93"/>
        </w:rPr>
        <w:t>BONE</w:t>
      </w:r>
      <w:r>
        <w:rPr>
          <w:rFonts w:ascii="Arial" w:hAnsi="Arial" w:cs="Arial" w:eastAsia="Arial"/>
          <w:sz w:val="20"/>
          <w:szCs w:val="20"/>
          <w:color w:val="5B5D5E"/>
          <w:spacing w:val="0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5B5D5E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86"/>
        </w:rPr>
        <w:t>TOTAL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87"/>
        </w:rPr>
        <w:t>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:=ranium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(8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6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Face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(14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6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(6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6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atLeast"/>
        <w:ind w:left="24" w:right="63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24648"/>
          <w:spacing w:val="0"/>
          <w:w w:val="94"/>
        </w:rPr>
        <w:t>HYOI</w:t>
      </w:r>
      <w:r>
        <w:rPr>
          <w:rFonts w:ascii="Arial" w:hAnsi="Arial" w:cs="Arial" w:eastAsia="Arial"/>
          <w:sz w:val="20"/>
          <w:szCs w:val="20"/>
          <w:color w:val="424648"/>
          <w:spacing w:val="0"/>
          <w:w w:val="94"/>
        </w:rPr>
        <w:t>D</w:t>
      </w:r>
      <w:r>
        <w:rPr>
          <w:rFonts w:ascii="Arial" w:hAnsi="Arial" w:cs="Arial" w:eastAsia="Arial"/>
          <w:sz w:val="20"/>
          <w:szCs w:val="20"/>
          <w:color w:val="424648"/>
          <w:spacing w:val="-1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5B5D5E"/>
          <w:spacing w:val="-7"/>
          <w:w w:val="94"/>
        </w:rPr>
        <w:t>B</w:t>
      </w:r>
      <w:r>
        <w:rPr>
          <w:rFonts w:ascii="Arial" w:hAnsi="Arial" w:cs="Arial" w:eastAsia="Arial"/>
          <w:sz w:val="20"/>
          <w:szCs w:val="20"/>
          <w:color w:val="424648"/>
          <w:spacing w:val="0"/>
          <w:w w:val="94"/>
        </w:rPr>
        <w:t>ONE</w:t>
      </w:r>
      <w:r>
        <w:rPr>
          <w:rFonts w:ascii="Arial" w:hAnsi="Arial" w:cs="Arial" w:eastAsia="Arial"/>
          <w:sz w:val="20"/>
          <w:szCs w:val="20"/>
          <w:color w:val="424648"/>
          <w:spacing w:val="2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71"/>
        </w:rPr>
        <w:t>(</w:t>
      </w:r>
      <w:r>
        <w:rPr>
          <w:rFonts w:ascii="Arial" w:hAnsi="Arial" w:cs="Arial" w:eastAsia="Arial"/>
          <w:sz w:val="20"/>
          <w:szCs w:val="20"/>
          <w:color w:val="2D2F31"/>
          <w:spacing w:val="-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81"/>
        </w:rPr>
        <w:t>1</w:t>
      </w:r>
      <w:r>
        <w:rPr>
          <w:rFonts w:ascii="Arial" w:hAnsi="Arial" w:cs="Arial" w:eastAsia="Arial"/>
          <w:sz w:val="20"/>
          <w:szCs w:val="20"/>
          <w:color w:val="2D2F31"/>
          <w:spacing w:val="-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24648"/>
          <w:spacing w:val="0"/>
          <w:w w:val="71"/>
        </w:rPr>
        <w:t>)</w:t>
      </w:r>
      <w:r>
        <w:rPr>
          <w:rFonts w:ascii="Arial" w:hAnsi="Arial" w:cs="Arial" w:eastAsia="Arial"/>
          <w:sz w:val="20"/>
          <w:szCs w:val="20"/>
          <w:color w:val="424648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87"/>
        </w:rPr>
        <w:t>SPINA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87"/>
        </w:rPr>
        <w:t>L</w:t>
      </w:r>
      <w:r>
        <w:rPr>
          <w:rFonts w:ascii="Arial" w:hAnsi="Arial" w:cs="Arial" w:eastAsia="Arial"/>
          <w:sz w:val="20"/>
          <w:szCs w:val="20"/>
          <w:color w:val="2D2F31"/>
          <w:spacing w:val="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424648"/>
          <w:spacing w:val="0"/>
          <w:w w:val="100"/>
        </w:rPr>
        <w:t>COLUMN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6E7070"/>
          <w:w w:val="67"/>
        </w:rPr>
        <w:t>[</w:t>
      </w:r>
      <w:r>
        <w:rPr>
          <w:rFonts w:ascii="Times New Roman" w:hAnsi="Times New Roman" w:cs="Times New Roman" w:eastAsia="Times New Roman"/>
          <w:sz w:val="20"/>
          <w:szCs w:val="20"/>
          <w:color w:val="6E7070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26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total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D2F31"/>
          <w:spacing w:val="0"/>
          <w:w w:val="87"/>
        </w:rPr>
        <w:t>STERNU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2D2F31"/>
          <w:spacing w:val="6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D2F3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79"/>
        </w:rPr>
        <w:t>RIBS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2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(25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total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51" w:lineRule="auto"/>
        <w:ind w:right="88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8"/>
        </w:rPr>
        <w:t>Frontal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8"/>
        </w:rPr>
        <w:t>(1)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8"/>
        </w:rPr>
        <w:t>Parietal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8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6"/>
        </w:rPr>
        <w:t>Temporal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6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Occipital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2D2F31"/>
          <w:spacing w:val="0"/>
          <w:w w:val="111"/>
        </w:rPr>
        <w:t>(1)</w:t>
      </w:r>
      <w:r>
        <w:rPr>
          <w:rFonts w:ascii="Arial" w:hAnsi="Arial" w:cs="Arial" w:eastAsia="Arial"/>
          <w:sz w:val="18"/>
          <w:szCs w:val="18"/>
          <w:color w:val="2D2F3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Sphenoi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5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(1)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Ethmoi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5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(1)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1" w:lineRule="auto"/>
        <w:ind w:left="10" w:right="81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Nasal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3"/>
        </w:rPr>
        <w:t>Maxillar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5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3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Zygomatic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malar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Mandible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(1)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9" w:lineRule="auto"/>
        <w:ind w:left="10" w:right="562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5"/>
        </w:rPr>
        <w:t>Lacrimal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5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5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Palatine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Inferio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conchae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turbinates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5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Vome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1"/>
        </w:rPr>
        <w:t>(1)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9" w:lineRule="auto"/>
        <w:ind w:left="19" w:right="6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Malleu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hammer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5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6"/>
        </w:rPr>
        <w:t>Incu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14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anvil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4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7"/>
        </w:rPr>
        <w:t>Stape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4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7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7"/>
        </w:rPr>
        <w:t>stirrup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7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13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7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auto"/>
        <w:ind w:left="19" w:right="-54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Cervical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vertebrae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8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(7)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Thoracic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vertebrae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8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(12)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Lumba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vertebrae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(5)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Sacrum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5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(1)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3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Coccy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1"/>
        </w:rPr>
        <w:t>(1)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9" w:lineRule="auto"/>
        <w:ind w:left="24" w:right="752" w:firstLine="1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Sternum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(1)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Rib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1"/>
        </w:rPr>
        <w:t>(14)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False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Rib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1"/>
        </w:rPr>
        <w:t>(10)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7" w:after="0" w:line="250" w:lineRule="auto"/>
        <w:ind w:right="-54" w:firstLine="1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82"/>
        </w:rPr>
        <w:t>UPPE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82"/>
        </w:rPr>
        <w:t>R</w:t>
      </w:r>
      <w:r>
        <w:rPr>
          <w:rFonts w:ascii="Arial" w:hAnsi="Arial" w:cs="Arial" w:eastAsia="Arial"/>
          <w:sz w:val="20"/>
          <w:szCs w:val="20"/>
          <w:color w:val="2D2F31"/>
          <w:spacing w:val="3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82"/>
        </w:rPr>
        <w:t>EXTREMITIES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8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8"/>
        </w:rPr>
        <w:t>includin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26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8"/>
        </w:rPr>
        <w:t>shoulder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girdle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(64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7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9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total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D2F31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2D2F31"/>
          <w:spacing w:val="-6"/>
          <w:w w:val="93"/>
        </w:rPr>
        <w:t>O</w:t>
      </w:r>
      <w:r>
        <w:rPr>
          <w:rFonts w:ascii="Arial" w:hAnsi="Arial" w:cs="Arial" w:eastAsia="Arial"/>
          <w:sz w:val="20"/>
          <w:szCs w:val="20"/>
          <w:color w:val="151815"/>
          <w:spacing w:val="-4"/>
          <w:w w:val="108"/>
        </w:rPr>
        <w:t>W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73"/>
        </w:rPr>
        <w:t>E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74"/>
        </w:rPr>
        <w:t>R</w:t>
      </w:r>
      <w:r>
        <w:rPr>
          <w:rFonts w:ascii="Arial" w:hAnsi="Arial" w:cs="Arial" w:eastAsia="Arial"/>
          <w:sz w:val="20"/>
          <w:szCs w:val="20"/>
          <w:color w:val="2D2F3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D2F31"/>
          <w:spacing w:val="0"/>
          <w:w w:val="82"/>
        </w:rPr>
        <w:t>EXTREMITIES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(62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7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9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total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52" w:lineRule="auto"/>
        <w:ind w:left="5" w:right="2194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8.977783pt;margin-top:4.539668pt;width:22.305401pt;height:26pt;mso-position-horizontal-relative:page;mso-position-vertical-relative:paragraph;z-index:-1182" type="#_x0000_t202" filled="f" stroked="f">
            <v:textbox inset="0,0,0,0">
              <w:txbxContent>
                <w:p>
                  <w:pPr>
                    <w:spacing w:before="0" w:after="0" w:line="520" w:lineRule="exact"/>
                    <w:ind w:right="-118"/>
                    <w:jc w:val="left"/>
                    <w:rPr>
                      <w:rFonts w:ascii="Arial" w:hAnsi="Arial" w:cs="Arial" w:eastAsia="Arial"/>
                      <w:sz w:val="52"/>
                      <w:szCs w:val="52"/>
                    </w:rPr>
                  </w:pPr>
                  <w:rPr/>
                  <w:r>
                    <w:rPr>
                      <w:rFonts w:ascii="Arial" w:hAnsi="Arial" w:cs="Arial" w:eastAsia="Arial"/>
                      <w:sz w:val="52"/>
                      <w:szCs w:val="52"/>
                      <w:color w:val="2D2F31"/>
                      <w:spacing w:val="0"/>
                      <w:w w:val="114"/>
                      <w:position w:val="-1"/>
                    </w:rPr>
                    <w:t>'1</w:t>
                  </w:r>
                  <w:r>
                    <w:rPr>
                      <w:rFonts w:ascii="Arial" w:hAnsi="Arial" w:cs="Arial" w:eastAsia="Arial"/>
                      <w:sz w:val="52"/>
                      <w:szCs w:val="5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5"/>
        </w:rPr>
        <w:t>Clavicle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5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Scapula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7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Humeru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5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Radiu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3" w:lineRule="exact"/>
        <w:ind w:right="213"/>
        <w:jc w:val="right"/>
        <w:tabs>
          <w:tab w:pos="1920" w:val="left"/>
        </w:tabs>
        <w:rPr>
          <w:rFonts w:ascii="Arial" w:hAnsi="Arial" w:cs="Arial" w:eastAsia="Arial"/>
          <w:sz w:val="94"/>
          <w:szCs w:val="94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  <w:position w:val="-5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"/>
          <w:w w:val="100"/>
          <w:position w:val="-5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  <w:position w:val="-57"/>
        </w:rPr>
        <w:t>(10)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47"/>
          <w:w w:val="100"/>
          <w:position w:val="-5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  <w:position w:val="-57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  <w:position w:val="-57"/>
        </w:rPr>
      </w:r>
      <w:r>
        <w:rPr>
          <w:rFonts w:ascii="Times New Roman" w:hAnsi="Times New Roman" w:cs="Times New Roman" w:eastAsia="Times New Roman"/>
          <w:sz w:val="43"/>
          <w:szCs w:val="43"/>
          <w:color w:val="2D2F31"/>
          <w:spacing w:val="-123"/>
          <w:w w:val="110"/>
          <w:position w:val="-78"/>
        </w:rPr>
        <w:t>t</w:t>
      </w:r>
      <w:r>
        <w:rPr>
          <w:rFonts w:ascii="Arial" w:hAnsi="Arial" w:cs="Arial" w:eastAsia="Arial"/>
          <w:sz w:val="94"/>
          <w:szCs w:val="94"/>
          <w:color w:val="2D2F31"/>
          <w:spacing w:val="0"/>
          <w:w w:val="53"/>
          <w:position w:val="-59"/>
        </w:rPr>
        <w:t>•</w:t>
      </w:r>
      <w:r>
        <w:rPr>
          <w:rFonts w:ascii="Arial" w:hAnsi="Arial" w:cs="Arial" w:eastAsia="Arial"/>
          <w:sz w:val="94"/>
          <w:szCs w:val="9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  <w:position w:val="2"/>
        </w:rPr>
        <w:t>Ulna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1"/>
          <w:position w:val="2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4" w:after="0" w:line="249" w:lineRule="auto"/>
        <w:ind w:left="5" w:right="2023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Carpal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(16)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6"/>
        </w:rPr>
        <w:t>Metacarpal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Phalange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5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(28)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2" w:lineRule="auto"/>
        <w:ind w:left="10" w:right="194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483459pt;margin-top:16.752144pt;width:9.01425pt;height:50.5pt;mso-position-horizontal-relative:page;mso-position-vertical-relative:paragraph;z-index:-1186" type="#_x0000_t202" filled="f" stroked="f">
            <v:textbox inset="0,0,0,0">
              <w:txbxContent>
                <w:p>
                  <w:pPr>
                    <w:spacing w:before="0" w:after="0" w:line="1010" w:lineRule="exact"/>
                    <w:ind w:right="-192"/>
                    <w:jc w:val="left"/>
                    <w:rPr>
                      <w:rFonts w:ascii="Arial" w:hAnsi="Arial" w:cs="Arial" w:eastAsia="Arial"/>
                      <w:sz w:val="101"/>
                      <w:szCs w:val="101"/>
                    </w:rPr>
                  </w:pPr>
                  <w:rPr/>
                  <w:r>
                    <w:rPr>
                      <w:rFonts w:ascii="Arial" w:hAnsi="Arial" w:cs="Arial" w:eastAsia="Arial"/>
                      <w:sz w:val="101"/>
                      <w:szCs w:val="101"/>
                      <w:color w:val="2D2F31"/>
                      <w:spacing w:val="0"/>
                      <w:w w:val="51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01"/>
                      <w:szCs w:val="10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Coxal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Femu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4"/>
        </w:rPr>
        <w:t>Patella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7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4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Tibia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1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52" w:lineRule="auto"/>
        <w:ind w:right="1900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24469pt;margin-top:5.636693pt;width:7.31557pt;height:19pt;mso-position-horizontal-relative:page;mso-position-vertical-relative:paragraph;z-index:-1181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2D2F31"/>
                      <w:spacing w:val="0"/>
                      <w:w w:val="138"/>
                    </w:rPr>
                    <w:t>t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24469pt;margin-top:27.651648pt;width:7.57872pt;height:19pt;mso-position-horizontal-relative:page;mso-position-vertical-relative:paragraph;z-index:-1180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2D2F31"/>
                      <w:spacing w:val="0"/>
                      <w:w w:val="143"/>
                    </w:rPr>
                    <w:t>t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Fibula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1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Tarsal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(14)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6"/>
        </w:rPr>
        <w:t>Metatarsal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5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(10)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Phalange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(28)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418" w:lineRule="exact"/>
        <w:ind w:right="225"/>
        <w:jc w:val="right"/>
        <w:rPr>
          <w:rFonts w:ascii="Arial" w:hAnsi="Arial" w:cs="Arial" w:eastAsia="Arial"/>
          <w:sz w:val="38"/>
          <w:szCs w:val="3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005920pt;margin-top:8.372367pt;width:10.388pt;height:53pt;mso-position-horizontal-relative:page;mso-position-vertical-relative:paragraph;z-index:-1187" type="#_x0000_t202" filled="f" stroked="f">
            <v:textbox inset="0,0,0,0">
              <w:txbxContent>
                <w:p>
                  <w:pPr>
                    <w:spacing w:before="0" w:after="0" w:line="1060" w:lineRule="exact"/>
                    <w:ind w:right="-199"/>
                    <w:jc w:val="left"/>
                    <w:rPr>
                      <w:rFonts w:ascii="Arial" w:hAnsi="Arial" w:cs="Arial" w:eastAsia="Arial"/>
                      <w:sz w:val="106"/>
                      <w:szCs w:val="106"/>
                    </w:rPr>
                  </w:pPr>
                  <w:rPr/>
                  <w:r>
                    <w:rPr>
                      <w:rFonts w:ascii="Arial" w:hAnsi="Arial" w:cs="Arial" w:eastAsia="Arial"/>
                      <w:sz w:val="106"/>
                      <w:szCs w:val="106"/>
                      <w:color w:val="2D2F31"/>
                      <w:spacing w:val="0"/>
                      <w:w w:val="56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06"/>
                      <w:szCs w:val="10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8"/>
          <w:szCs w:val="38"/>
          <w:color w:val="2D2F31"/>
          <w:spacing w:val="0"/>
          <w:w w:val="148"/>
        </w:rPr>
        <w:t>t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72"/>
        <w:jc w:val="right"/>
        <w:rPr>
          <w:rFonts w:ascii="Arial" w:hAnsi="Arial" w:cs="Arial" w:eastAsia="Arial"/>
          <w:sz w:val="106"/>
          <w:szCs w:val="10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483459pt;margin-top:-2.360795pt;width:7.32942pt;height:21pt;mso-position-horizontal-relative:page;mso-position-vertical-relative:paragraph;z-index:-1185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2D2F31"/>
                      <w:spacing w:val="0"/>
                      <w:w w:val="125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60999pt;margin-top:64.641159pt;width:7.62027pt;height:21pt;mso-position-horizontal-relative:page;mso-position-vertical-relative:paragraph;z-index:-1184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2D2F31"/>
                      <w:spacing w:val="0"/>
                      <w:w w:val="13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06"/>
          <w:szCs w:val="106"/>
          <w:color w:val="2D2F31"/>
          <w:spacing w:val="0"/>
          <w:w w:val="54"/>
        </w:rPr>
        <w:t>•</w:t>
      </w:r>
      <w:r>
        <w:rPr>
          <w:rFonts w:ascii="Arial" w:hAnsi="Arial" w:cs="Arial" w:eastAsia="Arial"/>
          <w:sz w:val="106"/>
          <w:szCs w:val="106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03" w:lineRule="exact"/>
        <w:ind w:right="144"/>
        <w:jc w:val="right"/>
        <w:rPr>
          <w:rFonts w:ascii="Arial" w:hAnsi="Arial" w:cs="Arial" w:eastAsia="Arial"/>
          <w:sz w:val="103"/>
          <w:szCs w:val="103"/>
        </w:rPr>
      </w:pPr>
      <w:rPr/>
      <w:r>
        <w:rPr>
          <w:rFonts w:ascii="Arial" w:hAnsi="Arial" w:cs="Arial" w:eastAsia="Arial"/>
          <w:sz w:val="103"/>
          <w:szCs w:val="103"/>
          <w:color w:val="2D2F31"/>
          <w:spacing w:val="0"/>
          <w:w w:val="62"/>
          <w:position w:val="-8"/>
        </w:rPr>
        <w:t>•</w:t>
      </w:r>
      <w:r>
        <w:rPr>
          <w:rFonts w:ascii="Arial" w:hAnsi="Arial" w:cs="Arial" w:eastAsia="Arial"/>
          <w:sz w:val="103"/>
          <w:szCs w:val="103"/>
          <w:color w:val="000000"/>
          <w:spacing w:val="0"/>
          <w:w w:val="100"/>
          <w:position w:val="0"/>
        </w:rPr>
      </w:r>
    </w:p>
    <w:p>
      <w:pPr>
        <w:spacing w:before="0" w:after="0" w:line="290" w:lineRule="atLeast"/>
        <w:ind w:right="140"/>
        <w:jc w:val="right"/>
        <w:rPr>
          <w:rFonts w:ascii="Arial" w:hAnsi="Arial" w:cs="Arial" w:eastAsia="Arial"/>
          <w:sz w:val="103"/>
          <w:szCs w:val="103"/>
        </w:rPr>
      </w:pPr>
      <w:rPr/>
      <w:r>
        <w:rPr>
          <w:rFonts w:ascii="Arial" w:hAnsi="Arial" w:cs="Arial" w:eastAsia="Arial"/>
          <w:sz w:val="103"/>
          <w:szCs w:val="103"/>
          <w:color w:val="2D2F31"/>
          <w:spacing w:val="0"/>
          <w:w w:val="62"/>
        </w:rPr>
        <w:t>•</w:t>
      </w:r>
      <w:r>
        <w:rPr>
          <w:rFonts w:ascii="Arial" w:hAnsi="Arial" w:cs="Arial" w:eastAsia="Arial"/>
          <w:sz w:val="103"/>
          <w:szCs w:val="103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080" w:h="16240"/>
          <w:pgMar w:top="560" w:bottom="0" w:left="0" w:right="80"/>
          <w:cols w:num="4" w:equalWidth="0">
            <w:col w:w="2240" w:space="654"/>
            <w:col w:w="2143" w:space="736"/>
            <w:col w:w="2067" w:space="731"/>
            <w:col w:w="3429"/>
          </w:cols>
        </w:sectPr>
      </w:pPr>
      <w:rPr/>
    </w:p>
    <w:p>
      <w:pPr>
        <w:spacing w:before="0" w:after="0" w:line="1098" w:lineRule="atLeast"/>
        <w:ind w:left="3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100"/>
        </w:rPr>
        <w:t>:xcludi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B5D5E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6"/>
          <w:szCs w:val="16"/>
          <w:color w:val="5B5D5E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B5D5E"/>
          <w:spacing w:val="-2"/>
          <w:w w:val="114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114"/>
        </w:rPr>
        <w:t>ariable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114"/>
        </w:rPr>
        <w:t>sesamoi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7"/>
          <w:w w:val="1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D2F31"/>
          <w:spacing w:val="0"/>
          <w:w w:val="114"/>
        </w:rPr>
        <w:t>wormia</w:t>
      </w:r>
      <w:r>
        <w:rPr>
          <w:rFonts w:ascii="Times New Roman" w:hAnsi="Times New Roman" w:cs="Times New Roman" w:eastAsia="Times New Roman"/>
          <w:sz w:val="16"/>
          <w:szCs w:val="16"/>
          <w:color w:val="2D2F31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D2F31"/>
          <w:spacing w:val="12"/>
          <w:w w:val="1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D2F31"/>
          <w:spacing w:val="0"/>
          <w:w w:val="114"/>
        </w:rPr>
        <w:t>bone</w:t>
      </w:r>
      <w:r>
        <w:rPr>
          <w:rFonts w:ascii="Times New Roman" w:hAnsi="Times New Roman" w:cs="Times New Roman" w:eastAsia="Times New Roman"/>
          <w:sz w:val="16"/>
          <w:szCs w:val="16"/>
          <w:color w:val="2D2F31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5B5D5E"/>
          <w:spacing w:val="0"/>
          <w:w w:val="166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2" w:right="6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73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56"/>
          <w:w w:val="17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Obtai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0"/>
        </w:rPr>
        <w:t>articulate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connected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huma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5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3"/>
        </w:rPr>
        <w:t>skeleton.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9" w:lineRule="auto"/>
        <w:ind w:left="597" w:right="-37" w:firstLine="-320"/>
        <w:jc w:val="left"/>
        <w:tabs>
          <w:tab w:pos="5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6"/>
        </w:rPr>
        <w:t>standar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17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axial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skeleto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8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4"/>
        </w:rPr>
        <w:t>consist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-25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80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central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axi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7"/>
        </w:rPr>
        <w:t>skeleto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4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7"/>
        </w:rPr>
        <w:t>11-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8" w:lineRule="auto"/>
        <w:ind w:left="597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3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6E707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E707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80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28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skull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1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unat­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tache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11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throat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26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3"/>
        </w:rPr>
        <w:t>vertebrae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-13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rib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cage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7"/>
          <w:w w:val="11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E7070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E7070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Locate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axial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0"/>
        </w:rPr>
        <w:t>skeleto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3"/>
        </w:rPr>
        <w:t>specimen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-11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4"/>
        </w:rPr>
        <w:t>worry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6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learnin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6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individual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8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now.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wil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3"/>
        </w:rPr>
        <w:t>come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2.029505pt;margin-top:2.68503pt;width:267.730497pt;height:55.155112pt;mso-position-horizontal-relative:page;mso-position-vertical-relative:paragraph;z-index:-1192" coordorigin="41,54" coordsize="5355,1103">
            <v:shape style="position:absolute;left:1901;top:82;width:3494;height:288" type="#_x0000_t75">
              <v:imagedata r:id="rId27" o:title=""/>
            </v:shape>
            <v:group style="position:absolute;left:48;top:61;width:5310;height:2" coordorigin="48,61" coordsize="5310,2">
              <v:shape style="position:absolute;left:48;top:61;width:5310;height:2" coordorigin="48,61" coordsize="5310,0" path="m48,61l5358,61e" filled="f" stroked="t" strokeweight=".716296pt" strokecolor="#2B342F">
                <v:path arrowok="t"/>
              </v:shape>
            </v:group>
            <v:group style="position:absolute;left:5348;top:300;width:2;height:847" coordorigin="5348,300" coordsize="2,847">
              <v:shape style="position:absolute;left:5348;top:300;width:2;height:847" coordorigin="5348,300" coordsize="0,847" path="m5348,1147l5348,300e" filled="f" stroked="t" strokeweight=".955061pt" strokecolor="#282B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2D2F31"/>
          <w:spacing w:val="0"/>
          <w:w w:val="100"/>
          <w:i/>
        </w:rPr>
        <w:t>)</w:t>
      </w:r>
      <w:r>
        <w:rPr>
          <w:rFonts w:ascii="Arial" w:hAnsi="Arial" w:cs="Arial" w:eastAsia="Arial"/>
          <w:sz w:val="26"/>
          <w:szCs w:val="26"/>
          <w:color w:val="2D2F31"/>
          <w:spacing w:val="0"/>
          <w:w w:val="100"/>
          <w:i/>
        </w:rPr>
        <w:t>£fl</w:t>
      </w:r>
      <w:r>
        <w:rPr>
          <w:rFonts w:ascii="Arial" w:hAnsi="Arial" w:cs="Arial" w:eastAsia="Arial"/>
          <w:sz w:val="26"/>
          <w:szCs w:val="26"/>
          <w:color w:val="2D2F31"/>
          <w:spacing w:val="0"/>
          <w:w w:val="100"/>
          <w:i/>
        </w:rPr>
        <w:t> </w:t>
      </w:r>
      <w:r>
        <w:rPr>
          <w:rFonts w:ascii="Arial" w:hAnsi="Arial" w:cs="Arial" w:eastAsia="Arial"/>
          <w:sz w:val="26"/>
          <w:szCs w:val="26"/>
          <w:color w:val="2D2F31"/>
          <w:spacing w:val="16"/>
          <w:w w:val="100"/>
          <w:i/>
        </w:rPr>
        <w:t> </w:t>
      </w:r>
      <w:r>
        <w:rPr>
          <w:rFonts w:ascii="Arial" w:hAnsi="Arial" w:cs="Arial" w:eastAsia="Arial"/>
          <w:sz w:val="26"/>
          <w:szCs w:val="26"/>
          <w:color w:val="2D2F31"/>
          <w:spacing w:val="0"/>
          <w:w w:val="100"/>
          <w:i/>
        </w:rPr>
        <w:t>'fil!</w:t>
      </w:r>
      <w:r>
        <w:rPr>
          <w:rFonts w:ascii="Arial" w:hAnsi="Arial" w:cs="Arial" w:eastAsia="Arial"/>
          <w:sz w:val="26"/>
          <w:szCs w:val="26"/>
          <w:color w:val="2D2F31"/>
          <w:spacing w:val="0"/>
          <w:w w:val="100"/>
          <w:i/>
        </w:rPr>
        <w:t> </w:t>
      </w:r>
      <w:r>
        <w:rPr>
          <w:rFonts w:ascii="Arial" w:hAnsi="Arial" w:cs="Arial" w:eastAsia="Arial"/>
          <w:sz w:val="26"/>
          <w:szCs w:val="26"/>
          <w:color w:val="2D2F31"/>
          <w:spacing w:val="27"/>
          <w:w w:val="100"/>
          <w:i/>
        </w:rPr>
        <w:t> </w:t>
      </w:r>
      <w:r>
        <w:rPr>
          <w:rFonts w:ascii="Arial" w:hAnsi="Arial" w:cs="Arial" w:eastAsia="Arial"/>
          <w:sz w:val="32"/>
          <w:szCs w:val="32"/>
          <w:color w:val="2D2F31"/>
          <w:spacing w:val="0"/>
          <w:w w:val="62"/>
          <w:i/>
        </w:rPr>
        <w:t>[}ar:lg</w:t>
      </w:r>
      <w:r>
        <w:rPr>
          <w:rFonts w:ascii="Arial" w:hAnsi="Arial" w:cs="Arial" w:eastAsia="Arial"/>
          <w:sz w:val="32"/>
          <w:szCs w:val="32"/>
          <w:color w:val="2D2F31"/>
          <w:spacing w:val="0"/>
          <w:w w:val="63"/>
          <w:i/>
        </w:rPr>
        <w:t>)</w:t>
      </w:r>
      <w:r>
        <w:rPr>
          <w:rFonts w:ascii="Arial" w:hAnsi="Arial" w:cs="Arial" w:eastAsia="Arial"/>
          <w:sz w:val="32"/>
          <w:szCs w:val="32"/>
          <w:color w:val="2D2F31"/>
          <w:spacing w:val="0"/>
          <w:w w:val="62"/>
          <w:i/>
        </w:rPr>
        <w:t>.f!a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5" w:lineRule="exact"/>
        <w:ind w:left="1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2"/>
        </w:rPr>
        <w:t>cautiou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handlin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2"/>
        </w:rPr>
        <w:t>articulate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2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skeleton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49" w:lineRule="auto"/>
        <w:ind w:left="124" w:right="6" w:firstLine="-1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mountin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hardware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7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loose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8"/>
        </w:rPr>
        <w:t>fall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16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2"/>
        </w:rPr>
        <w:t>suppor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3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frame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2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inj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23"/>
        </w:rPr>
        <w:t>rin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2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13"/>
          <w:w w:val="12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Ja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mates.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19" w:lineRule="atLeast"/>
        <w:ind w:left="7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later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now,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3"/>
        </w:rPr>
        <w:t>concentrate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9"/>
        </w:rPr>
        <w:t>"the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9"/>
          <w:w w:val="11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picture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14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7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1"/>
        </w:rPr>
        <w:t>skeletal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organizatio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9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5B5D5E"/>
          <w:spacing w:val="0"/>
          <w:w w:val="13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707" w:right="-55" w:firstLine="-707"/>
        <w:jc w:val="left"/>
        <w:tabs>
          <w:tab w:pos="7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0.487518pt;margin-top:91.003181pt;width:274.556148pt;height:57.340198pt;mso-position-horizontal-relative:page;mso-position-vertical-relative:paragraph;z-index:-1188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47" w:hRule="exact"/>
                    </w:trPr>
                    <w:tc>
                      <w:tcPr>
                        <w:tcW w:w="33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70" w:after="0" w:line="240" w:lineRule="auto"/>
                          <w:ind w:left="4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F31"/>
                            <w:spacing w:val="0"/>
                            <w:w w:val="17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8" w:after="0" w:line="240" w:lineRule="auto"/>
                          <w:ind w:left="9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84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8" w:after="0" w:line="240" w:lineRule="auto"/>
                          <w:ind w:left="10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Ask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3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0"/>
                            <w:w w:val="100"/>
                          </w:rPr>
                          <w:t>your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2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13"/>
                          </w:rPr>
                          <w:t>instructo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13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-4"/>
                            <w:w w:val="1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there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3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0"/>
                            <w:w w:val="100"/>
                          </w:rPr>
                          <w:t>are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2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an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3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0"/>
                            <w:w w:val="100"/>
                          </w:rPr>
                          <w:t>extra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3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0"/>
                            <w:w w:val="113"/>
                          </w:rPr>
                          <w:t>sta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5"/>
                            <w:w w:val="11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5B5D5E"/>
                            <w:spacing w:val="0"/>
                            <w:w w:val="113"/>
                          </w:rPr>
                          <w:t>­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646" w:type="dxa"/>
                        <w:vMerge w:val="restart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4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21" w:lineRule="exact"/>
                          <w:ind w:left="10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dar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bone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4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or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2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0"/>
                            <w:w w:val="100"/>
                          </w:rPr>
                          <w:t>an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4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14"/>
                          </w:rPr>
                          <w:t>standar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14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12"/>
                            <w:w w:val="1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bone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4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missin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0"/>
                            <w:w w:val="115"/>
                          </w:rPr>
                          <w:t>your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66" w:hRule="exact"/>
                    </w:trPr>
                    <w:tc>
                      <w:tcPr>
                        <w:tcW w:w="646" w:type="dxa"/>
                        <w:vMerge/>
                        <w:gridSpan w:val="2"/>
                        <w:tcBorders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84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21" w:lineRule="exact"/>
                          <w:ind w:left="1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0"/>
                            <w:w w:val="112"/>
                          </w:rPr>
                          <w:t>specimen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0"/>
                            <w:w w:val="11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-13"/>
                            <w:w w:val="1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What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5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8"/>
                          </w:rPr>
                          <w:t>difficultie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8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-8"/>
                            <w:w w:val="10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0"/>
                            <w:w w:val="100"/>
                          </w:rPr>
                          <w:t>coul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424648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suc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4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8"/>
                          </w:rPr>
                          <w:t>differences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9" w:after="0" w:line="240" w:lineRule="auto"/>
                          <w:ind w:left="10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have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cause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2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00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10"/>
                          </w:rPr>
                          <w:t>individual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37"/>
                            <w:w w:val="1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10"/>
                          </w:rPr>
                          <w:t>durin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10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23"/>
                            <w:w w:val="1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D2F31"/>
                            <w:spacing w:val="0"/>
                            <w:w w:val="110"/>
                          </w:rPr>
                          <w:t>life?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color w:val="2D2F31"/>
          <w:spacing w:val="0"/>
          <w:w w:val="175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2D2F31"/>
          <w:spacing w:val="90"/>
          <w:w w:val="17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Locate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2"/>
        </w:rPr>
        <w:t>appendicula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49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skeleto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7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5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4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specime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9"/>
          <w:w w:val="1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5B5D5E"/>
          <w:spacing w:val="0"/>
          <w:w w:val="8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B5D5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2"/>
        </w:rPr>
        <w:t>appendicula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2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2"/>
        </w:rPr>
        <w:t>skeleton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-2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2"/>
        </w:rPr>
        <w:t>compris­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126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nonaxial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7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appendages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13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1"/>
        </w:rPr>
        <w:t>extremitie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arm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legs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-3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5B5D5E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B5D5E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6"/>
        </w:rPr>
        <w:t>Sixty­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D2F31"/>
          <w:spacing w:val="0"/>
          <w:w w:val="100"/>
          <w:i/>
        </w:rPr>
        <w:t>uppe</w:t>
      </w:r>
      <w:r>
        <w:rPr>
          <w:rFonts w:ascii="Times New Roman" w:hAnsi="Times New Roman" w:cs="Times New Roman" w:eastAsia="Times New Roman"/>
          <w:sz w:val="19"/>
          <w:szCs w:val="19"/>
          <w:color w:val="2D2F31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D2F31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24648"/>
          <w:spacing w:val="0"/>
          <w:w w:val="100"/>
          <w:i/>
        </w:rPr>
        <w:t>extremitie</w:t>
      </w:r>
      <w:r>
        <w:rPr>
          <w:rFonts w:ascii="Times New Roman" w:hAnsi="Times New Roman" w:cs="Times New Roman" w:eastAsia="Times New Roman"/>
          <w:sz w:val="19"/>
          <w:szCs w:val="19"/>
          <w:color w:val="42464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424648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shoul­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der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arms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9"/>
        </w:rPr>
        <w:t>Sixty-tw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D2F31"/>
          <w:spacing w:val="0"/>
          <w:w w:val="101"/>
          <w:i/>
        </w:rPr>
        <w:t>lower</w:t>
      </w:r>
      <w:r>
        <w:rPr>
          <w:rFonts w:ascii="Times New Roman" w:hAnsi="Times New Roman" w:cs="Times New Roman" w:eastAsia="Times New Roman"/>
          <w:sz w:val="19"/>
          <w:szCs w:val="19"/>
          <w:color w:val="2D2F31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B5D5E"/>
          <w:spacing w:val="9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424648"/>
          <w:spacing w:val="0"/>
          <w:w w:val="100"/>
          <w:i/>
        </w:rPr>
        <w:t>xt</w:t>
      </w:r>
      <w:r>
        <w:rPr>
          <w:rFonts w:ascii="Times New Roman" w:hAnsi="Times New Roman" w:cs="Times New Roman" w:eastAsia="Times New Roman"/>
          <w:sz w:val="19"/>
          <w:szCs w:val="19"/>
          <w:color w:val="424648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5B5D5E"/>
          <w:spacing w:val="4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D2F31"/>
          <w:spacing w:val="0"/>
          <w:w w:val="100"/>
          <w:i/>
        </w:rPr>
        <w:t>mitie</w:t>
      </w:r>
      <w:r>
        <w:rPr>
          <w:rFonts w:ascii="Times New Roman" w:hAnsi="Times New Roman" w:cs="Times New Roman" w:eastAsia="Times New Roman"/>
          <w:sz w:val="19"/>
          <w:szCs w:val="19"/>
          <w:color w:val="2D2F31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D2F3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D2F31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hip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2464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0"/>
          <w:w w:val="108"/>
        </w:rPr>
        <w:t>legs</w:t>
      </w:r>
      <w:r>
        <w:rPr>
          <w:rFonts w:ascii="Times New Roman" w:hAnsi="Times New Roman" w:cs="Times New Roman" w:eastAsia="Times New Roman"/>
          <w:sz w:val="20"/>
          <w:szCs w:val="20"/>
          <w:color w:val="2D2F31"/>
          <w:spacing w:val="3"/>
          <w:w w:val="109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5B5D5E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1009" w:lineRule="exact"/>
        <w:ind w:left="-18" w:right="-9"/>
        <w:jc w:val="center"/>
        <w:rPr>
          <w:rFonts w:ascii="Arial" w:hAnsi="Arial" w:cs="Arial" w:eastAsia="Arial"/>
          <w:sz w:val="101"/>
          <w:szCs w:val="101"/>
        </w:rPr>
      </w:pPr>
      <w:rPr/>
      <w:r>
        <w:rPr>
          <w:rFonts w:ascii="Arial" w:hAnsi="Arial" w:cs="Arial" w:eastAsia="Arial"/>
          <w:sz w:val="101"/>
          <w:szCs w:val="101"/>
          <w:color w:val="2D2F31"/>
          <w:spacing w:val="0"/>
          <w:w w:val="69"/>
          <w:position w:val="-14"/>
        </w:rPr>
        <w:t>•</w:t>
      </w:r>
      <w:r>
        <w:rPr>
          <w:rFonts w:ascii="Arial" w:hAnsi="Arial" w:cs="Arial" w:eastAsia="Arial"/>
          <w:sz w:val="101"/>
          <w:szCs w:val="101"/>
          <w:color w:val="000000"/>
          <w:spacing w:val="0"/>
          <w:w w:val="100"/>
          <w:position w:val="0"/>
        </w:rPr>
      </w:r>
    </w:p>
    <w:p>
      <w:pPr>
        <w:spacing w:before="0" w:after="0" w:line="1063" w:lineRule="exact"/>
        <w:ind w:left="48" w:right="-104"/>
        <w:jc w:val="left"/>
        <w:rPr>
          <w:rFonts w:ascii="Courier New" w:hAnsi="Courier New" w:cs="Courier New" w:eastAsia="Courier New"/>
          <w:sz w:val="52"/>
          <w:szCs w:val="5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0.199768pt;margin-top:62.635391pt;width:4.613419pt;height:56.0pt;mso-position-horizontal-relative:page;mso-position-vertical-relative:paragraph;z-index:-1183" type="#_x0000_t202" filled="f" stroked="f">
            <v:textbox inset="0,0,0,0">
              <w:txbxContent>
                <w:p>
                  <w:pPr>
                    <w:spacing w:before="0" w:after="0" w:line="1120" w:lineRule="exact"/>
                    <w:ind w:right="-208"/>
                    <w:jc w:val="left"/>
                    <w:rPr>
                      <w:rFonts w:ascii="Times New Roman" w:hAnsi="Times New Roman" w:cs="Times New Roman" w:eastAsia="Times New Roman"/>
                      <w:sz w:val="112"/>
                      <w:szCs w:val="11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2"/>
                      <w:szCs w:val="112"/>
                      <w:color w:val="151815"/>
                      <w:spacing w:val="-256"/>
                      <w:w w:val="68"/>
                      <w:position w:val="-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12"/>
                      <w:szCs w:val="11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52"/>
          <w:szCs w:val="52"/>
          <w:color w:val="424648"/>
          <w:spacing w:val="-185"/>
          <w:w w:val="53"/>
          <w:position w:val="62"/>
        </w:rPr>
        <w:t>•</w:t>
      </w:r>
      <w:r>
        <w:rPr>
          <w:rFonts w:ascii="Arial" w:hAnsi="Arial" w:cs="Arial" w:eastAsia="Arial"/>
          <w:sz w:val="110"/>
          <w:szCs w:val="110"/>
          <w:color w:val="2D2F31"/>
          <w:spacing w:val="-216"/>
          <w:w w:val="65"/>
          <w:position w:val="2"/>
        </w:rPr>
        <w:t>•</w:t>
      </w:r>
      <w:r>
        <w:rPr>
          <w:rFonts w:ascii="Courier New" w:hAnsi="Courier New" w:cs="Courier New" w:eastAsia="Courier New"/>
          <w:sz w:val="52"/>
          <w:szCs w:val="52"/>
          <w:color w:val="424648"/>
          <w:spacing w:val="0"/>
          <w:w w:val="53"/>
          <w:position w:val="62"/>
        </w:rPr>
        <w:t>•</w:t>
      </w:r>
      <w:r>
        <w:rPr>
          <w:rFonts w:ascii="Courier New" w:hAnsi="Courier New" w:cs="Courier New" w:eastAsia="Courier New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42" w:lineRule="exact"/>
        <w:ind w:left="-56" w:right="114"/>
        <w:jc w:val="center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5B5D5E"/>
          <w:w w:val="57"/>
          <w:i/>
          <w:position w:val="-1"/>
        </w:rPr>
        <w:t>-</w:t>
      </w:r>
      <w:r>
        <w:rPr>
          <w:rFonts w:ascii="Times New Roman" w:hAnsi="Times New Roman" w:cs="Times New Roman" w:eastAsia="Times New Roman"/>
          <w:sz w:val="48"/>
          <w:szCs w:val="48"/>
          <w:color w:val="5B5D5E"/>
          <w:spacing w:val="-45"/>
          <w:w w:val="57"/>
          <w:i/>
          <w:position w:val="-1"/>
        </w:rPr>
        <w:t>-</w:t>
      </w:r>
      <w:r>
        <w:rPr>
          <w:rFonts w:ascii="Times New Roman" w:hAnsi="Times New Roman" w:cs="Times New Roman" w:eastAsia="Times New Roman"/>
          <w:sz w:val="48"/>
          <w:szCs w:val="48"/>
          <w:color w:val="5B5D5E"/>
          <w:spacing w:val="0"/>
          <w:w w:val="56"/>
          <w:i/>
          <w:position w:val="-1"/>
        </w:rPr>
        <w:t>J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080" w:h="16240"/>
          <w:pgMar w:top="560" w:bottom="0" w:left="0" w:right="80"/>
          <w:cols w:num="3" w:equalWidth="0">
            <w:col w:w="5263" w:space="587"/>
            <w:col w:w="5412" w:space="233"/>
            <w:col w:w="505"/>
          </w:cols>
        </w:sectPr>
      </w:pPr>
      <w:rPr/>
    </w:p>
    <w:p>
      <w:pPr>
        <w:spacing w:before="63" w:after="0" w:line="240" w:lineRule="auto"/>
        <w:ind w:left="75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0pt;margin-top:29.313877pt;width:594.286904pt;height:3.229397pt;mso-position-horizontal-relative:page;mso-position-vertical-relative:page;z-index:-1191" coordorigin="0,586" coordsize="11886,65">
            <v:group style="position:absolute;left:9212;top:591;width:2669;height:2" coordorigin="9212,591" coordsize="2669,2">
              <v:shape style="position:absolute;left:9212;top:591;width:2669;height:2" coordorigin="9212,591" coordsize="2669,0" path="m9212,591l11881,591e" filled="f" stroked="t" strokeweight=".477531pt" strokecolor="#93978C">
                <v:path arrowok="t"/>
              </v:shape>
            </v:group>
            <v:group style="position:absolute;left:0;top:646;width:10487;height:2" coordorigin="0,646" coordsize="10487,2">
              <v:shape style="position:absolute;left:0;top:646;width:10487;height:2" coordorigin="0,646" coordsize="10487,0" path="m0,646l10487,646e" filled="f" stroked="t" strokeweight=".477531pt" strokecolor="#A3A3A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9.340912pt;margin-top:810.84314pt;width:54.67726pt;height:.1pt;mso-position-horizontal-relative:page;mso-position-vertical-relative:page;z-index:-1190" coordorigin="3787,16217" coordsize="1094,2">
            <v:shape style="position:absolute;left:3787;top:16217;width:1094;height:2" coordorigin="3787,16217" coordsize="1094,0" path="m3787,16217l4880,16217e" filled="f" stroked="t" strokeweight=".238765pt" strokecolor="#9CA090">
              <v:path arrowok="t"/>
            </v:shape>
          </v:group>
          <w10:wrap type="none"/>
        </w:pict>
      </w:r>
      <w:r>
        <w:rPr/>
        <w:pict>
          <v:group style="position:absolute;margin-left:351.940094pt;margin-top:809.168091pt;width:234.706318pt;height:.1pt;mso-position-horizontal-relative:page;mso-position-vertical-relative:page;z-index:-1189" coordorigin="7039,16183" coordsize="4694,2">
            <v:shape style="position:absolute;left:7039;top:16183;width:4694;height:2" coordorigin="7039,16183" coordsize="4694,0" path="m7039,16183l11733,16183e" filled="f" stroked="t" strokeweight="1.432592pt" strokecolor="#1C1C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111"/>
        </w:rPr>
        <w:t>Copyright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E7070"/>
          <w:spacing w:val="0"/>
          <w:w w:val="100"/>
        </w:rPr>
        <w:t>©</w:t>
      </w:r>
      <w:r>
        <w:rPr>
          <w:rFonts w:ascii="Times New Roman" w:hAnsi="Times New Roman" w:cs="Times New Roman" w:eastAsia="Times New Roman"/>
          <w:sz w:val="16"/>
          <w:szCs w:val="16"/>
          <w:color w:val="6E707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-9"/>
          <w:w w:val="10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5B5D5E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5B5D5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D2F3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6"/>
          <w:szCs w:val="16"/>
          <w:color w:val="2D2F3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98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B5D5E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5B5D5E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100"/>
        </w:rPr>
        <w:t>bv,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92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E707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2D2F3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D2F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D2F31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B5D5E"/>
          <w:spacing w:val="0"/>
          <w:w w:val="127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5B5D5E"/>
          <w:spacing w:val="-18"/>
          <w:w w:val="12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9"/>
          <w:w w:val="99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5B5D5E"/>
          <w:spacing w:val="-4"/>
          <w:w w:val="11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-4"/>
          <w:w w:val="117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5B5D5E"/>
          <w:spacing w:val="3"/>
          <w:w w:val="11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24648"/>
          <w:spacing w:val="0"/>
          <w:w w:val="114"/>
        </w:rPr>
        <w:t>rved.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240"/>
          <w:pgMar w:top="560" w:bottom="0" w:left="0" w:right="8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/>
        <w:pict>
          <v:group style="position:absolute;margin-left:.96pt;margin-top:698.880005pt;width:591.359985pt;height:116.159977pt;mso-position-horizontal-relative:page;mso-position-vertical-relative:page;z-index:-1176" coordorigin="19,13978" coordsize="11827,2323">
            <v:shape style="position:absolute;left:5242;top:14170;width:941;height:1094" type="#_x0000_t75">
              <v:imagedata r:id="rId28" o:title=""/>
            </v:shape>
            <v:shape style="position:absolute;left:19;top:15283;width:11827;height:1018" type="#_x0000_t75">
              <v:imagedata r:id="rId29" o:title=""/>
            </v:shape>
            <v:shape style="position:absolute;left:6509;top:13978;width:710;height:1363" type="#_x0000_t75">
              <v:imagedata r:id="rId30" o:title=""/>
            </v:shape>
            <v:group style="position:absolute;left:7006;top:14234;width:1898;height:2" coordorigin="7006,14234" coordsize="1898,2">
              <v:shape style="position:absolute;left:7006;top:14234;width:1898;height:2" coordorigin="7006,14234" coordsize="1898,0" path="m7006,14234l8903,14234e" filled="f" stroked="t" strokeweight=".463945pt" strokecolor="#74747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.557785pt;margin-top:39.551334pt;width:583.874311pt;height:.1pt;mso-position-horizontal-relative:page;mso-position-vertical-relative:page;z-index:-1174" coordorigin="371,791" coordsize="11677,2">
            <v:shape style="position:absolute;left:371;top:791;width:11677;height:2" coordorigin="371,791" coordsize="11677,0" path="m371,791l12049,791e" filled="f" stroked="t" strokeweight=".463945pt" strokecolor="#A8ACA8">
              <v:path arrowok="t"/>
            </v:shape>
          </v:group>
          <w10:wrap type="none"/>
        </w:pict>
      </w:r>
      <w:r>
        <w:rPr>
          <w:sz w:val="22"/>
          <w:szCs w:val="22"/>
        </w:rPr>
      </w:r>
    </w:p>
    <w:p>
      <w:pPr>
        <w:spacing w:before="35" w:after="0" w:line="240" w:lineRule="auto"/>
        <w:ind w:left="64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42628"/>
          <w:spacing w:val="0"/>
          <w:w w:val="111"/>
          <w:i/>
        </w:rPr>
        <w:t>COLORIN</w:t>
      </w:r>
      <w:r>
        <w:rPr>
          <w:rFonts w:ascii="Times New Roman" w:hAnsi="Times New Roman" w:cs="Times New Roman" w:eastAsia="Times New Roman"/>
          <w:sz w:val="19"/>
          <w:szCs w:val="19"/>
          <w:color w:val="242628"/>
          <w:spacing w:val="0"/>
          <w:w w:val="111"/>
          <w:i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42628"/>
          <w:spacing w:val="36"/>
          <w:w w:val="111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42628"/>
          <w:spacing w:val="0"/>
          <w:w w:val="111"/>
          <w:i/>
        </w:rPr>
        <w:t>EXERCISE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2" w:after="0" w:line="245" w:lineRule="auto"/>
        <w:ind w:left="654" w:right="3544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46.394463pt;margin-top:26.533388pt;width:340.767327pt;height:.1pt;mso-position-horizontal-relative:page;mso-position-vertical-relative:paragraph;z-index:-1173" coordorigin="928,531" coordsize="6815,2">
            <v:shape style="position:absolute;left:928;top:531;width:6815;height:2" coordorigin="928,531" coordsize="6815,0" path="m928,531l7743,531e" filled="f" stroked="t" strokeweight=".463945pt" strokecolor="#2F2F3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Usin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colore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pen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penc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616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14"/>
        </w:rPr>
        <w:t>shade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-15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8"/>
        </w:rPr>
        <w:t>accompanyin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label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2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1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616"/>
          <w:spacing w:val="0"/>
          <w:w w:val="100"/>
        </w:rPr>
        <w:t>tra</w:t>
      </w:r>
      <w:r>
        <w:rPr>
          <w:rFonts w:ascii="Times New Roman" w:hAnsi="Times New Roman" w:cs="Times New Roman" w:eastAsia="Times New Roman"/>
          <w:sz w:val="20"/>
          <w:szCs w:val="20"/>
          <w:color w:val="131616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stin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color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choice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5052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10"/>
        </w:rPr>
        <w:t>indicate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61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616"/>
          <w:spacing w:val="9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10"/>
        </w:rPr>
        <w:t>numera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11"/>
          <w:w w:val="11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4F5052"/>
          <w:spacing w:val="-5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86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7" w:lineRule="exact"/>
        <w:ind w:left="895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.476124pt;margin-top:18.69837pt;width:278.807597pt;height:49.870478pt;mso-position-horizontal-relative:page;mso-position-vertical-relative:paragraph;z-index:-1162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494" w:hRule="exact"/>
                    </w:trPr>
                    <w:tc>
                      <w:tcPr>
                        <w:tcW w:w="318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9" w:after="0" w:line="445" w:lineRule="exact"/>
                          <w:ind w:left="40" w:right="-20"/>
                          <w:jc w:val="left"/>
                          <w:rPr>
                            <w:rFonts w:ascii="Arial" w:hAnsi="Arial" w:cs="Arial" w:eastAsia="Arial"/>
                            <w:sz w:val="40"/>
                            <w:szCs w:val="4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40"/>
                            <w:szCs w:val="40"/>
                            <w:color w:val="4F5052"/>
                            <w:spacing w:val="13"/>
                            <w:w w:val="37"/>
                            <w:position w:val="-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40"/>
                            <w:szCs w:val="40"/>
                            <w:color w:val="7C7E7E"/>
                            <w:spacing w:val="0"/>
                            <w:w w:val="84"/>
                            <w:position w:val="-2"/>
                          </w:rPr>
                          <w:t>&amp;[</w:t>
                        </w:r>
                        <w:r>
                          <w:rPr>
                            <w:rFonts w:ascii="Arial" w:hAnsi="Arial" w:cs="Arial" w:eastAsia="Arial"/>
                            <w:sz w:val="40"/>
                            <w:szCs w:val="40"/>
                            <w:color w:val="7C7E7E"/>
                            <w:spacing w:val="0"/>
                            <w:w w:val="85"/>
                            <w:position w:val="-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40"/>
                            <w:szCs w:val="40"/>
                            <w:color w:val="7C7E7E"/>
                            <w:spacing w:val="0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40"/>
                            <w:szCs w:val="40"/>
                            <w:color w:val="7C7E7E"/>
                            <w:spacing w:val="-43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40"/>
                            <w:szCs w:val="40"/>
                            <w:color w:val="7C7E7E"/>
                            <w:spacing w:val="0"/>
                            <w:w w:val="104"/>
                            <w:position w:val="-2"/>
                          </w:rPr>
                          <w:t>rn[brnu@</w:t>
                        </w:r>
                        <w:r>
                          <w:rPr>
                            <w:rFonts w:ascii="Arial" w:hAnsi="Arial" w:cs="Arial" w:eastAsia="Arial"/>
                            <w:sz w:val="40"/>
                            <w:szCs w:val="4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00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81" w:right="-2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3"/>
                            <w:szCs w:val="23"/>
                            <w:color w:val="131616"/>
                            <w:spacing w:val="0"/>
                            <w:w w:val="103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23"/>
                            <w:szCs w:val="2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504" w:hRule="exact"/>
                    </w:trPr>
                    <w:tc>
                      <w:tcPr>
                        <w:tcW w:w="318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413" w:lineRule="exact"/>
                          <w:ind w:left="45" w:right="-20"/>
                          <w:jc w:val="left"/>
                          <w:tabs>
                            <w:tab w:pos="680" w:val="left"/>
                          </w:tabs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41"/>
                            <w:szCs w:val="41"/>
                            <w:color w:val="7C7E7E"/>
                            <w:spacing w:val="0"/>
                            <w:w w:val="100"/>
                            <w:i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41"/>
                            <w:szCs w:val="41"/>
                            <w:color w:val="7C7E7E"/>
                            <w:spacing w:val="-87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41"/>
                            <w:szCs w:val="41"/>
                            <w:color w:val="7C7E7E"/>
                            <w:spacing w:val="0"/>
                            <w:w w:val="100"/>
                            <w:i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41"/>
                            <w:szCs w:val="41"/>
                            <w:color w:val="7C7E7E"/>
                            <w:spacing w:val="0"/>
                            <w:w w:val="112"/>
                            <w:i/>
                          </w:rPr>
                          <w:t>rn</w:t>
                        </w:r>
                        <w:r>
                          <w:rPr>
                            <w:rFonts w:ascii="Arial" w:hAnsi="Arial" w:cs="Arial" w:eastAsia="Arial"/>
                            <w:sz w:val="41"/>
                            <w:szCs w:val="41"/>
                            <w:color w:val="7C7E7E"/>
                            <w:spacing w:val="8"/>
                            <w:w w:val="112"/>
                            <w:i/>
                          </w:rPr>
                          <w:t>@</w:t>
                        </w:r>
                        <w:r>
                          <w:rPr>
                            <w:rFonts w:ascii="Arial" w:hAnsi="Arial" w:cs="Arial" w:eastAsia="Arial"/>
                            <w:sz w:val="41"/>
                            <w:szCs w:val="41"/>
                            <w:color w:val="4F5052"/>
                            <w:spacing w:val="0"/>
                            <w:w w:val="32"/>
                            <w:i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41"/>
                            <w:szCs w:val="41"/>
                            <w:color w:val="4F5052"/>
                            <w:spacing w:val="49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41"/>
                            <w:szCs w:val="41"/>
                            <w:color w:val="7C7E7E"/>
                            <w:spacing w:val="0"/>
                            <w:w w:val="120"/>
                            <w:i/>
                          </w:rPr>
                          <w:t>M[b&amp;</w:t>
                        </w:r>
                        <w:r>
                          <w:rPr>
                            <w:rFonts w:ascii="Arial" w:hAnsi="Arial" w:cs="Arial" w:eastAsia="Arial"/>
                            <w:sz w:val="41"/>
                            <w:szCs w:val="4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0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411" w:lineRule="exact"/>
                          <w:ind w:left="201" w:right="-20"/>
                          <w:jc w:val="left"/>
                          <w:rPr>
                            <w:rFonts w:ascii="Arial" w:hAnsi="Arial" w:cs="Arial" w:eastAsia="Arial"/>
                            <w:sz w:val="40"/>
                            <w:szCs w:val="4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40"/>
                            <w:szCs w:val="40"/>
                            <w:color w:val="7C7E7E"/>
                            <w:spacing w:val="0"/>
                            <w:w w:val="120"/>
                          </w:rPr>
                          <w:t>[brnu@</w:t>
                        </w:r>
                        <w:r>
                          <w:rPr>
                            <w:rFonts w:ascii="Arial" w:hAnsi="Arial" w:cs="Arial" w:eastAsia="Arial"/>
                            <w:sz w:val="40"/>
                            <w:szCs w:val="4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1" w:after="0" w:line="240" w:lineRule="auto"/>
                          <w:ind w:left="205" w:right="-61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5"/>
                            <w:szCs w:val="25"/>
                            <w:color w:val="131616"/>
                            <w:spacing w:val="0"/>
                            <w:w w:val="109"/>
                            <w:b/>
                            <w:bCs/>
                            <w:i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25"/>
                            <w:szCs w:val="2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9"/>
          <w:szCs w:val="29"/>
          <w:color w:val="131616"/>
          <w:spacing w:val="0"/>
          <w:w w:val="110"/>
          <w:b/>
          <w:bCs/>
          <w:position w:val="-1"/>
        </w:rPr>
        <w:t>vervie</w:t>
      </w:r>
      <w:r>
        <w:rPr>
          <w:rFonts w:ascii="Times New Roman" w:hAnsi="Times New Roman" w:cs="Times New Roman" w:eastAsia="Times New Roman"/>
          <w:sz w:val="29"/>
          <w:szCs w:val="29"/>
          <w:color w:val="131616"/>
          <w:spacing w:val="0"/>
          <w:w w:val="110"/>
          <w:b/>
          <w:bCs/>
          <w:position w:val="-1"/>
        </w:rPr>
        <w:t>w</w:t>
      </w:r>
      <w:r>
        <w:rPr>
          <w:rFonts w:ascii="Times New Roman" w:hAnsi="Times New Roman" w:cs="Times New Roman" w:eastAsia="Times New Roman"/>
          <w:sz w:val="29"/>
          <w:szCs w:val="29"/>
          <w:color w:val="131616"/>
          <w:spacing w:val="2"/>
          <w:w w:val="11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131616"/>
          <w:spacing w:val="0"/>
          <w:w w:val="100"/>
          <w:b/>
          <w:bCs/>
          <w:position w:val="-1"/>
        </w:rPr>
        <w:t>of</w:t>
      </w:r>
      <w:r>
        <w:rPr>
          <w:rFonts w:ascii="Times New Roman" w:hAnsi="Times New Roman" w:cs="Times New Roman" w:eastAsia="Times New Roman"/>
          <w:sz w:val="29"/>
          <w:szCs w:val="29"/>
          <w:color w:val="131616"/>
          <w:spacing w:val="3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131616"/>
          <w:spacing w:val="0"/>
          <w:w w:val="100"/>
          <w:b/>
          <w:bCs/>
          <w:position w:val="-1"/>
        </w:rPr>
        <w:t>th</w:t>
      </w:r>
      <w:r>
        <w:rPr>
          <w:rFonts w:ascii="Times New Roman" w:hAnsi="Times New Roman" w:cs="Times New Roman" w:eastAsia="Times New Roman"/>
          <w:sz w:val="29"/>
          <w:szCs w:val="29"/>
          <w:color w:val="131616"/>
          <w:spacing w:val="0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9"/>
          <w:szCs w:val="29"/>
          <w:color w:val="131616"/>
          <w:spacing w:val="4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131616"/>
          <w:spacing w:val="0"/>
          <w:w w:val="112"/>
          <w:b/>
          <w:bCs/>
          <w:position w:val="-1"/>
        </w:rPr>
        <w:t>Skeleton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8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74.695084pt;margin-top:56.639984pt;width:469.048017pt;height:471.493293pt;mso-position-horizontal-relative:page;mso-position-vertical-relative:paragraph;z-index:-1177" coordorigin="1494,1133" coordsize="9381,9430">
            <v:shape style="position:absolute;left:4262;top:1133;width:4166;height:8314" type="#_x0000_t75">
              <v:imagedata r:id="rId31" o:title=""/>
            </v:shape>
            <v:group style="position:absolute;left:1499;top:2191;width:2923;height:2" coordorigin="1499,2191" coordsize="2923,2">
              <v:shape style="position:absolute;left:1499;top:2191;width:2923;height:2" coordorigin="1499,2191" coordsize="2923,0" path="m1499,2191l4421,2191e" filled="f" stroked="t" strokeweight=".463945pt" strokecolor="#343838">
                <v:path arrowok="t"/>
              </v:shape>
            </v:group>
            <v:group style="position:absolute;left:1499;top:3467;width:3043;height:2" coordorigin="1499,3467" coordsize="3043,2">
              <v:shape style="position:absolute;left:1499;top:3467;width:3043;height:2" coordorigin="1499,3467" coordsize="3043,0" path="m1499,3467l4542,3467e" filled="f" stroked="t" strokeweight=".463945pt" strokecolor="#2F3438">
                <v:path arrowok="t"/>
              </v:shape>
            </v:group>
            <v:group style="position:absolute;left:3475;top:4903;width:1313;height:2" coordorigin="3475,4903" coordsize="1313,2">
              <v:shape style="position:absolute;left:3475;top:4903;width:1313;height:2" coordorigin="3475,4903" coordsize="1313,0" path="m3475,4903l4788,4903e" filled="f" stroked="t" strokeweight=".463945pt" strokecolor="#676767">
                <v:path arrowok="t"/>
              </v:shape>
            </v:group>
            <v:group style="position:absolute;left:1512;top:9508;width:4064;height:2" coordorigin="1512,9508" coordsize="4064,2">
              <v:shape style="position:absolute;left:1512;top:9508;width:4064;height:2" coordorigin="1512,9508" coordsize="4064,0" path="m1512,9508l5577,9508e" filled="f" stroked="t" strokeweight=".463945pt" strokecolor="#3B3F44">
                <v:path arrowok="t"/>
              </v:shape>
            </v:group>
            <v:group style="position:absolute;left:5581;top:9202;width:2;height:1337" coordorigin="5581,9202" coordsize="2,1337">
              <v:shape style="position:absolute;left:5581;top:9202;width:2;height:1337" coordorigin="5581,9202" coordsize="0,1337" path="m5581,10539l5581,9202e" filled="f" stroked="t" strokeweight="2.319723pt" strokecolor="#282B2B">
                <v:path arrowok="t"/>
              </v:shape>
            </v:group>
            <v:group style="position:absolute;left:5795;top:9052;width:2;height:1413" coordorigin="5795,9052" coordsize="2,1413">
              <v:shape style="position:absolute;left:5795;top:9052;width:2;height:1413" coordorigin="5795,9052" coordsize="0,1413" path="m5795,10464l5795,9052e" filled="f" stroked="t" strokeweight=".695917pt" strokecolor="#28282B">
                <v:path arrowok="t"/>
              </v:shape>
            </v:group>
            <v:group style="position:absolute;left:6437;top:9075;width:2;height:1031" coordorigin="6437,9075" coordsize="2,1031">
              <v:shape style="position:absolute;left:6437;top:9075;width:2;height:1031" coordorigin="6437,9075" coordsize="0,1031" path="m6437,10106l6437,9075e" filled="f" stroked="t" strokeweight=".695917pt" strokecolor="#282B2F">
                <v:path arrowok="t"/>
              </v:shape>
            </v:group>
            <v:group style="position:absolute;left:6634;top:9202;width:2;height:1149" coordorigin="6634,9202" coordsize="2,1149">
              <v:shape style="position:absolute;left:6634;top:9202;width:2;height:1149" coordorigin="6634,9202" coordsize="0,1149" path="m6634,10351l6634,9202e" filled="f" stroked="t" strokeweight="3.247612pt" strokecolor="#2B2B2F">
                <v:path arrowok="t"/>
              </v:shape>
            </v:group>
            <v:group style="position:absolute;left:8119;top:1946;width:2709;height:2" coordorigin="8119,1946" coordsize="2709,2">
              <v:shape style="position:absolute;left:8119;top:1946;width:2709;height:2" coordorigin="8119,1946" coordsize="2709,0" path="m8119,1946l10828,1946e" filled="f" stroked="t" strokeweight=".463945pt" strokecolor="#3F4448">
                <v:path arrowok="t"/>
              </v:shape>
            </v:group>
            <v:group style="position:absolute;left:8045;top:2483;width:844;height:2" coordorigin="8045,2483" coordsize="844,2">
              <v:shape style="position:absolute;left:8045;top:2483;width:844;height:2" coordorigin="8045,2483" coordsize="844,0" path="m8045,2483l8889,2483e" filled="f" stroked="t" strokeweight=".463945pt" strokecolor="#646767">
                <v:path arrowok="t"/>
              </v:shape>
            </v:group>
            <v:group style="position:absolute;left:8119;top:3317;width:2751;height:2" coordorigin="8119,3317" coordsize="2751,2">
              <v:shape style="position:absolute;left:8119;top:3317;width:2751;height:2" coordorigin="8119,3317" coordsize="2751,0" path="m8119,3317l10870,3317e" filled="f" stroked="t" strokeweight=".463945pt" strokecolor="#383B3F">
                <v:path arrowok="t"/>
              </v:shape>
            </v:group>
            <v:group style="position:absolute;left:8119;top:3795;width:2733;height:2" coordorigin="8119,3795" coordsize="2733,2">
              <v:shape style="position:absolute;left:8119;top:3795;width:2733;height:2" coordorigin="8119,3795" coordsize="2733,0" path="m8119,3795l10852,3795e" filled="f" stroked="t" strokeweight=".463945pt" strokecolor="#383B3F">
                <v:path arrowok="t"/>
              </v:shape>
            </v:group>
            <v:group style="position:absolute;left:7572;top:4289;width:3289;height:2" coordorigin="7572,4289" coordsize="3289,2">
              <v:shape style="position:absolute;left:7572;top:4289;width:3289;height:2" coordorigin="7572,4289" coordsize="3289,0" path="m7572,4289l10861,4289e" filled="f" stroked="t" strokeweight=".463945pt" strokecolor="#383B3B">
                <v:path arrowok="t"/>
              </v:shape>
            </v:group>
            <v:group style="position:absolute;left:7683;top:4786;width:3164;height:2" coordorigin="7683,4786" coordsize="3164,2">
              <v:shape style="position:absolute;left:7683;top:4786;width:3164;height:2" coordorigin="7683,4786" coordsize="3164,0" path="m7683,4786l10847,4786e" filled="f" stroked="t" strokeweight=".463945pt" strokecolor="#3B3F3F">
                <v:path arrowok="t"/>
              </v:shape>
            </v:group>
            <v:group style="position:absolute;left:8119;top:5132;width:770;height:2" coordorigin="8119,5132" coordsize="770,2">
              <v:shape style="position:absolute;left:8119;top:5132;width:770;height:2" coordorigin="8119,5132" coordsize="770,0" path="m8119,5132l8889,5132e" filled="f" stroked="t" strokeweight=".231972pt" strokecolor="#646767">
                <v:path arrowok="t"/>
              </v:shape>
            </v:group>
            <v:group style="position:absolute;left:8119;top:8042;width:779;height:2" coordorigin="8119,8042" coordsize="779,2">
              <v:shape style="position:absolute;left:8119;top:8042;width:779;height:2" coordorigin="8119,8042" coordsize="779,0" path="m8119,8042l8898,8042e" filled="f" stroked="t" strokeweight=".231972pt" strokecolor="#5B6060">
                <v:path arrowok="t"/>
              </v:shape>
            </v:group>
            <v:group style="position:absolute;left:6848;top:9245;width:4013;height:2" coordorigin="6848,9245" coordsize="4013,2">
              <v:shape style="position:absolute;left:6848;top:9245;width:4013;height:2" coordorigin="6848,9245" coordsize="4013,0" path="m6848,9245l10861,9245e" filled="f" stroked="t" strokeweight=".463945pt" strokecolor="#3F44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9.884567pt;margin-top:37.643375pt;width:17.861868pt;height:.1pt;mso-position-horizontal-relative:page;mso-position-vertical-relative:paragraph;z-index:-1163" coordorigin="4598,753" coordsize="357,2">
            <v:shape style="position:absolute;left:4598;top:753;width:357;height:2" coordorigin="4598,753" coordsize="357,0" path="m4598,753l4955,753e" filled="f" stroked="t" strokeweight=".695917pt" strokecolor="#000000">
              <v:path arrowok="t"/>
            </v:shape>
          </v:group>
          <w10:wrap type="none"/>
        </w:pict>
      </w:r>
      <w:r>
        <w:rPr/>
        <w:pict>
          <v:shape style="width:5.76pt;height:32.64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9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11.52pt;margin-top:-.090591pt;width:8.64pt;height:80.639999pt;mso-position-horizontal-relative:page;mso-position-vertical-relative:paragraph;z-index:-1179" type="#_x0000_t75">
            <v:imagedata r:id="rId33" o:title=""/>
          </v:shape>
        </w:pict>
      </w:r>
      <w:r>
        <w:rPr/>
        <w:pict>
          <v:group style="position:absolute;margin-left:74.927055pt;margin-top:10.058434pt;width:134.079997pt;height:.1pt;mso-position-horizontal-relative:page;mso-position-vertical-relative:paragraph;z-index:-1172" coordorigin="1499,201" coordsize="2682,2">
            <v:shape style="position:absolute;left:1499;top:201;width:2682;height:2" coordorigin="1499,201" coordsize="2682,0" path="m1499,201l4180,201e" filled="f" stroked="t" strokeweight=".463945pt" strokecolor="#3B3F3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343638"/>
          <w:spacing w:val="0"/>
          <w:w w:val="123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62" w:lineRule="exact"/>
        <w:ind w:left="1499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43638"/>
          <w:spacing w:val="0"/>
          <w:w w:val="103"/>
          <w:position w:val="-1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42" w:lineRule="exact"/>
        <w:ind w:right="110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75.159027pt;margin-top:1.853237pt;width:134.543942pt;height:.1pt;mso-position-horizontal-relative:page;mso-position-vertical-relative:paragraph;z-index:-1171" coordorigin="1503,37" coordsize="2691,2">
            <v:shape style="position:absolute;left:1503;top:37;width:2691;height:2" coordorigin="1503,37" coordsize="2691,0" path="m1503,37l4194,37e" filled="f" stroked="t" strokeweight=".463945pt" strokecolor="#34383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131616"/>
          <w:spacing w:val="0"/>
          <w:w w:val="113"/>
        </w:rPr>
        <w:t>14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2" w:after="0" w:line="240" w:lineRule="auto"/>
        <w:ind w:left="1499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43638"/>
          <w:spacing w:val="0"/>
          <w:w w:val="120"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94" w:right="-20"/>
        <w:jc w:val="left"/>
        <w:tabs>
          <w:tab w:pos="88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74.927055pt;margin-top:9.620774pt;width:132.456191pt;height:.1pt;mso-position-horizontal-relative:page;mso-position-vertical-relative:paragraph;z-index:-1170" coordorigin="1499,192" coordsize="2649,2">
            <v:shape style="position:absolute;left:1499;top:192;width:2649;height:2" coordorigin="1499,192" coordsize="2649,0" path="m1499,192l4148,192e" filled="f" stroked="t" strokeweight=".463945pt" strokecolor="#383B3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242628"/>
          <w:spacing w:val="0"/>
          <w:w w:val="100"/>
          <w:position w:val="1"/>
        </w:rPr>
        <w:t>6</w:t>
      </w:r>
      <w:r>
        <w:rPr>
          <w:rFonts w:ascii="Times New Roman" w:hAnsi="Times New Roman" w:cs="Times New Roman" w:eastAsia="Times New Roman"/>
          <w:sz w:val="15"/>
          <w:szCs w:val="15"/>
          <w:color w:val="242628"/>
          <w:spacing w:val="-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628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42628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343638"/>
          <w:spacing w:val="0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71" w:lineRule="exact"/>
        <w:ind w:right="85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131616"/>
          <w:spacing w:val="5"/>
          <w:w w:val="106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343638"/>
          <w:spacing w:val="0"/>
          <w:w w:val="128"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2" w:lineRule="exact"/>
        <w:ind w:left="1499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42628"/>
          <w:spacing w:val="0"/>
          <w:w w:val="118"/>
        </w:rPr>
        <w:t>7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503" w:right="-20"/>
        <w:jc w:val="left"/>
        <w:tabs>
          <w:tab w:pos="107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9.6pt;margin-top:-.733779pt;width:11.52pt;height:56.639999pt;mso-position-horizontal-relative:page;mso-position-vertical-relative:paragraph;z-index:-1178" type="#_x0000_t75">
            <v:imagedata r:id="rId34" o:title=""/>
          </v:shape>
        </w:pict>
      </w:r>
      <w:r>
        <w:rPr/>
        <w:pict>
          <v:group style="position:absolute;margin-left:75.390999pt;margin-top:11.592723pt;width:131.992246pt;height:.1pt;mso-position-horizontal-relative:page;mso-position-vertical-relative:paragraph;z-index:-1169" coordorigin="1508,232" coordsize="2640,2">
            <v:shape style="position:absolute;left:1508;top:232;width:2640;height:2" coordorigin="1508,232" coordsize="2640,0" path="m1508,232l4148,232e" filled="f" stroked="t" strokeweight=".463945pt" strokecolor="#383B3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343638"/>
          <w:spacing w:val="0"/>
          <w:w w:val="100"/>
          <w:position w:val="-3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color w:val="343638"/>
          <w:spacing w:val="-2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43638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43638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5"/>
          <w:szCs w:val="15"/>
          <w:color w:val="242628"/>
          <w:spacing w:val="0"/>
          <w:w w:val="121"/>
          <w:position w:val="0"/>
        </w:rPr>
        <w:t>16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98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173.515289pt;margin-top:14.535534pt;width:33.867958pt;height:.1pt;mso-position-horizontal-relative:page;mso-position-vertical-relative:paragraph;z-index:-1164" coordorigin="3470,291" coordsize="677,2">
            <v:shape style="position:absolute;left:3470;top:291;width:677;height:2" coordorigin="3470,291" coordsize="677,0" path="m3470,291l4148,291e" filled="f" stroked="t" strokeweight=".463945pt" strokecolor="#80808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242628"/>
          <w:spacing w:val="0"/>
          <w:w w:val="118"/>
        </w:rPr>
        <w:t>17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5" w:lineRule="exact"/>
        <w:ind w:right="109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42628"/>
          <w:spacing w:val="0"/>
          <w:w w:val="120"/>
          <w:position w:val="-2"/>
        </w:rPr>
        <w:t>18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46" w:lineRule="exact"/>
        <w:ind w:left="348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F5052"/>
          <w:spacing w:val="0"/>
          <w:w w:val="100"/>
          <w:position w:val="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6" w:after="0" w:line="240" w:lineRule="auto"/>
        <w:ind w:right="2083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F5052"/>
          <w:spacing w:val="0"/>
          <w:w w:val="106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90" w:after="0" w:line="240" w:lineRule="auto"/>
        <w:ind w:left="1499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74.927055pt;margin-top:14.24229pt;width:132.456191pt;height:.1pt;mso-position-horizontal-relative:page;mso-position-vertical-relative:paragraph;z-index:-1168" coordorigin="1499,285" coordsize="2649,2">
            <v:shape style="position:absolute;left:1499;top:285;width:2649;height:2" coordorigin="1499,285" coordsize="2649,0" path="m1499,285l4148,285e" filled="f" stroked="t" strokeweight=".463945pt" strokecolor="#44484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343638"/>
          <w:spacing w:val="0"/>
          <w:w w:val="105"/>
        </w:rPr>
        <w:t>9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89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75.159027pt;margin-top:9.827051pt;width:114.826295pt;height:.1pt;mso-position-horizontal-relative:page;mso-position-vertical-relative:paragraph;z-index:-1167" coordorigin="1503,197" coordsize="2297,2">
            <v:shape style="position:absolute;left:1503;top:197;width:2297;height:2" coordorigin="1503,197" coordsize="2297,0" path="m1503,197l3800,197e" filled="f" stroked="t" strokeweight=".463945pt" strokecolor="#3B3B3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242628"/>
          <w:spacing w:val="0"/>
          <w:w w:val="120"/>
        </w:rPr>
        <w:t>10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94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74.927055pt;margin-top:10.062481pt;width:132.456191pt;height:.1pt;mso-position-horizontal-relative:page;mso-position-vertical-relative:paragraph;z-index:-1166" coordorigin="1499,201" coordsize="2649,2">
            <v:shape style="position:absolute;left:1499;top:201;width:2649;height:2" coordorigin="1499,201" coordsize="2649,0" path="m1499,201l4148,201e" filled="f" stroked="t" strokeweight=".463945pt" strokecolor="#2F343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242628"/>
          <w:spacing w:val="0"/>
          <w:w w:val="114"/>
        </w:rPr>
        <w:t>11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56" w:after="0" w:line="240" w:lineRule="auto"/>
        <w:ind w:left="139" w:right="-20"/>
        <w:jc w:val="left"/>
        <w:rPr>
          <w:rFonts w:ascii="Times New Roman" w:hAnsi="Times New Roman" w:cs="Times New Roman" w:eastAsia="Times New Roman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47"/>
          <w:szCs w:val="47"/>
          <w:color w:val="343638"/>
          <w:w w:val="84"/>
        </w:rPr>
        <w:t>,.,</w:t>
      </w:r>
      <w:r>
        <w:rPr>
          <w:rFonts w:ascii="Times New Roman" w:hAnsi="Times New Roman" w:cs="Times New Roman" w:eastAsia="Times New Roman"/>
          <w:sz w:val="47"/>
          <w:szCs w:val="47"/>
          <w:color w:val="343638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7C7E7E"/>
          <w:spacing w:val="0"/>
          <w:w w:val="4"/>
        </w:rPr>
        <w:t>_</w:t>
      </w:r>
      <w:r>
        <w:rPr>
          <w:rFonts w:ascii="Times New Roman" w:hAnsi="Times New Roman" w:cs="Times New Roman" w:eastAsia="Times New Roman"/>
          <w:sz w:val="47"/>
          <w:szCs w:val="47"/>
          <w:color w:val="000000"/>
          <w:spacing w:val="0"/>
          <w:w w:val="100"/>
        </w:rPr>
      </w:r>
    </w:p>
    <w:p>
      <w:pPr>
        <w:spacing w:before="0" w:after="0" w:line="1019" w:lineRule="exact"/>
        <w:ind w:left="121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1.907257pt;margin-top:37.918537pt;width:4.24pt;height:8pt;mso-position-horizontal-relative:page;mso-position-vertical-relative:paragraph;z-index:-1161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4F5052"/>
                      <w:spacing w:val="0"/>
                      <w:w w:val="106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2"/>
          <w:szCs w:val="92"/>
          <w:color w:val="242628"/>
          <w:spacing w:val="-235"/>
          <w:w w:val="78"/>
          <w:position w:val="-3"/>
        </w:rPr>
        <w:t>.</w:t>
      </w:r>
      <w:r>
        <w:rPr>
          <w:rFonts w:ascii="Arial" w:hAnsi="Arial" w:cs="Arial" w:eastAsia="Arial"/>
          <w:sz w:val="25"/>
          <w:szCs w:val="25"/>
          <w:color w:val="242628"/>
          <w:spacing w:val="0"/>
          <w:w w:val="75"/>
          <w:b/>
          <w:bCs/>
          <w:i/>
          <w:position w:val="33"/>
        </w:rPr>
        <w:t>ii</w:t>
      </w:r>
      <w:r>
        <w:rPr>
          <w:rFonts w:ascii="Arial" w:hAnsi="Arial" w:cs="Arial" w:eastAsia="Arial"/>
          <w:sz w:val="25"/>
          <w:szCs w:val="25"/>
          <w:color w:val="242628"/>
          <w:spacing w:val="-29"/>
          <w:w w:val="76"/>
          <w:b/>
          <w:bCs/>
          <w:i/>
          <w:position w:val="33"/>
        </w:rPr>
        <w:t>J</w:t>
      </w:r>
      <w:r>
        <w:rPr>
          <w:rFonts w:ascii="Arial" w:hAnsi="Arial" w:cs="Arial" w:eastAsia="Arial"/>
          <w:sz w:val="92"/>
          <w:szCs w:val="92"/>
          <w:color w:val="242628"/>
          <w:spacing w:val="-223"/>
          <w:w w:val="78"/>
          <w:position w:val="-3"/>
        </w:rPr>
        <w:t>,</w:t>
      </w:r>
      <w:r>
        <w:rPr>
          <w:rFonts w:ascii="Arial" w:hAnsi="Arial" w:cs="Arial" w:eastAsia="Arial"/>
          <w:sz w:val="25"/>
          <w:szCs w:val="25"/>
          <w:color w:val="242628"/>
          <w:spacing w:val="0"/>
          <w:w w:val="75"/>
          <w:b/>
          <w:bCs/>
          <w:i/>
          <w:position w:val="33"/>
        </w:rPr>
        <w:t>j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40" w:after="0" w:line="240" w:lineRule="auto"/>
        <w:ind w:left="150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75.159027pt;margin-top:12.651032pt;width:132.224219pt;height:.1pt;mso-position-horizontal-relative:page;mso-position-vertical-relative:paragraph;z-index:-1165" coordorigin="1503,253" coordsize="2644,2">
            <v:shape style="position:absolute;left:1503;top:253;width:2644;height:2" coordorigin="1503,253" coordsize="2644,0" path="m1503,253l4148,253e" filled="f" stroked="t" strokeweight=".463945pt" strokecolor="#3B3F3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242628"/>
          <w:spacing w:val="0"/>
          <w:w w:val="118"/>
        </w:rPr>
        <w:t>12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42628"/>
          <w:spacing w:val="0"/>
          <w:w w:val="72"/>
          <w:b/>
          <w:bCs/>
          <w:i/>
        </w:rPr>
        <w:t>JJ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4" w:after="0" w:line="240" w:lineRule="auto"/>
        <w:ind w:left="93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5.624084pt;margin-top:1.577743pt;width:9.075pt;height:7.5pt;mso-position-horizontal-relative:page;mso-position-vertical-relative:paragraph;z-index:-1160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343638"/>
                      <w:spacing w:val="0"/>
                      <w:w w:val="121"/>
                    </w:rPr>
                    <w:t>19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7"/>
          <w:szCs w:val="37"/>
          <w:color w:val="242628"/>
          <w:spacing w:val="0"/>
          <w:w w:val="100"/>
          <w:b/>
          <w:bCs/>
          <w:i/>
        </w:rPr>
        <w:t>41</w:t>
      </w:r>
      <w:r>
        <w:rPr>
          <w:rFonts w:ascii="Times New Roman" w:hAnsi="Times New Roman" w:cs="Times New Roman" w:eastAsia="Times New Roman"/>
          <w:sz w:val="37"/>
          <w:szCs w:val="37"/>
          <w:color w:val="242628"/>
          <w:spacing w:val="0"/>
          <w:w w:val="100"/>
          <w:b/>
          <w:bCs/>
          <w:i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42628"/>
          <w:spacing w:val="0"/>
          <w:w w:val="100"/>
          <w:b/>
          <w:bCs/>
          <w:i/>
        </w:rPr>
      </w:r>
      <w:r>
        <w:rPr>
          <w:rFonts w:ascii="Times New Roman" w:hAnsi="Times New Roman" w:cs="Times New Roman" w:eastAsia="Times New Roman"/>
          <w:sz w:val="15"/>
          <w:szCs w:val="15"/>
          <w:color w:val="242628"/>
          <w:spacing w:val="0"/>
          <w:w w:val="124"/>
          <w:position w:val="-5"/>
        </w:rPr>
        <w:t>13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03" w:lineRule="exact"/>
        <w:ind w:left="65" w:right="-2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Pr/>
      <w:r>
        <w:rPr/>
        <w:pict>
          <v:shape style="position:absolute;margin-left:377.279999pt;margin-top:18.592426pt;width:40.32pt;height:34.560001pt;mso-position-horizontal-relative:page;mso-position-vertical-relative:paragraph;z-index:-1175" type="#_x0000_t75">
            <v:imagedata r:id="rId3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2.139221pt;margin-top:61.176281pt;width:3.7125pt;height:7.5pt;mso-position-horizontal-relative:page;mso-position-vertical-relative:paragraph;z-index:-1159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4F5052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4"/>
          <w:szCs w:val="144"/>
          <w:color w:val="242628"/>
          <w:spacing w:val="-326"/>
          <w:w w:val="65"/>
          <w:position w:val="-2"/>
        </w:rPr>
        <w:t>.</w:t>
      </w:r>
      <w:r>
        <w:rPr>
          <w:rFonts w:ascii="Arial" w:hAnsi="Arial" w:cs="Arial" w:eastAsia="Arial"/>
          <w:sz w:val="33"/>
          <w:szCs w:val="33"/>
          <w:color w:val="242628"/>
          <w:spacing w:val="0"/>
          <w:w w:val="69"/>
          <w:b/>
          <w:bCs/>
          <w:i/>
          <w:position w:val="83"/>
        </w:rPr>
        <w:t>-4</w:t>
      </w:r>
      <w:r>
        <w:rPr>
          <w:rFonts w:ascii="Arial" w:hAnsi="Arial" w:cs="Arial" w:eastAsia="Arial"/>
          <w:sz w:val="33"/>
          <w:szCs w:val="33"/>
          <w:color w:val="242628"/>
          <w:spacing w:val="-160"/>
          <w:w w:val="69"/>
          <w:b/>
          <w:bCs/>
          <w:i/>
          <w:position w:val="83"/>
        </w:rPr>
        <w:t>1</w:t>
      </w:r>
      <w:r>
        <w:rPr>
          <w:rFonts w:ascii="Times New Roman" w:hAnsi="Times New Roman" w:cs="Times New Roman" w:eastAsia="Times New Roman"/>
          <w:sz w:val="144"/>
          <w:szCs w:val="144"/>
          <w:color w:val="242628"/>
          <w:spacing w:val="0"/>
          <w:w w:val="65"/>
          <w:position w:val="-2"/>
        </w:rPr>
        <w:t>.</w:t>
      </w:r>
      <w:r>
        <w:rPr>
          <w:rFonts w:ascii="Times New Roman" w:hAnsi="Times New Roman" w:cs="Times New Roman" w:eastAsia="Times New Roman"/>
          <w:sz w:val="144"/>
          <w:szCs w:val="144"/>
          <w:color w:val="000000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43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21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-22"/>
          <w:w w:val="12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11-6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F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505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huma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426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43638"/>
          <w:spacing w:val="0"/>
          <w:w w:val="107"/>
        </w:rPr>
        <w:t>skeleton.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Sz w:w="12080" w:h="16320"/>
          <w:pgMar w:top="1520" w:bottom="280" w:left="0" w:right="1060"/>
        </w:sectPr>
      </w:pPr>
      <w:rPr/>
    </w:p>
    <w:p>
      <w:pPr>
        <w:spacing w:before="74" w:after="0" w:line="249" w:lineRule="exact"/>
        <w:ind w:left="101" w:right="-20"/>
        <w:jc w:val="left"/>
        <w:tabs>
          <w:tab w:pos="38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2"/>
          <w:szCs w:val="22"/>
          <w:color w:val="313434"/>
          <w:spacing w:val="0"/>
          <w:w w:val="122"/>
          <w:b/>
          <w:bCs/>
          <w:position w:val="-1"/>
        </w:rPr>
        <w:t>106</w:t>
      </w:r>
      <w:r>
        <w:rPr>
          <w:rFonts w:ascii="Arial" w:hAnsi="Arial" w:cs="Arial" w:eastAsia="Arial"/>
          <w:sz w:val="22"/>
          <w:szCs w:val="22"/>
          <w:color w:val="313434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22"/>
          <w:szCs w:val="22"/>
          <w:color w:val="313434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18"/>
          <w:szCs w:val="18"/>
          <w:color w:val="313434"/>
          <w:spacing w:val="0"/>
          <w:w w:val="100"/>
          <w:position w:val="1"/>
        </w:rPr>
        <w:t>Lob</w:t>
      </w:r>
      <w:r>
        <w:rPr>
          <w:rFonts w:ascii="Arial" w:hAnsi="Arial" w:cs="Arial" w:eastAsia="Arial"/>
          <w:sz w:val="18"/>
          <w:szCs w:val="18"/>
          <w:color w:val="313434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313434"/>
          <w:spacing w:val="0"/>
          <w:w w:val="100"/>
          <w:position w:val="1"/>
        </w:rPr>
        <w:t>Exercis</w:t>
      </w:r>
      <w:r>
        <w:rPr>
          <w:rFonts w:ascii="Arial" w:hAnsi="Arial" w:cs="Arial" w:eastAsia="Arial"/>
          <w:sz w:val="18"/>
          <w:szCs w:val="18"/>
          <w:color w:val="313434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313434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313434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313434"/>
          <w:spacing w:val="2"/>
          <w:w w:val="272"/>
          <w:position w:val="1"/>
        </w:rPr>
        <w:t>l</w:t>
      </w:r>
      <w:r>
        <w:rPr>
          <w:rFonts w:ascii="Arial" w:hAnsi="Arial" w:cs="Arial" w:eastAsia="Arial"/>
          <w:sz w:val="18"/>
          <w:szCs w:val="18"/>
          <w:color w:val="1C1F1F"/>
          <w:spacing w:val="0"/>
          <w:w w:val="101"/>
          <w:position w:val="1"/>
        </w:rPr>
        <w:t>1</w:t>
      </w:r>
      <w:r>
        <w:rPr>
          <w:rFonts w:ascii="Arial" w:hAnsi="Arial" w:cs="Arial" w:eastAsia="Arial"/>
          <w:sz w:val="18"/>
          <w:szCs w:val="18"/>
          <w:color w:val="1C1F1F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8"/>
          <w:szCs w:val="18"/>
          <w:color w:val="1C1F1F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1C1F1F"/>
          <w:spacing w:val="0"/>
          <w:w w:val="172"/>
          <w:position w:val="1"/>
        </w:rPr>
        <w:t>•</w:t>
      </w:r>
      <w:r>
        <w:rPr>
          <w:rFonts w:ascii="Arial" w:hAnsi="Arial" w:cs="Arial" w:eastAsia="Arial"/>
          <w:sz w:val="18"/>
          <w:szCs w:val="18"/>
          <w:color w:val="1C1F1F"/>
          <w:spacing w:val="21"/>
          <w:w w:val="172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313434"/>
          <w:spacing w:val="0"/>
          <w:w w:val="112"/>
          <w:position w:val="1"/>
        </w:rPr>
        <w:t>Overvie</w:t>
      </w:r>
      <w:r>
        <w:rPr>
          <w:rFonts w:ascii="Arial" w:hAnsi="Arial" w:cs="Arial" w:eastAsia="Arial"/>
          <w:sz w:val="18"/>
          <w:szCs w:val="18"/>
          <w:color w:val="313434"/>
          <w:spacing w:val="0"/>
          <w:w w:val="112"/>
          <w:position w:val="1"/>
        </w:rPr>
        <w:t>w</w:t>
      </w:r>
      <w:r>
        <w:rPr>
          <w:rFonts w:ascii="Arial" w:hAnsi="Arial" w:cs="Arial" w:eastAsia="Arial"/>
          <w:sz w:val="18"/>
          <w:szCs w:val="18"/>
          <w:color w:val="313434"/>
          <w:spacing w:val="9"/>
          <w:w w:val="112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313434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313434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8"/>
          <w:szCs w:val="18"/>
          <w:color w:val="313434"/>
          <w:spacing w:val="3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313434"/>
          <w:spacing w:val="0"/>
          <w:w w:val="100"/>
          <w:position w:val="1"/>
        </w:rPr>
        <w:t>th</w:t>
      </w:r>
      <w:r>
        <w:rPr>
          <w:rFonts w:ascii="Arial" w:hAnsi="Arial" w:cs="Arial" w:eastAsia="Arial"/>
          <w:sz w:val="18"/>
          <w:szCs w:val="18"/>
          <w:color w:val="313434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313434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313434"/>
          <w:spacing w:val="0"/>
          <w:w w:val="104"/>
          <w:position w:val="1"/>
        </w:rPr>
        <w:t>Skeleton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080" w:h="16320"/>
          <w:pgMar w:top="1160" w:bottom="280" w:left="0" w:right="100"/>
        </w:sectPr>
      </w:pPr>
      <w:rPr/>
    </w:p>
    <w:p>
      <w:pPr>
        <w:spacing w:before="86" w:after="0" w:line="250" w:lineRule="auto"/>
        <w:ind w:left="775" w:right="198" w:firstLine="-70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13434"/>
          <w:spacing w:val="0"/>
          <w:w w:val="172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313434"/>
          <w:spacing w:val="78"/>
          <w:w w:val="17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3"/>
        </w:rPr>
        <w:t>Determine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-16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whethe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specime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95B5B"/>
          <w:spacing w:val="0"/>
          <w:w w:val="10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95B5B"/>
          <w:spacing w:val="0"/>
          <w:w w:val="105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595B5B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tra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typicall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found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3"/>
        </w:rPr>
        <w:t>skeleton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9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07"/>
        </w:rPr>
        <w:t>11-5)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06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21" w:lineRule="exact"/>
        <w:ind w:left="747" w:right="-20"/>
        <w:jc w:val="left"/>
        <w:tabs>
          <w:tab w:pos="10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-44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8"/>
        </w:rPr>
        <w:t>Sesamoi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24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8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95B5B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595B5B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595B5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because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they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52" w:lineRule="auto"/>
        <w:ind w:left="1091" w:right="1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resemble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-2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sesame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seeds: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tin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3"/>
        </w:rPr>
        <w:t>rounde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25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3"/>
        </w:rPr>
        <w:t>specks.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8"/>
        </w:rPr>
        <w:t>Sesamoi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2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found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4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5"/>
        </w:rPr>
        <w:t>withi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tendons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1"/>
        </w:rPr>
        <w:t>foot.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3" w:lineRule="exact"/>
        <w:ind w:left="752" w:right="-70"/>
        <w:jc w:val="left"/>
        <w:tabs>
          <w:tab w:pos="10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-39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Wormia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96D6B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696D6B"/>
          <w:spacing w:val="-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00"/>
          <w:i/>
        </w:rPr>
        <w:t>utural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44848"/>
          <w:spacing w:val="0"/>
          <w:w w:val="100"/>
          <w:i/>
        </w:rPr>
        <w:t>bone</w:t>
      </w:r>
      <w:r>
        <w:rPr>
          <w:rFonts w:ascii="Times New Roman" w:hAnsi="Times New Roman" w:cs="Times New Roman" w:eastAsia="Times New Roman"/>
          <w:sz w:val="19"/>
          <w:szCs w:val="19"/>
          <w:color w:val="444848"/>
          <w:spacing w:val="7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696D6B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696D6B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8"/>
        </w:rPr>
        <w:t>flat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55" w:lineRule="auto"/>
        <w:ind w:left="1096" w:right="151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9"/>
          <w:w w:val="11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95B5B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95B5B"/>
          <w:spacing w:val="6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7"/>
        </w:rPr>
        <w:t>suture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joints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between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cranial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3"/>
        </w:rPr>
        <w:t>skull.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40" w:lineRule="auto"/>
        <w:ind w:left="19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1C1F1F"/>
          <w:spacing w:val="0"/>
          <w:w w:val="100"/>
          <w:b/>
          <w:bCs/>
        </w:rPr>
        <w:t>E.</w:t>
      </w:r>
      <w:r>
        <w:rPr>
          <w:rFonts w:ascii="Arial" w:hAnsi="Arial" w:cs="Arial" w:eastAsia="Arial"/>
          <w:sz w:val="22"/>
          <w:szCs w:val="22"/>
          <w:color w:val="1C1F1F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C1F1F"/>
          <w:spacing w:val="0"/>
          <w:w w:val="122"/>
          <w:b/>
          <w:bCs/>
        </w:rPr>
        <w:t>Bon</w:t>
      </w:r>
      <w:r>
        <w:rPr>
          <w:rFonts w:ascii="Arial" w:hAnsi="Arial" w:cs="Arial" w:eastAsia="Arial"/>
          <w:sz w:val="22"/>
          <w:szCs w:val="22"/>
          <w:color w:val="1C1F1F"/>
          <w:spacing w:val="0"/>
          <w:w w:val="122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1C1F1F"/>
          <w:spacing w:val="-21"/>
          <w:w w:val="122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C1F1F"/>
          <w:spacing w:val="0"/>
          <w:w w:val="122"/>
          <w:b/>
          <w:bCs/>
        </w:rPr>
        <w:t>marking</w:t>
      </w:r>
      <w:r>
        <w:rPr>
          <w:rFonts w:ascii="Arial" w:hAnsi="Arial" w:cs="Arial" w:eastAsia="Arial"/>
          <w:sz w:val="22"/>
          <w:szCs w:val="22"/>
          <w:color w:val="1C1F1F"/>
          <w:spacing w:val="0"/>
          <w:w w:val="122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1C1F1F"/>
          <w:spacing w:val="19"/>
          <w:w w:val="122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C1F1F"/>
          <w:spacing w:val="0"/>
          <w:w w:val="122"/>
          <w:b/>
          <w:bCs/>
        </w:rPr>
        <w:t>and</w:t>
      </w:r>
      <w:r>
        <w:rPr>
          <w:rFonts w:ascii="Arial" w:hAnsi="Arial" w:cs="Arial" w:eastAsia="Arial"/>
          <w:sz w:val="22"/>
          <w:szCs w:val="22"/>
          <w:color w:val="1C1F1F"/>
          <w:spacing w:val="20"/>
          <w:w w:val="122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C1F1F"/>
          <w:spacing w:val="0"/>
          <w:w w:val="122"/>
          <w:b/>
          <w:bCs/>
        </w:rPr>
        <w:t>features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88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1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alread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observe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specimen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right="49" w:firstLine="5"/>
        <w:jc w:val="left"/>
        <w:tabs>
          <w:tab w:pos="57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generall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1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smoot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1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surface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-2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55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bumps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5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holes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projection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8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human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skeleton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-7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00"/>
          <w:i/>
        </w:rPr>
        <w:t>bon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00"/>
          <w:i/>
        </w:rPr>
        <w:t>markin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95B5B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95B5B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0" w:right="-20"/>
        <w:jc w:val="left"/>
        <w:tabs>
          <w:tab w:pos="54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describe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6"/>
        </w:rPr>
        <w:t>shape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-11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1"/>
        </w:rPr>
        <w:t>location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previe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7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A1A39C"/>
          <w:spacing w:val="0"/>
          <w:w w:val="83"/>
        </w:rPr>
        <w:t>..._./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50" w:lineRule="auto"/>
        <w:ind w:left="10" w:right="69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8"/>
        </w:rPr>
        <w:t>exercises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revie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3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mark-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liste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13434"/>
          <w:spacing w:val="0"/>
          <w:w w:val="133"/>
        </w:rPr>
        <w:t>in</w:t>
      </w:r>
      <w:r>
        <w:rPr>
          <w:rFonts w:ascii="Arial" w:hAnsi="Arial" w:cs="Arial" w:eastAsia="Arial"/>
          <w:sz w:val="19"/>
          <w:szCs w:val="19"/>
          <w:color w:val="313434"/>
          <w:spacing w:val="-30"/>
          <w:w w:val="13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2"/>
        </w:rPr>
        <w:t>11-2.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0" w:right="100"/>
          <w:cols w:num="2" w:equalWidth="0">
            <w:col w:w="5477" w:space="588"/>
            <w:col w:w="591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957335pt;margin-top:30.720009pt;width:594.24267pt;height:84.480003pt;mso-position-horizontal-relative:page;mso-position-vertical-relative:page;z-index:-1158" coordorigin="19,614" coordsize="11885,1690">
            <v:shape style="position:absolute;left:10214;top:614;width:1690;height:1690" type="#_x0000_t75">
              <v:imagedata r:id="rId36" o:title=""/>
            </v:shape>
            <v:group style="position:absolute;left:24;top:662;width:10564;height:2" coordorigin="24,662" coordsize="10564,2">
              <v:shape style="position:absolute;left:24;top:662;width:10564;height:2" coordorigin="24,662" coordsize="10564,0" path="m24,662l10588,662e" filled="f" stroked="t" strokeweight=".478667pt" strokecolor="#A8A8A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5.556259pt;margin-top:814.440674pt;width:39.729377pt;height:.1pt;mso-position-horizontal-relative:page;mso-position-vertical-relative:page;z-index:-1156" coordorigin="4911,16289" coordsize="795,2">
            <v:shape style="position:absolute;left:4911;top:16289;width:795;height:2" coordorigin="4911,16289" coordsize="795,0" path="m4911,16289l5706,16289e" filled="f" stroked="t" strokeweight=".239334pt" strokecolor="#70776B">
              <v:path arrowok="t"/>
            </v:shape>
          </v:group>
          <w10:wrap type="none"/>
        </w:pict>
      </w:r>
      <w:r>
        <w:rPr/>
        <w:pict>
          <v:group style="position:absolute;margin-left:386.523743pt;margin-top:813.601685pt;width:205.108888pt;height:.1pt;mso-position-horizontal-relative:page;mso-position-vertical-relative:page;z-index:-1155" coordorigin="7730,16272" coordsize="4102,2">
            <v:shape style="position:absolute;left:7730;top:16272;width:4102;height:2" coordorigin="7730,16272" coordsize="4102,0" path="m7730,16272l11833,16272e" filled="f" stroked="t" strokeweight="1.914669pt" strokecolor="#181C18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40" w:lineRule="auto"/>
        <w:ind w:left="211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Angle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313434"/>
          <w:spacing w:val="0"/>
          <w:w w:val="100"/>
          <w:i/>
        </w:rPr>
        <w:t>A</w:t>
      </w:r>
      <w:r>
        <w:rPr>
          <w:rFonts w:ascii="Arial" w:hAnsi="Arial" w:cs="Arial" w:eastAsia="Arial"/>
          <w:sz w:val="19"/>
          <w:szCs w:val="19"/>
          <w:color w:val="313434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corner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15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mai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portio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7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25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Condyle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Rounde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4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bump;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9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usua1l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fit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foss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anothe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23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formin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7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25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Moderatel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8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raise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5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ridge;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21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4"/>
        </w:rPr>
        <w:t>generall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9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muscle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attachment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20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Epicondyle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Bum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3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nea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1"/>
        </w:rPr>
        <w:t>condyle;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20"/>
        </w:rPr>
        <w:t>appearance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2"/>
          <w:w w:val="12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24"/>
        </w:rPr>
        <w:t>a"bum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2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9"/>
          <w:w w:val="12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bump";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28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muscJe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attachment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25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Facet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Flat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surface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5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C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form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joint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21"/>
        </w:rPr>
        <w:t>anothe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2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4"/>
          <w:w w:val="12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facet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flat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8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25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Fissure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1"/>
        </w:rPr>
        <w:t>cracklike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hole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bloo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vessel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8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nerves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25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Foramen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Roun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hole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vessel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8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nerve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0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11"/>
          <w:i/>
        </w:rPr>
        <w:t>foramina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12"/>
          <w:i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25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Fossa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Depression;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3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receive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8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articulatin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5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06"/>
          <w:i/>
        </w:rPr>
        <w:t>fossae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07"/>
          <w:i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75" w:lineRule="auto"/>
        <w:ind w:left="230" w:right="2017"/>
        <w:jc w:val="left"/>
        <w:tabs>
          <w:tab w:pos="15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Distin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1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1C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C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epiphysi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7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26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separate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9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shaft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narrowe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portio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(or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1"/>
        </w:rPr>
        <w:t>neck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Simila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5"/>
        </w:rPr>
        <w:t>raise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muc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1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8"/>
        </w:rPr>
        <w:t>rathe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2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faint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230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Margin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Edge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flat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flat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portio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7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irregula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1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30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Meatus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3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Tubelike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2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openin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channel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8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13"/>
          <w:i/>
        </w:rPr>
        <w:t>meah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14"/>
          <w:i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30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Neck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313434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313434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narrowe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5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portion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usuall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8"/>
        </w:rPr>
        <w:t>base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7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head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35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Notch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313434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313434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F1F"/>
          <w:spacing w:val="0"/>
          <w:w w:val="100"/>
        </w:rPr>
        <w:t>V-like</w:t>
      </w:r>
      <w:r>
        <w:rPr>
          <w:rFonts w:ascii="Times New Roman" w:hAnsi="Times New Roman" w:cs="Times New Roman" w:eastAsia="Times New Roman"/>
          <w:sz w:val="20"/>
          <w:szCs w:val="20"/>
          <w:color w:val="1C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depressio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C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margi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9"/>
        </w:rPr>
        <w:t>edge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8"/>
          <w:w w:val="11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flat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area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35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1"/>
        </w:rPr>
        <w:t>Process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313434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313434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raise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8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projection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35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Ramus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3"/>
        </w:rPr>
        <w:t>Curve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12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portio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8"/>
        </w:rPr>
        <w:t>ram'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8"/>
        </w:rPr>
        <w:t>horn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08"/>
          <w:i/>
        </w:rPr>
        <w:t>rami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09"/>
          <w:i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39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Sinus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Cavit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withi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8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44" w:right="-20"/>
        <w:jc w:val="left"/>
        <w:tabs>
          <w:tab w:pos="15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Spine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Simila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crest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raise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9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more;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7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sharp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pointe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2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process;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muscle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18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6"/>
        </w:rPr>
        <w:t>attachment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44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Sulcus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Groov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elongate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depressio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9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10"/>
          <w:i/>
        </w:rPr>
        <w:t>sulci</w:t>
      </w:r>
      <w:r>
        <w:rPr>
          <w:rFonts w:ascii="Times New Roman" w:hAnsi="Times New Roman" w:cs="Times New Roman" w:eastAsia="Times New Roman"/>
          <w:sz w:val="19"/>
          <w:szCs w:val="19"/>
          <w:color w:val="313434"/>
          <w:spacing w:val="0"/>
          <w:w w:val="111"/>
          <w:i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70" w:lineRule="auto"/>
        <w:ind w:left="235" w:right="3908"/>
        <w:jc w:val="left"/>
        <w:tabs>
          <w:tab w:pos="15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2"/>
        </w:rPr>
        <w:t>Trochanter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8"/>
        </w:rPr>
        <w:t>bum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6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muscJe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attachment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large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tubercle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4"/>
        </w:rPr>
        <w:t>tuberosity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9"/>
        </w:rPr>
        <w:t>Tubercle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4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Sma1le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versio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5"/>
        </w:rPr>
        <w:t>tuberosity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40" w:lineRule="auto"/>
        <w:ind w:left="239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Tuberosity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3"/>
        </w:rPr>
        <w:t>Oblong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44848"/>
          <w:spacing w:val="-8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raise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22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bump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usuall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7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muscle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-23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4"/>
          <w:spacing w:val="0"/>
          <w:w w:val="117"/>
        </w:rPr>
        <w:t>attachment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88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1.92pt;margin-top:-550.570679pt;width:576.960022pt;height:458.063757pt;mso-position-horizontal-relative:page;mso-position-vertical-relative:paragraph;z-index:-1157" coordorigin="38,-11011" coordsize="11539,9161">
            <v:shape style="position:absolute;left:38;top:-11011;width:11539;height:826" type="#_x0000_t75">
              <v:imagedata r:id="rId37" o:title=""/>
            </v:shape>
            <v:group style="position:absolute;left:115;top:-10221;width:2;height:8361" coordorigin="115,-10221" coordsize="2,8361">
              <v:shape style="position:absolute;left:115;top:-10221;width:2;height:8361" coordorigin="115,-10221" coordsize="0,8361" path="m115,-1860l115,-10221e" filled="f" stroked="t" strokeweight=".957334pt" strokecolor="#3B3F3F">
                <v:path arrowok="t"/>
              </v:shape>
            </v:group>
            <v:group style="position:absolute;left:11500;top:-10940;width:2;height:4219" coordorigin="11500,-10940" coordsize="2,4219">
              <v:shape style="position:absolute;left:11500;top:-10940;width:2;height:4219" coordorigin="11500,-10940" coordsize="0,4219" path="m11500,-6721l11500,-10940e" filled="f" stroked="t" strokeweight=".957334pt" strokecolor="#3B3B3B">
                <v:path arrowok="t"/>
              </v:shape>
            </v:group>
            <v:group style="position:absolute;left:1371;top:-9809;width:2;height:7939" coordorigin="1371,-9809" coordsize="2,7939">
              <v:shape style="position:absolute;left:1371;top:-9809;width:2;height:7939" coordorigin="1371,-9809" coordsize="0,7939" path="m1371,-1869l1371,-9809e" filled="f" stroked="t" strokeweight=".957334pt" strokecolor="#343838">
                <v:path arrowok="t"/>
              </v:shape>
            </v:group>
            <v:group style="position:absolute;left:594;top:-9806;width:10918;height:2" coordorigin="594,-9806" coordsize="10918,2">
              <v:shape style="position:absolute;left:594;top:-9806;width:10918;height:2" coordorigin="594,-9806" coordsize="10918,0" path="m594,-9806l11512,-9806e" filled="f" stroked="t" strokeweight=".718001pt" strokecolor="#2F342F">
                <v:path arrowok="t"/>
              </v:shape>
            </v:group>
            <v:group style="position:absolute;left:393;top:-9444;width:11119;height:2" coordorigin="393,-9444" coordsize="11119,2">
              <v:shape style="position:absolute;left:393;top:-9444;width:11119;height:2" coordorigin="393,-9444" coordsize="11119,0" path="m393,-9444l11512,-9444e" filled="f" stroked="t" strokeweight=".718001pt" strokecolor="#343B38">
                <v:path arrowok="t"/>
              </v:shape>
            </v:group>
            <v:group style="position:absolute;left:91;top:-9080;width:11421;height:2" coordorigin="91,-9080" coordsize="11421,2">
              <v:shape style="position:absolute;left:91;top:-9080;width:11421;height:2" coordorigin="91,-9080" coordsize="11421,0" path="m91,-9080l11512,-9080e" filled="f" stroked="t" strokeweight=".718001pt" strokecolor="#2F342F">
                <v:path arrowok="t"/>
              </v:shape>
            </v:group>
            <v:group style="position:absolute;left:91;top:-8720;width:11421;height:2" coordorigin="91,-8720" coordsize="11421,2">
              <v:shape style="position:absolute;left:91;top:-8720;width:11421;height:2" coordorigin="91,-8720" coordsize="11421,0" path="m91,-8720l11512,-8720e" filled="f" stroked="t" strokeweight=".718001pt" strokecolor="#343838">
                <v:path arrowok="t"/>
              </v:shape>
            </v:group>
            <v:group style="position:absolute;left:220;top:-8358;width:11292;height:2" coordorigin="220,-8358" coordsize="11292,2">
              <v:shape style="position:absolute;left:220;top:-8358;width:11292;height:2" coordorigin="220,-8358" coordsize="11292,0" path="m220,-8358l11512,-8358e" filled="f" stroked="t" strokeweight=".718001pt" strokecolor="#2F3434">
                <v:path arrowok="t"/>
              </v:shape>
            </v:group>
            <v:group style="position:absolute;left:101;top:-7996;width:11407;height:2" coordorigin="101,-7996" coordsize="11407,2">
              <v:shape style="position:absolute;left:101;top:-7996;width:11407;height:2" coordorigin="101,-7996" coordsize="11407,0" path="m101,-7996l11507,-7996e" filled="f" stroked="t" strokeweight=".718001pt" strokecolor="#2F3434">
                <v:path arrowok="t"/>
              </v:shape>
            </v:group>
            <v:group style="position:absolute;left:96;top:-7637;width:11411;height:2" coordorigin="96,-7637" coordsize="11411,2">
              <v:shape style="position:absolute;left:96;top:-7637;width:11411;height:2" coordorigin="96,-7637" coordsize="11411,0" path="m96,-7637l11507,-7637e" filled="f" stroked="t" strokeweight=".718001pt" strokecolor="#383B38">
                <v:path arrowok="t"/>
              </v:shape>
            </v:group>
            <v:group style="position:absolute;left:101;top:-7277;width:11411;height:2" coordorigin="101,-7277" coordsize="11411,2">
              <v:shape style="position:absolute;left:101;top:-7277;width:11411;height:2" coordorigin="101,-7277" coordsize="11411,0" path="m101,-7277l11512,-7277e" filled="f" stroked="t" strokeweight=".718001pt" strokecolor="#3B3F3F">
                <v:path arrowok="t"/>
              </v:shape>
            </v:group>
            <v:group style="position:absolute;left:101;top:-6918;width:11411;height:2" coordorigin="101,-6918" coordsize="11411,2">
              <v:shape style="position:absolute;left:101;top:-6918;width:11411;height:2" coordorigin="101,-6918" coordsize="11411,0" path="m101,-6918l11512,-6918e" filled="f" stroked="t" strokeweight=".718001pt" strokecolor="#383B3B">
                <v:path arrowok="t"/>
              </v:shape>
            </v:group>
            <v:group style="position:absolute;left:105;top:-6556;width:11344;height:2" coordorigin="105,-6556" coordsize="11344,2">
              <v:shape style="position:absolute;left:105;top:-6556;width:11344;height:2" coordorigin="105,-6556" coordsize="11344,0" path="m105,-6556l11450,-6556e" filled="f" stroked="t" strokeweight=".718001pt" strokecolor="#343838">
                <v:path arrowok="t"/>
              </v:shape>
            </v:group>
            <v:group style="position:absolute;left:11505;top:-6438;width:2;height:4526" coordorigin="11505,-6438" coordsize="2,4526">
              <v:shape style="position:absolute;left:11505;top:-6438;width:2;height:4526" coordorigin="11505,-6438" coordsize="0,4526" path="m11505,-1912l11505,-6438e" filled="f" stroked="t" strokeweight=".957334pt" strokecolor="#444848">
                <v:path arrowok="t"/>
              </v:shape>
            </v:group>
            <v:group style="position:absolute;left:110;top:-6196;width:11402;height:2" coordorigin="110,-6196" coordsize="11402,2">
              <v:shape style="position:absolute;left:110;top:-6196;width:11402;height:2" coordorigin="110,-6196" coordsize="11402,0" path="m110,-6196l11512,-6196e" filled="f" stroked="t" strokeweight=".718001pt" strokecolor="#343834">
                <v:path arrowok="t"/>
              </v:shape>
            </v:group>
            <v:group style="position:absolute;left:110;top:-5837;width:11407;height:2" coordorigin="110,-5837" coordsize="11407,2">
              <v:shape style="position:absolute;left:110;top:-5837;width:11407;height:2" coordorigin="110,-5837" coordsize="11407,0" path="m110,-5837l11517,-5837e" filled="f" stroked="t" strokeweight=".718001pt" strokecolor="#2F3434">
                <v:path arrowok="t"/>
              </v:shape>
            </v:group>
            <v:group style="position:absolute;left:105;top:-5477;width:11407;height:2" coordorigin="105,-5477" coordsize="11407,2">
              <v:shape style="position:absolute;left:105;top:-5477;width:11407;height:2" coordorigin="105,-5477" coordsize="11407,0" path="m105,-5477l11512,-5477e" filled="f" stroked="t" strokeweight=".718001pt" strokecolor="#343B3B">
                <v:path arrowok="t"/>
              </v:shape>
            </v:group>
            <v:group style="position:absolute;left:105;top:-5117;width:11411;height:2" coordorigin="105,-5117" coordsize="11411,2">
              <v:shape style="position:absolute;left:105;top:-5117;width:11411;height:2" coordorigin="105,-5117" coordsize="11411,0" path="m105,-5117l11517,-5117e" filled="f" stroked="t" strokeweight=".718001pt" strokecolor="#343B38">
                <v:path arrowok="t"/>
              </v:shape>
            </v:group>
            <v:group style="position:absolute;left:110;top:-4756;width:11402;height:2" coordorigin="110,-4756" coordsize="11402,2">
              <v:shape style="position:absolute;left:110;top:-4756;width:11402;height:2" coordorigin="110,-4756" coordsize="11402,0" path="m110,-4756l11512,-4756e" filled="f" stroked="t" strokeweight=".718001pt" strokecolor="#383B3B">
                <v:path arrowok="t"/>
              </v:shape>
            </v:group>
            <v:group style="position:absolute;left:110;top:-4396;width:11402;height:2" coordorigin="110,-4396" coordsize="11402,2">
              <v:shape style="position:absolute;left:110;top:-4396;width:11402;height:2" coordorigin="110,-4396" coordsize="11402,0" path="m110,-4396l11512,-4396e" filled="f" stroked="t" strokeweight=".718001pt" strokecolor="#343B3B">
                <v:path arrowok="t"/>
              </v:shape>
            </v:group>
            <v:group style="position:absolute;left:105;top:-4036;width:11407;height:2" coordorigin="105,-4036" coordsize="11407,2">
              <v:shape style="position:absolute;left:105;top:-4036;width:11407;height:2" coordorigin="105,-4036" coordsize="11407,0" path="m105,-4036l11512,-4036e" filled="f" stroked="t" strokeweight=".718001pt" strokecolor="#2F3834">
                <v:path arrowok="t"/>
              </v:shape>
            </v:group>
            <v:group style="position:absolute;left:110;top:-3674;width:11407;height:2" coordorigin="110,-3674" coordsize="11407,2">
              <v:shape style="position:absolute;left:110;top:-3674;width:11407;height:2" coordorigin="110,-3674" coordsize="11407,0" path="m110,-3674l11517,-3674e" filled="f" stroked="t" strokeweight=".718001pt" strokecolor="#343838">
                <v:path arrowok="t"/>
              </v:shape>
            </v:group>
            <v:group style="position:absolute;left:110;top:-3315;width:11407;height:2" coordorigin="110,-3315" coordsize="11407,2">
              <v:shape style="position:absolute;left:110;top:-3315;width:11407;height:2" coordorigin="110,-3315" coordsize="11407,0" path="m110,-3315l11517,-3315e" filled="f" stroked="t" strokeweight=".718001pt" strokecolor="#3B3F3F">
                <v:path arrowok="t"/>
              </v:shape>
            </v:group>
            <v:group style="position:absolute;left:115;top:-2955;width:11402;height:2" coordorigin="115,-2955" coordsize="11402,2">
              <v:shape style="position:absolute;left:115;top:-2955;width:11402;height:2" coordorigin="115,-2955" coordsize="11402,0" path="m115,-2955l11517,-2955e" filled="f" stroked="t" strokeweight=".718001pt" strokecolor="#343B38">
                <v:path arrowok="t"/>
              </v:shape>
            </v:group>
            <v:group style="position:absolute;left:115;top:-2598;width:11397;height:2" coordorigin="115,-2598" coordsize="11397,2">
              <v:shape style="position:absolute;left:115;top:-2598;width:11397;height:2" coordorigin="115,-2598" coordsize="11397,0" path="m115,-2598l11512,-2598e" filled="f" stroked="t" strokeweight=".718001pt" strokecolor="#343B38">
                <v:path arrowok="t"/>
              </v:shape>
            </v:group>
            <v:group style="position:absolute;left:115;top:-2238;width:10497;height:2" coordorigin="115,-2238" coordsize="10497,2">
              <v:shape style="position:absolute;left:115;top:-2238;width:10497;height:2" coordorigin="115,-2238" coordsize="10497,0" path="m115,-2238l10612,-2238e" filled="f" stroked="t" strokeweight=".718001pt" strokecolor="#343B38">
                <v:path arrowok="t"/>
              </v:shape>
            </v:group>
            <v:group style="position:absolute;left:115;top:-1874;width:10086;height:2" coordorigin="115,-1874" coordsize="10086,2">
              <v:shape style="position:absolute;left:115;top:-1874;width:10086;height:2" coordorigin="115,-1874" coordsize="10086,0" path="m115,-1874l10200,-1874e" filled="f" stroked="t" strokeweight=".718001pt" strokecolor="#38383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  <w:color w:val="444848"/>
          <w:spacing w:val="0"/>
          <w:w w:val="111"/>
        </w:rPr>
        <w:t>Copvright</w:t>
      </w:r>
      <w:r>
        <w:rPr>
          <w:rFonts w:ascii="Times New Roman" w:hAnsi="Times New Roman" w:cs="Times New Roman" w:eastAsia="Times New Roman"/>
          <w:sz w:val="16"/>
          <w:szCs w:val="16"/>
          <w:color w:val="444848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E8082"/>
          <w:spacing w:val="0"/>
          <w:w w:val="100"/>
        </w:rPr>
        <w:t>©</w:t>
      </w:r>
      <w:r>
        <w:rPr>
          <w:rFonts w:ascii="Times New Roman" w:hAnsi="Times New Roman" w:cs="Times New Roman" w:eastAsia="Times New Roman"/>
          <w:sz w:val="17"/>
          <w:szCs w:val="17"/>
          <w:color w:val="7E808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95B5B"/>
          <w:spacing w:val="0"/>
          <w:w w:val="100"/>
        </w:rPr>
        <w:t>2003</w:t>
      </w:r>
      <w:r>
        <w:rPr>
          <w:rFonts w:ascii="Times New Roman" w:hAnsi="Times New Roman" w:cs="Times New Roman" w:eastAsia="Times New Roman"/>
          <w:sz w:val="16"/>
          <w:szCs w:val="16"/>
          <w:color w:val="595B5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84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6"/>
          <w:szCs w:val="16"/>
          <w:color w:val="44484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1343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313434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595B5B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31343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313434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7E808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7E808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848"/>
          <w:spacing w:val="0"/>
          <w:w w:val="100"/>
        </w:rPr>
        <w:t>lnc</w:t>
      </w:r>
      <w:r>
        <w:rPr>
          <w:rFonts w:ascii="Times New Roman" w:hAnsi="Times New Roman" w:cs="Times New Roman" w:eastAsia="Times New Roman"/>
          <w:sz w:val="16"/>
          <w:szCs w:val="16"/>
          <w:color w:val="44484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4484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84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6"/>
          <w:szCs w:val="16"/>
          <w:color w:val="44484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848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6"/>
          <w:szCs w:val="16"/>
          <w:color w:val="44484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96D6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696D6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848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44848"/>
          <w:spacing w:val="-10"/>
          <w:w w:val="11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696D6B"/>
          <w:spacing w:val="-5"/>
          <w:w w:val="11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444848"/>
          <w:spacing w:val="0"/>
          <w:w w:val="113"/>
        </w:rPr>
        <w:t>erv</w:t>
      </w:r>
      <w:r>
        <w:rPr>
          <w:rFonts w:ascii="Times New Roman" w:hAnsi="Times New Roman" w:cs="Times New Roman" w:eastAsia="Times New Roman"/>
          <w:sz w:val="16"/>
          <w:szCs w:val="16"/>
          <w:color w:val="444848"/>
          <w:spacing w:val="-7"/>
          <w:w w:val="113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696D6B"/>
          <w:spacing w:val="0"/>
          <w:w w:val="116"/>
        </w:rPr>
        <w:t>d.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0" w:right="100"/>
        </w:sectPr>
      </w:pPr>
      <w:rPr/>
    </w:p>
    <w:p>
      <w:pPr>
        <w:spacing w:before="63" w:after="0" w:line="295" w:lineRule="exact"/>
        <w:ind w:left="914" w:right="-20"/>
        <w:jc w:val="left"/>
        <w:tabs>
          <w:tab w:pos="7600" w:val="left"/>
          <w:tab w:pos="9580" w:val="left"/>
          <w:tab w:pos="1168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Arial" w:hAnsi="Arial" w:cs="Arial" w:eastAsia="Arial"/>
          <w:sz w:val="23"/>
          <w:szCs w:val="23"/>
          <w:color w:val="1F2321"/>
          <w:spacing w:val="0"/>
          <w:w w:val="124"/>
          <w:b/>
          <w:bCs/>
          <w:position w:val="2"/>
        </w:rPr>
        <w:t>Name</w:t>
      </w:r>
      <w:r>
        <w:rPr>
          <w:rFonts w:ascii="Arial" w:hAnsi="Arial" w:cs="Arial" w:eastAsia="Arial"/>
          <w:sz w:val="23"/>
          <w:szCs w:val="23"/>
          <w:color w:val="1F2321"/>
          <w:spacing w:val="-9"/>
          <w:w w:val="124"/>
          <w:b/>
          <w:bCs/>
          <w:position w:val="2"/>
        </w:rPr>
        <w:t>:</w:t>
      </w:r>
      <w:r>
        <w:rPr>
          <w:rFonts w:ascii="Arial" w:hAnsi="Arial" w:cs="Arial" w:eastAsia="Arial"/>
          <w:sz w:val="23"/>
          <w:szCs w:val="23"/>
          <w:color w:val="1F2321"/>
          <w:spacing w:val="-16"/>
          <w:w w:val="124"/>
          <w:b/>
          <w:bCs/>
          <w:u w:val="thick" w:color="1E2220"/>
          <w:position w:val="2"/>
        </w:rPr>
        <w:t> </w:t>
      </w:r>
      <w:r>
        <w:rPr>
          <w:rFonts w:ascii="Arial" w:hAnsi="Arial" w:cs="Arial" w:eastAsia="Arial"/>
          <w:sz w:val="23"/>
          <w:szCs w:val="23"/>
          <w:color w:val="1F2321"/>
          <w:spacing w:val="0"/>
          <w:w w:val="100"/>
          <w:b/>
          <w:bCs/>
          <w:u w:val="thick" w:color="1E2220"/>
          <w:position w:val="2"/>
        </w:rPr>
        <w:tab/>
      </w:r>
      <w:r>
        <w:rPr>
          <w:rFonts w:ascii="Arial" w:hAnsi="Arial" w:cs="Arial" w:eastAsia="Arial"/>
          <w:sz w:val="23"/>
          <w:szCs w:val="23"/>
          <w:color w:val="1F2321"/>
          <w:spacing w:val="0"/>
          <w:w w:val="100"/>
          <w:b/>
          <w:bCs/>
          <w:u w:val="thick" w:color="1E2220"/>
          <w:position w:val="2"/>
        </w:rPr>
      </w:r>
      <w:r>
        <w:rPr>
          <w:rFonts w:ascii="Arial" w:hAnsi="Arial" w:cs="Arial" w:eastAsia="Arial"/>
          <w:sz w:val="23"/>
          <w:szCs w:val="23"/>
          <w:color w:val="1F2321"/>
          <w:spacing w:val="0"/>
          <w:w w:val="100"/>
          <w:b/>
          <w:bCs/>
          <w:position w:val="2"/>
        </w:rPr>
      </w:r>
      <w:r>
        <w:rPr>
          <w:rFonts w:ascii="Arial" w:hAnsi="Arial" w:cs="Arial" w:eastAsia="Arial"/>
          <w:sz w:val="23"/>
          <w:szCs w:val="23"/>
          <w:color w:val="1F2321"/>
          <w:spacing w:val="0"/>
          <w:w w:val="124"/>
          <w:b/>
          <w:bCs/>
          <w:position w:val="2"/>
        </w:rPr>
        <w:t>_</w:t>
      </w:r>
      <w:r>
        <w:rPr>
          <w:rFonts w:ascii="Arial" w:hAnsi="Arial" w:cs="Arial" w:eastAsia="Arial"/>
          <w:sz w:val="23"/>
          <w:szCs w:val="23"/>
          <w:color w:val="1F2321"/>
          <w:spacing w:val="38"/>
          <w:w w:val="124"/>
          <w:b/>
          <w:bCs/>
          <w:position w:val="2"/>
        </w:rPr>
        <w:t> </w:t>
      </w:r>
      <w:r>
        <w:rPr>
          <w:rFonts w:ascii="Arial" w:hAnsi="Arial" w:cs="Arial" w:eastAsia="Arial"/>
          <w:sz w:val="23"/>
          <w:szCs w:val="23"/>
          <w:color w:val="1F2321"/>
          <w:spacing w:val="0"/>
          <w:w w:val="115"/>
          <w:b/>
          <w:bCs/>
          <w:position w:val="0"/>
        </w:rPr>
        <w:t>Dat</w:t>
      </w:r>
      <w:r>
        <w:rPr>
          <w:rFonts w:ascii="Arial" w:hAnsi="Arial" w:cs="Arial" w:eastAsia="Arial"/>
          <w:sz w:val="23"/>
          <w:szCs w:val="23"/>
          <w:color w:val="1F2321"/>
          <w:spacing w:val="-17"/>
          <w:w w:val="115"/>
          <w:b/>
          <w:bCs/>
          <w:position w:val="0"/>
        </w:rPr>
        <w:t>e</w:t>
      </w:r>
      <w:r>
        <w:rPr>
          <w:rFonts w:ascii="Arial" w:hAnsi="Arial" w:cs="Arial" w:eastAsia="Arial"/>
          <w:sz w:val="23"/>
          <w:szCs w:val="23"/>
          <w:color w:val="383B3B"/>
          <w:spacing w:val="-4"/>
          <w:w w:val="174"/>
          <w:b/>
          <w:bCs/>
          <w:position w:val="0"/>
        </w:rPr>
        <w:t>:</w:t>
      </w:r>
      <w:r>
        <w:rPr>
          <w:rFonts w:ascii="Arial" w:hAnsi="Arial" w:cs="Arial" w:eastAsia="Arial"/>
          <w:sz w:val="23"/>
          <w:szCs w:val="23"/>
          <w:color w:val="383B3B"/>
          <w:spacing w:val="-4"/>
          <w:w w:val="99"/>
          <w:b/>
          <w:bCs/>
          <w:position w:val="0"/>
        </w:rPr>
      </w:r>
      <w:r>
        <w:rPr>
          <w:rFonts w:ascii="Arial" w:hAnsi="Arial" w:cs="Arial" w:eastAsia="Arial"/>
          <w:sz w:val="23"/>
          <w:szCs w:val="23"/>
          <w:color w:val="383B3B"/>
          <w:spacing w:val="0"/>
          <w:w w:val="99"/>
          <w:b/>
          <w:bCs/>
          <w:u w:val="thick" w:color="1E2220"/>
          <w:position w:val="0"/>
        </w:rPr>
        <w:t> </w:t>
      </w:r>
      <w:r>
        <w:rPr>
          <w:rFonts w:ascii="Arial" w:hAnsi="Arial" w:cs="Arial" w:eastAsia="Arial"/>
          <w:sz w:val="23"/>
          <w:szCs w:val="23"/>
          <w:color w:val="383B3B"/>
          <w:spacing w:val="0"/>
          <w:w w:val="100"/>
          <w:b/>
          <w:bCs/>
          <w:u w:val="thick" w:color="1E2220"/>
          <w:position w:val="0"/>
        </w:rPr>
        <w:tab/>
      </w:r>
      <w:r>
        <w:rPr>
          <w:rFonts w:ascii="Arial" w:hAnsi="Arial" w:cs="Arial" w:eastAsia="Arial"/>
          <w:sz w:val="23"/>
          <w:szCs w:val="23"/>
          <w:color w:val="383B3B"/>
          <w:spacing w:val="0"/>
          <w:w w:val="100"/>
          <w:b/>
          <w:bCs/>
          <w:u w:val="thick" w:color="1E2220"/>
          <w:position w:val="0"/>
        </w:rPr>
      </w:r>
      <w:r>
        <w:rPr>
          <w:rFonts w:ascii="Arial" w:hAnsi="Arial" w:cs="Arial" w:eastAsia="Arial"/>
          <w:sz w:val="23"/>
          <w:szCs w:val="23"/>
          <w:color w:val="383B3B"/>
          <w:spacing w:val="0"/>
          <w:w w:val="100"/>
          <w:b/>
          <w:bCs/>
          <w:position w:val="0"/>
        </w:rPr>
      </w:r>
      <w:r>
        <w:rPr>
          <w:rFonts w:ascii="Arial" w:hAnsi="Arial" w:cs="Arial" w:eastAsia="Arial"/>
          <w:sz w:val="23"/>
          <w:szCs w:val="23"/>
          <w:color w:val="383B3B"/>
          <w:spacing w:val="0"/>
          <w:w w:val="100"/>
          <w:b/>
          <w:bCs/>
          <w:position w:val="0"/>
        </w:rPr>
      </w:r>
      <w:r>
        <w:rPr>
          <w:rFonts w:ascii="Arial" w:hAnsi="Arial" w:cs="Arial" w:eastAsia="Arial"/>
          <w:sz w:val="23"/>
          <w:szCs w:val="23"/>
          <w:color w:val="1F2321"/>
          <w:spacing w:val="0"/>
          <w:w w:val="213"/>
          <w:b/>
          <w:bCs/>
          <w:position w:val="0"/>
        </w:rPr>
        <w:t>_</w:t>
      </w:r>
      <w:r>
        <w:rPr>
          <w:rFonts w:ascii="Arial" w:hAnsi="Arial" w:cs="Arial" w:eastAsia="Arial"/>
          <w:sz w:val="23"/>
          <w:szCs w:val="23"/>
          <w:color w:val="1F2321"/>
          <w:spacing w:val="-22"/>
          <w:w w:val="213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F2321"/>
          <w:spacing w:val="0"/>
          <w:w w:val="107"/>
          <w:b/>
          <w:bCs/>
          <w:position w:val="-1"/>
        </w:rPr>
        <w:t>Sec</w:t>
      </w:r>
      <w:r>
        <w:rPr>
          <w:rFonts w:ascii="Times New Roman" w:hAnsi="Times New Roman" w:cs="Times New Roman" w:eastAsia="Times New Roman"/>
          <w:sz w:val="25"/>
          <w:szCs w:val="25"/>
          <w:color w:val="1F2321"/>
          <w:spacing w:val="1"/>
          <w:w w:val="108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383B3B"/>
          <w:spacing w:val="4"/>
          <w:w w:val="72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F2321"/>
          <w:spacing w:val="0"/>
          <w:w w:val="115"/>
          <w:b/>
          <w:bCs/>
          <w:position w:val="-1"/>
        </w:rPr>
        <w:t>on:</w:t>
      </w:r>
      <w:r>
        <w:rPr>
          <w:rFonts w:ascii="Times New Roman" w:hAnsi="Times New Roman" w:cs="Times New Roman" w:eastAsia="Times New Roman"/>
          <w:sz w:val="25"/>
          <w:szCs w:val="25"/>
          <w:color w:val="1F2321"/>
          <w:spacing w:val="-4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F2321"/>
          <w:spacing w:val="0"/>
          <w:w w:val="100"/>
          <w:b/>
          <w:bCs/>
          <w:u w:val="single" w:color="1E2220"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F2321"/>
          <w:spacing w:val="0"/>
          <w:w w:val="100"/>
          <w:b/>
          <w:bCs/>
          <w:u w:val="single" w:color="1E2220"/>
          <w:position w:val="-1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1F2321"/>
          <w:spacing w:val="0"/>
          <w:w w:val="100"/>
          <w:b/>
          <w:bCs/>
          <w:u w:val="single" w:color="1E2220"/>
          <w:position w:val="-1"/>
        </w:rPr>
      </w:r>
      <w:r>
        <w:rPr>
          <w:rFonts w:ascii="Times New Roman" w:hAnsi="Times New Roman" w:cs="Times New Roman" w:eastAsia="Times New Roman"/>
          <w:sz w:val="25"/>
          <w:szCs w:val="25"/>
          <w:color w:val="1F2321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5"/>
          <w:szCs w:val="25"/>
          <w:color w:val="1F2321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5"/>
          <w:szCs w:val="25"/>
          <w:color w:val="383B3B"/>
          <w:spacing w:val="0"/>
          <w:w w:val="100"/>
          <w:b/>
          <w:bCs/>
          <w:position w:val="-1"/>
        </w:rPr>
        <w:t>_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8" w:after="0" w:line="282" w:lineRule="exact"/>
        <w:ind w:left="5540" w:right="4688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E6EBEB"/>
          <w:w w:val="73"/>
          <w:b/>
          <w:bCs/>
          <w:position w:val="-1"/>
        </w:rPr>
      </w:r>
      <w:r>
        <w:rPr>
          <w:rFonts w:ascii="Arial" w:hAnsi="Arial" w:cs="Arial" w:eastAsia="Arial"/>
          <w:sz w:val="25"/>
          <w:szCs w:val="25"/>
          <w:color w:val="E6EBEB"/>
          <w:highlight w:val="black"/>
          <w:spacing w:val="0"/>
          <w:w w:val="74"/>
          <w:b/>
          <w:bCs/>
          <w:position w:val="-1"/>
        </w:rPr>
        <w:t>LA</w:t>
      </w:r>
      <w:r>
        <w:rPr>
          <w:rFonts w:ascii="Arial" w:hAnsi="Arial" w:cs="Arial" w:eastAsia="Arial"/>
          <w:sz w:val="25"/>
          <w:szCs w:val="25"/>
          <w:color w:val="E6EBEB"/>
          <w:highlight w:val="black"/>
          <w:spacing w:val="0"/>
          <w:w w:val="74"/>
          <w:b/>
          <w:bCs/>
          <w:position w:val="-1"/>
        </w:rPr>
      </w:r>
      <w:r>
        <w:rPr>
          <w:rFonts w:ascii="Arial" w:hAnsi="Arial" w:cs="Arial" w:eastAsia="Arial"/>
          <w:sz w:val="25"/>
          <w:szCs w:val="25"/>
          <w:color w:val="E6EBEB"/>
          <w:highlight w:val="black"/>
          <w:spacing w:val="0"/>
          <w:w w:val="74"/>
          <w:b/>
          <w:bCs/>
          <w:position w:val="-1"/>
        </w:rPr>
        <w:t>B</w:t>
      </w:r>
      <w:r>
        <w:rPr>
          <w:rFonts w:ascii="Arial" w:hAnsi="Arial" w:cs="Arial" w:eastAsia="Arial"/>
          <w:sz w:val="25"/>
          <w:szCs w:val="25"/>
          <w:color w:val="E6EBEB"/>
          <w:highlight w:val="black"/>
          <w:spacing w:val="24"/>
          <w:w w:val="74"/>
          <w:b/>
          <w:bCs/>
          <w:position w:val="-1"/>
        </w:rPr>
        <w:t> </w:t>
      </w:r>
      <w:r>
        <w:rPr>
          <w:rFonts w:ascii="Arial" w:hAnsi="Arial" w:cs="Arial" w:eastAsia="Arial"/>
          <w:sz w:val="25"/>
          <w:szCs w:val="25"/>
          <w:color w:val="E6EBEB"/>
          <w:highlight w:val="black"/>
          <w:spacing w:val="0"/>
          <w:w w:val="74"/>
          <w:b/>
          <w:bCs/>
          <w:position w:val="-1"/>
        </w:rPr>
        <w:t>REPOR</w:t>
      </w:r>
      <w:r>
        <w:rPr>
          <w:rFonts w:ascii="Arial" w:hAnsi="Arial" w:cs="Arial" w:eastAsia="Arial"/>
          <w:sz w:val="25"/>
          <w:szCs w:val="25"/>
          <w:color w:val="E6EBEB"/>
          <w:highlight w:val="black"/>
          <w:spacing w:val="0"/>
          <w:w w:val="74"/>
          <w:b/>
          <w:bCs/>
          <w:position w:val="-1"/>
        </w:rPr>
      </w:r>
      <w:r>
        <w:rPr>
          <w:rFonts w:ascii="Arial" w:hAnsi="Arial" w:cs="Arial" w:eastAsia="Arial"/>
          <w:sz w:val="25"/>
          <w:szCs w:val="25"/>
          <w:color w:val="E6EBEB"/>
          <w:highlight w:val="black"/>
          <w:spacing w:val="0"/>
          <w:w w:val="74"/>
          <w:b/>
          <w:bCs/>
          <w:position w:val="-1"/>
        </w:rPr>
        <w:t>T</w:t>
      </w:r>
      <w:r>
        <w:rPr>
          <w:rFonts w:ascii="Arial" w:hAnsi="Arial" w:cs="Arial" w:eastAsia="Arial"/>
          <w:sz w:val="25"/>
          <w:szCs w:val="25"/>
          <w:color w:val="E6EBEB"/>
          <w:highlight w:val="black"/>
          <w:spacing w:val="50"/>
          <w:w w:val="74"/>
          <w:b/>
          <w:bCs/>
          <w:position w:val="-1"/>
        </w:rPr>
        <w:t> </w:t>
      </w:r>
      <w:r>
        <w:rPr>
          <w:rFonts w:ascii="Arial" w:hAnsi="Arial" w:cs="Arial" w:eastAsia="Arial"/>
          <w:sz w:val="25"/>
          <w:szCs w:val="25"/>
          <w:color w:val="E6EBEB"/>
          <w:highlight w:val="black"/>
          <w:spacing w:val="0"/>
          <w:w w:val="86"/>
          <w:b/>
          <w:bCs/>
          <w:position w:val="-1"/>
        </w:rPr>
        <w:t>11</w:t>
      </w:r>
      <w:r>
        <w:rPr>
          <w:rFonts w:ascii="Arial" w:hAnsi="Arial" w:cs="Arial" w:eastAsia="Arial"/>
          <w:sz w:val="25"/>
          <w:szCs w:val="25"/>
          <w:color w:val="E6EBEB"/>
          <w:spacing w:val="0"/>
          <w:w w:val="86"/>
          <w:b/>
          <w:bCs/>
          <w:position w:val="-1"/>
        </w:rPr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350" w:lineRule="exact"/>
        <w:ind w:left="4574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1F2321"/>
          <w:spacing w:val="0"/>
          <w:w w:val="100"/>
          <w:b/>
          <w:bCs/>
          <w:position w:val="-1"/>
        </w:rPr>
        <w:t>Overview</w:t>
      </w:r>
      <w:r>
        <w:rPr>
          <w:rFonts w:ascii="Arial" w:hAnsi="Arial" w:cs="Arial" w:eastAsia="Arial"/>
          <w:sz w:val="31"/>
          <w:szCs w:val="31"/>
          <w:color w:val="1F2321"/>
          <w:spacing w:val="1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1"/>
          <w:szCs w:val="31"/>
          <w:color w:val="1F2321"/>
          <w:spacing w:val="0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31"/>
          <w:szCs w:val="31"/>
          <w:color w:val="1F2321"/>
          <w:spacing w:val="0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31"/>
          <w:szCs w:val="31"/>
          <w:color w:val="1F2321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1"/>
          <w:szCs w:val="31"/>
          <w:color w:val="1F2321"/>
          <w:spacing w:val="0"/>
          <w:w w:val="100"/>
          <w:b/>
          <w:bCs/>
          <w:position w:val="-1"/>
        </w:rPr>
        <w:t>th</w:t>
      </w:r>
      <w:r>
        <w:rPr>
          <w:rFonts w:ascii="Arial" w:hAnsi="Arial" w:cs="Arial" w:eastAsia="Arial"/>
          <w:sz w:val="31"/>
          <w:szCs w:val="31"/>
          <w:color w:val="1F2321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31"/>
          <w:szCs w:val="31"/>
          <w:color w:val="1F2321"/>
          <w:spacing w:val="-2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1"/>
          <w:szCs w:val="31"/>
          <w:color w:val="1F2321"/>
          <w:spacing w:val="0"/>
          <w:w w:val="100"/>
          <w:b/>
          <w:bCs/>
          <w:position w:val="-1"/>
        </w:rPr>
        <w:t>Skeleton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080" w:h="16320"/>
          <w:pgMar w:top="1240" w:bottom="0" w:left="0" w:right="160"/>
        </w:sectPr>
      </w:pPr>
      <w:rPr/>
    </w:p>
    <w:p>
      <w:pPr>
        <w:spacing w:before="34" w:after="0" w:line="240" w:lineRule="auto"/>
        <w:ind w:left="9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08.011841pt;margin-top:2.869183pt;width:.1pt;height:153.76792pt;mso-position-horizontal-relative:page;mso-position-vertical-relative:paragraph;z-index:-1148" coordorigin="4160,57" coordsize="2,3075">
            <v:shape style="position:absolute;left:4160;top:57;width:2;height:3075" coordorigin="4160,57" coordsize="0,3075" path="m4160,3133l4160,57e" filled="f" stroked="t" strokeweight="2.741507pt" strokecolor="#6B707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383B3B"/>
          <w:w w:val="56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7"/>
          <w:w w:val="6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61"/>
        </w:rPr>
        <w:t>lti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0"/>
          <w:w w:val="68"/>
        </w:rPr>
        <w:t>ple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6"/>
          <w:w w:val="6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0"/>
          <w:w w:val="63"/>
        </w:rPr>
        <w:t>Ch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5"/>
          <w:w w:val="6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"/>
          <w:w w:val="5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0"/>
          <w:w w:val="6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7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14" w:right="-20"/>
        <w:jc w:val="left"/>
        <w:tabs>
          <w:tab w:pos="39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B4D4F"/>
          <w:spacing w:val="-20"/>
          <w:w w:val="135"/>
        </w:rPr>
        <w:t>1</w:t>
      </w:r>
      <w:r>
        <w:rPr>
          <w:rFonts w:ascii="Arial" w:hAnsi="Arial" w:cs="Arial" w:eastAsia="Arial"/>
          <w:sz w:val="18"/>
          <w:szCs w:val="18"/>
          <w:color w:val="1F2321"/>
          <w:spacing w:val="0"/>
          <w:w w:val="126"/>
        </w:rPr>
        <w:t>.</w:t>
      </w:r>
      <w:r>
        <w:rPr>
          <w:rFonts w:ascii="Arial" w:hAnsi="Arial" w:cs="Arial" w:eastAsia="Arial"/>
          <w:sz w:val="18"/>
          <w:szCs w:val="18"/>
          <w:color w:val="1F232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F2321"/>
          <w:spacing w:val="7"/>
          <w:w w:val="99"/>
        </w:rPr>
      </w:r>
      <w:r>
        <w:rPr>
          <w:rFonts w:ascii="Arial" w:hAnsi="Arial" w:cs="Arial" w:eastAsia="Arial"/>
          <w:sz w:val="18"/>
          <w:szCs w:val="18"/>
          <w:color w:val="1F2321"/>
          <w:spacing w:val="0"/>
          <w:w w:val="99"/>
          <w:u w:val="single" w:color="6B6B6B"/>
        </w:rPr>
        <w:t> </w:t>
      </w:r>
      <w:r>
        <w:rPr>
          <w:rFonts w:ascii="Arial" w:hAnsi="Arial" w:cs="Arial" w:eastAsia="Arial"/>
          <w:sz w:val="18"/>
          <w:szCs w:val="18"/>
          <w:color w:val="1F2321"/>
          <w:spacing w:val="0"/>
          <w:w w:val="100"/>
          <w:u w:val="single" w:color="6B6B6B"/>
        </w:rPr>
        <w:tab/>
      </w:r>
      <w:r>
        <w:rPr>
          <w:rFonts w:ascii="Arial" w:hAnsi="Arial" w:cs="Arial" w:eastAsia="Arial"/>
          <w:sz w:val="18"/>
          <w:szCs w:val="18"/>
          <w:color w:val="1F2321"/>
          <w:spacing w:val="0"/>
          <w:w w:val="100"/>
          <w:u w:val="single" w:color="6B6B6B"/>
        </w:rPr>
      </w:r>
      <w:r>
        <w:rPr>
          <w:rFonts w:ascii="Arial" w:hAnsi="Arial" w:cs="Arial" w:eastAsia="Arial"/>
          <w:sz w:val="18"/>
          <w:szCs w:val="18"/>
          <w:color w:val="1F2321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07" w:right="-20"/>
        <w:jc w:val="left"/>
        <w:tabs>
          <w:tab w:pos="1000" w:val="left"/>
          <w:tab w:pos="1380" w:val="left"/>
          <w:tab w:pos="3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23"/>
          <w:szCs w:val="23"/>
          <w:color w:val="4B4D4F"/>
          <w:w w:val="88"/>
          <w:b/>
          <w:bCs/>
          <w:i/>
          <w:position w:val="-5"/>
        </w:rPr>
        <w:t>l</w:t>
      </w:r>
      <w:r>
        <w:rPr>
          <w:rFonts w:ascii="Arial" w:hAnsi="Arial" w:cs="Arial" w:eastAsia="Arial"/>
          <w:sz w:val="23"/>
          <w:szCs w:val="23"/>
          <w:color w:val="4B4D4F"/>
          <w:w w:val="100"/>
          <w:b/>
          <w:bCs/>
          <w:i/>
          <w:position w:val="-5"/>
        </w:rPr>
        <w:tab/>
      </w:r>
      <w:r>
        <w:rPr>
          <w:rFonts w:ascii="Arial" w:hAnsi="Arial" w:cs="Arial" w:eastAsia="Arial"/>
          <w:sz w:val="23"/>
          <w:szCs w:val="23"/>
          <w:color w:val="4B4D4F"/>
          <w:w w:val="100"/>
          <w:b/>
          <w:bCs/>
          <w:i/>
          <w:position w:val="-5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2"/>
          <w:position w:val="0"/>
        </w:rPr>
        <w:t>2.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0"/>
          <w:u w:val="single" w:color="676767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0"/>
          <w:u w:val="single" w:color="676767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0"/>
          <w:u w:val="single" w:color="676767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84" w:right="-20"/>
        <w:jc w:val="left"/>
        <w:tabs>
          <w:tab w:pos="1000" w:val="left"/>
          <w:tab w:pos="3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21"/>
          <w:szCs w:val="21"/>
          <w:color w:val="4B4D4F"/>
          <w:w w:val="101"/>
          <w:i/>
          <w:position w:val="-7"/>
        </w:rPr>
        <w:t>j</w:t>
      </w:r>
      <w:r>
        <w:rPr>
          <w:rFonts w:ascii="Arial" w:hAnsi="Arial" w:cs="Arial" w:eastAsia="Arial"/>
          <w:sz w:val="21"/>
          <w:szCs w:val="21"/>
          <w:color w:val="4B4D4F"/>
          <w:w w:val="100"/>
          <w:i/>
          <w:position w:val="-7"/>
        </w:rPr>
        <w:tab/>
      </w:r>
      <w:r>
        <w:rPr>
          <w:rFonts w:ascii="Arial" w:hAnsi="Arial" w:cs="Arial" w:eastAsia="Arial"/>
          <w:sz w:val="21"/>
          <w:szCs w:val="21"/>
          <w:color w:val="4B4D4F"/>
          <w:w w:val="100"/>
          <w:i/>
          <w:position w:val="-7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-15"/>
          <w:w w:val="115"/>
          <w:position w:val="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11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676B6B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676B6B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676B6B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80" w:lineRule="exact"/>
        <w:ind w:left="1014" w:right="-20"/>
        <w:jc w:val="left"/>
        <w:tabs>
          <w:tab w:pos="39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B4D4F"/>
          <w:w w:val="102"/>
          <w:position w:val="-3"/>
        </w:rPr>
        <w:t>4.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-7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76B6B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76B6B"/>
          <w:position w:val="-3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76B6B"/>
          <w:position w:val="-3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96" w:lineRule="exact"/>
        <w:ind w:left="379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4B4D4F"/>
          <w:spacing w:val="0"/>
          <w:w w:val="100"/>
          <w:position w:val="1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15" w:after="0" w:line="206" w:lineRule="exact"/>
        <w:ind w:left="1019" w:right="-20"/>
        <w:jc w:val="left"/>
        <w:tabs>
          <w:tab w:pos="3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B4D4F"/>
          <w:w w:val="103"/>
          <w:position w:val="-1"/>
        </w:rPr>
        <w:t>5.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747474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747474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747474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22" w:lineRule="exact"/>
        <w:ind w:left="36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B4D4F"/>
          <w:spacing w:val="0"/>
          <w:w w:val="77"/>
          <w:b/>
          <w:bCs/>
          <w:i/>
        </w:rPr>
        <w:t>J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1" w:lineRule="exact"/>
        <w:ind w:left="1023" w:right="-20"/>
        <w:jc w:val="left"/>
        <w:tabs>
          <w:tab w:pos="3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B4D4F"/>
          <w:w w:val="102"/>
          <w:position w:val="-1"/>
        </w:rPr>
        <w:t>6.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76B6B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76B6B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76B6B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304" w:lineRule="exact"/>
        <w:ind w:left="347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4B4D4F"/>
          <w:spacing w:val="0"/>
          <w:w w:val="66"/>
          <w:b/>
          <w:bCs/>
          <w:i/>
          <w:position w:val="1"/>
        </w:rPr>
        <w:t>J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83" w:lineRule="exact"/>
        <w:ind w:left="9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.677500pt;margin-top:5.641602pt;width:5.89pt;height:15.5pt;mso-position-horizontal-relative:page;mso-position-vertical-relative:paragraph;z-index:-1144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6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4B4D4F"/>
                      <w:spacing w:val="0"/>
                      <w:w w:val="76"/>
                      <w:b/>
                      <w:bCs/>
                      <w:i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70"/>
          <w:position w:val="-2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7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70"/>
          <w:position w:val="-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8"/>
          <w:w w:val="7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0"/>
          <w:w w:val="69"/>
          <w:position w:val="-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-2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6"/>
          <w:w w:val="72"/>
          <w:position w:val="-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0"/>
          <w:w w:val="71"/>
          <w:position w:val="-2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85" w:lineRule="exact"/>
        <w:ind w:left="324" w:right="-164"/>
        <w:jc w:val="left"/>
        <w:tabs>
          <w:tab w:pos="1600" w:val="left"/>
          <w:tab w:pos="3920" w:val="left"/>
        </w:tabs>
        <w:rPr>
          <w:rFonts w:ascii="Arial" w:hAnsi="Arial" w:cs="Arial" w:eastAsia="Arial"/>
          <w:sz w:val="83"/>
          <w:szCs w:val="83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4B4D4F"/>
          <w:spacing w:val="0"/>
          <w:w w:val="100"/>
          <w:b/>
          <w:bCs/>
          <w:position w:val="-39"/>
        </w:rPr>
        <w:t>J</w:t>
      </w:r>
      <w:r>
        <w:rPr>
          <w:rFonts w:ascii="Times New Roman" w:hAnsi="Times New Roman" w:cs="Times New Roman" w:eastAsia="Times New Roman"/>
          <w:sz w:val="34"/>
          <w:szCs w:val="34"/>
          <w:color w:val="4B4D4F"/>
          <w:spacing w:val="0"/>
          <w:w w:val="100"/>
          <w:b/>
          <w:bCs/>
          <w:position w:val="-39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4B4D4F"/>
          <w:spacing w:val="0"/>
          <w:w w:val="100"/>
          <w:b/>
          <w:bCs/>
          <w:position w:val="-39"/>
        </w:rPr>
      </w:r>
      <w:r>
        <w:rPr>
          <w:rFonts w:ascii="Arial" w:hAnsi="Arial" w:cs="Arial" w:eastAsia="Arial"/>
          <w:sz w:val="83"/>
          <w:szCs w:val="83"/>
          <w:color w:val="7B7E7E"/>
          <w:spacing w:val="0"/>
          <w:w w:val="99"/>
          <w:position w:val="-42"/>
        </w:rPr>
      </w:r>
      <w:r>
        <w:rPr>
          <w:rFonts w:ascii="Arial" w:hAnsi="Arial" w:cs="Arial" w:eastAsia="Arial"/>
          <w:sz w:val="83"/>
          <w:szCs w:val="83"/>
          <w:color w:val="7B7E7E"/>
          <w:spacing w:val="0"/>
          <w:w w:val="99"/>
          <w:u w:val="single" w:color="838383"/>
          <w:position w:val="-42"/>
        </w:rPr>
        <w:t> </w:t>
      </w:r>
      <w:r>
        <w:rPr>
          <w:rFonts w:ascii="Arial" w:hAnsi="Arial" w:cs="Arial" w:eastAsia="Arial"/>
          <w:sz w:val="83"/>
          <w:szCs w:val="83"/>
          <w:color w:val="7B7E7E"/>
          <w:spacing w:val="0"/>
          <w:w w:val="100"/>
          <w:u w:val="single" w:color="838383"/>
          <w:position w:val="-42"/>
        </w:rPr>
        <w:tab/>
      </w:r>
      <w:r>
        <w:rPr>
          <w:rFonts w:ascii="Arial" w:hAnsi="Arial" w:cs="Arial" w:eastAsia="Arial"/>
          <w:sz w:val="83"/>
          <w:szCs w:val="83"/>
          <w:color w:val="7B7E7E"/>
          <w:spacing w:val="0"/>
          <w:w w:val="100"/>
          <w:u w:val="single" w:color="838383"/>
          <w:position w:val="-42"/>
        </w:rPr>
      </w:r>
      <w:r>
        <w:rPr>
          <w:rFonts w:ascii="Arial" w:hAnsi="Arial" w:cs="Arial" w:eastAsia="Arial"/>
          <w:sz w:val="83"/>
          <w:szCs w:val="83"/>
          <w:color w:val="7B7E7E"/>
          <w:spacing w:val="0"/>
          <w:w w:val="100"/>
          <w:position w:val="-42"/>
        </w:rPr>
      </w:r>
      <w:r>
        <w:rPr>
          <w:rFonts w:ascii="Arial" w:hAnsi="Arial" w:cs="Arial" w:eastAsia="Arial"/>
          <w:sz w:val="83"/>
          <w:szCs w:val="83"/>
          <w:color w:val="7B7E7E"/>
          <w:spacing w:val="0"/>
          <w:w w:val="144"/>
          <w:position w:val="-42"/>
        </w:rPr>
        <w:t>I</w:t>
      </w:r>
      <w:r>
        <w:rPr>
          <w:rFonts w:ascii="Arial" w:hAnsi="Arial" w:cs="Arial" w:eastAsia="Arial"/>
          <w:sz w:val="83"/>
          <w:szCs w:val="83"/>
          <w:color w:val="000000"/>
          <w:spacing w:val="0"/>
          <w:w w:val="100"/>
          <w:position w:val="0"/>
        </w:rPr>
      </w:r>
    </w:p>
    <w:p>
      <w:pPr>
        <w:spacing w:before="0" w:after="0" w:line="99" w:lineRule="exact"/>
        <w:ind w:left="103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62.826202pt;margin-top:3.594404pt;width:133.420004pt;height:.1pt;mso-position-horizontal-relative:page;mso-position-vertical-relative:paragraph;z-index:-1152" coordorigin="1257,72" coordsize="2668,2">
            <v:shape style="position:absolute;left:1257;top:72;width:2668;height:2" coordorigin="1257,72" coordsize="2668,0" path="m1257,72l3925,72e" filled="f" stroked="t" strokeweight=".228459pt" strokecolor="#747777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3"/>
          <w:position w:val="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3"/>
          <w:position w:val="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9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1F2321"/>
          <w:spacing w:val="0"/>
          <w:w w:val="86"/>
          <w:b/>
          <w:bCs/>
        </w:rPr>
        <w:t>Multipl</w:t>
      </w:r>
      <w:r>
        <w:rPr>
          <w:rFonts w:ascii="Arial" w:hAnsi="Arial" w:cs="Arial" w:eastAsia="Arial"/>
          <w:sz w:val="24"/>
          <w:szCs w:val="24"/>
          <w:color w:val="1F2321"/>
          <w:spacing w:val="0"/>
          <w:w w:val="86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1F2321"/>
          <w:spacing w:val="30"/>
          <w:w w:val="86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1F2321"/>
          <w:spacing w:val="0"/>
          <w:w w:val="86"/>
          <w:b/>
          <w:bCs/>
        </w:rPr>
        <w:t>Choice</w:t>
      </w:r>
      <w:r>
        <w:rPr>
          <w:rFonts w:ascii="Arial" w:hAnsi="Arial" w:cs="Arial" w:eastAsia="Arial"/>
          <w:sz w:val="24"/>
          <w:szCs w:val="24"/>
          <w:color w:val="1F2321"/>
          <w:spacing w:val="42"/>
          <w:w w:val="8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5"/>
        </w:rPr>
        <w:t>correct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6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745" w:right="3243" w:firstLine="-73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4B4D4F"/>
          <w:spacing w:val="0"/>
          <w:w w:val="100"/>
        </w:rPr>
        <w:t>1</w:t>
      </w:r>
      <w:r>
        <w:rPr>
          <w:rFonts w:ascii="Arial" w:hAnsi="Arial" w:cs="Arial" w:eastAsia="Arial"/>
          <w:sz w:val="19"/>
          <w:szCs w:val="19"/>
          <w:color w:val="4B4D4F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4B4D4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inne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linin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medullar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cavit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9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5"/>
        </w:rPr>
        <w:t>compa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0"/>
          <w:w w:val="10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0"/>
          <w:w w:val="7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7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5" w:lineRule="auto"/>
        <w:ind w:left="726" w:right="442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98"/>
          <w:i/>
        </w:rPr>
        <w:t>end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5"/>
          <w:w w:val="99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6"/>
          <w:w w:val="9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383B3B"/>
          <w:spacing w:val="0"/>
          <w:w w:val="106"/>
          <w:i/>
        </w:rPr>
        <w:t>teum</w:t>
      </w:r>
      <w:r>
        <w:rPr>
          <w:rFonts w:ascii="Times New Roman" w:hAnsi="Times New Roman" w:cs="Times New Roman" w:eastAsia="Times New Roman"/>
          <w:sz w:val="19"/>
          <w:szCs w:val="19"/>
          <w:color w:val="383B3B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i/>
        </w:rPr>
        <w:t>periosteum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10"/>
        </w:rPr>
        <w:t>care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10"/>
        </w:rPr>
        <w:t>correct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sue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3"/>
        </w:rPr>
        <w:t>bone?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9" w:lineRule="exact"/>
        <w:ind w:left="754" w:right="512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bloo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1"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-9"/>
          <w:w w:val="10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5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4"/>
        </w:rPr>
        <w:t>ue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731" w:right="480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cancellou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6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763" w:right="496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6"/>
        </w:rPr>
        <w:t>compa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5"/>
          <w:w w:val="106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0"/>
          <w:w w:val="6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4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auto"/>
        <w:ind w:left="736" w:right="445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83B3B"/>
          <w:w w:val="10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dense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fibrou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7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auto"/>
        <w:ind w:left="758" w:right="473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4B4D4F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4B4D4F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4B4D4F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4B4D4F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hyaline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5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auto"/>
        <w:ind w:left="786" w:right="484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383B3B"/>
          <w:spacing w:val="0"/>
          <w:w w:val="100"/>
        </w:rPr>
        <w:t>f.</w:t>
      </w:r>
      <w:r>
        <w:rPr>
          <w:rFonts w:ascii="Arial" w:hAnsi="Arial" w:cs="Arial" w:eastAsia="Arial"/>
          <w:sz w:val="19"/>
          <w:szCs w:val="19"/>
          <w:color w:val="383B3B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6"/>
        </w:rPr>
        <w:t>above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080" w:h="16320"/>
          <w:pgMar w:top="560" w:bottom="0" w:left="0" w:right="160"/>
          <w:cols w:num="2" w:equalWidth="0">
            <w:col w:w="4446" w:space="260"/>
            <w:col w:w="7214"/>
          </w:cols>
        </w:sectPr>
      </w:pPr>
      <w:rPr/>
    </w:p>
    <w:p>
      <w:pPr>
        <w:spacing w:before="78" w:after="0" w:line="240" w:lineRule="auto"/>
        <w:ind w:left="103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09.154129pt;margin-top:11.135796pt;width:.1pt;height:368.436337pt;mso-position-horizontal-relative:page;mso-position-vertical-relative:paragraph;z-index:-1147" coordorigin="4183,223" coordsize="2,7369">
            <v:shape style="position:absolute;left:4183;top:223;width:2;height:7369" coordorigin="4183,223" coordsize="0,7369" path="m4183,7591l4183,223e" filled="f" stroked="t" strokeweight="2.513048pt" strokecolor="#6B707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47" w:after="0" w:line="240" w:lineRule="auto"/>
        <w:ind w:left="306" w:right="-80"/>
        <w:jc w:val="left"/>
        <w:tabs>
          <w:tab w:pos="1020" w:val="left"/>
          <w:tab w:pos="3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383B3B"/>
          <w:w w:val="98"/>
          <w:b/>
          <w:bCs/>
          <w:i/>
          <w:position w:val="7"/>
        </w:rPr>
        <w:t>J·</w:t>
      </w:r>
      <w:r>
        <w:rPr>
          <w:rFonts w:ascii="Times New Roman" w:hAnsi="Times New Roman" w:cs="Times New Roman" w:eastAsia="Times New Roman"/>
          <w:sz w:val="25"/>
          <w:szCs w:val="25"/>
          <w:color w:val="383B3B"/>
          <w:w w:val="100"/>
          <w:b/>
          <w:bCs/>
          <w:i/>
          <w:position w:val="7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383B3B"/>
          <w:w w:val="100"/>
          <w:b/>
          <w:bCs/>
          <w:i/>
          <w:position w:val="7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2"/>
          <w:position w:val="0"/>
        </w:rPr>
        <w:t>3.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777C7C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777C7C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777C7C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left="292" w:right="-68"/>
        <w:jc w:val="left"/>
        <w:tabs>
          <w:tab w:pos="1020" w:val="left"/>
          <w:tab w:pos="3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31"/>
          <w:szCs w:val="31"/>
          <w:color w:val="4B4D4F"/>
          <w:w w:val="129"/>
          <w:b/>
          <w:bCs/>
        </w:rPr>
        <w:t>J</w:t>
      </w:r>
      <w:r>
        <w:rPr>
          <w:rFonts w:ascii="Arial" w:hAnsi="Arial" w:cs="Arial" w:eastAsia="Arial"/>
          <w:sz w:val="31"/>
          <w:szCs w:val="31"/>
          <w:color w:val="4B4D4F"/>
          <w:w w:val="100"/>
          <w:b/>
          <w:bCs/>
        </w:rPr>
        <w:tab/>
      </w:r>
      <w:r>
        <w:rPr>
          <w:rFonts w:ascii="Arial" w:hAnsi="Arial" w:cs="Arial" w:eastAsia="Arial"/>
          <w:sz w:val="31"/>
          <w:szCs w:val="31"/>
          <w:color w:val="4B4D4F"/>
          <w:w w:val="100"/>
          <w:b/>
          <w:bCs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96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28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70747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707474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707474"/>
        </w:rPr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83" w:right="-64"/>
        <w:jc w:val="left"/>
        <w:tabs>
          <w:tab w:pos="1020" w:val="left"/>
          <w:tab w:pos="3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25"/>
          <w:szCs w:val="25"/>
          <w:color w:val="4B4D4F"/>
          <w:w w:val="73"/>
          <w:b/>
          <w:bCs/>
          <w:i/>
          <w:position w:val="-2"/>
        </w:rPr>
        <w:t>.J;</w:t>
      </w:r>
      <w:r>
        <w:rPr>
          <w:rFonts w:ascii="Arial" w:hAnsi="Arial" w:cs="Arial" w:eastAsia="Arial"/>
          <w:sz w:val="25"/>
          <w:szCs w:val="25"/>
          <w:color w:val="4B4D4F"/>
          <w:w w:val="100"/>
          <w:b/>
          <w:bCs/>
          <w:i/>
          <w:position w:val="-2"/>
        </w:rPr>
        <w:tab/>
      </w:r>
      <w:r>
        <w:rPr>
          <w:rFonts w:ascii="Arial" w:hAnsi="Arial" w:cs="Arial" w:eastAsia="Arial"/>
          <w:sz w:val="25"/>
          <w:szCs w:val="25"/>
          <w:color w:val="4B4D4F"/>
          <w:w w:val="100"/>
          <w:b/>
          <w:bCs/>
          <w:i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5"/>
          <w:w w:val="112"/>
          <w:position w:val="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28"/>
          <w:position w:val="0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position w:val="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747474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747474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747474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65" w:right="-91"/>
        <w:jc w:val="left"/>
        <w:tabs>
          <w:tab w:pos="1020" w:val="left"/>
          <w:tab w:pos="3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Courier New" w:hAnsi="Courier New" w:cs="Courier New" w:eastAsia="Courier New"/>
          <w:sz w:val="8"/>
          <w:szCs w:val="8"/>
          <w:color w:val="AFAFAE"/>
          <w:w w:val="199"/>
          <w:position w:val="-2"/>
        </w:rPr>
        <w:t>._/</w:t>
      </w:r>
      <w:r>
        <w:rPr>
          <w:rFonts w:ascii="Courier New" w:hAnsi="Courier New" w:cs="Courier New" w:eastAsia="Courier New"/>
          <w:sz w:val="8"/>
          <w:szCs w:val="8"/>
          <w:color w:val="AFAFAE"/>
          <w:w w:val="100"/>
          <w:position w:val="-2"/>
        </w:rPr>
        <w:tab/>
      </w:r>
      <w:r>
        <w:rPr>
          <w:rFonts w:ascii="Courier New" w:hAnsi="Courier New" w:cs="Courier New" w:eastAsia="Courier New"/>
          <w:sz w:val="8"/>
          <w:szCs w:val="8"/>
          <w:color w:val="AFAFAE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6"/>
          <w:position w:val="0"/>
        </w:rPr>
        <w:t>6.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70707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707070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70707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8" w:after="0" w:line="240" w:lineRule="auto"/>
        <w:ind w:left="251" w:right="-91"/>
        <w:jc w:val="left"/>
        <w:tabs>
          <w:tab w:pos="1020" w:val="left"/>
          <w:tab w:pos="3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40"/>
          <w:szCs w:val="40"/>
          <w:color w:val="4B4D4F"/>
          <w:w w:val="79"/>
          <w:b/>
          <w:bCs/>
          <w:position w:val="-12"/>
        </w:rPr>
        <w:t>w</w:t>
      </w:r>
      <w:r>
        <w:rPr>
          <w:rFonts w:ascii="Arial" w:hAnsi="Arial" w:cs="Arial" w:eastAsia="Arial"/>
          <w:sz w:val="40"/>
          <w:szCs w:val="40"/>
          <w:color w:val="4B4D4F"/>
          <w:w w:val="100"/>
          <w:b/>
          <w:bCs/>
          <w:position w:val="-12"/>
        </w:rPr>
        <w:tab/>
      </w:r>
      <w:r>
        <w:rPr>
          <w:rFonts w:ascii="Arial" w:hAnsi="Arial" w:cs="Arial" w:eastAsia="Arial"/>
          <w:sz w:val="40"/>
          <w:szCs w:val="40"/>
          <w:color w:val="4B4D4F"/>
          <w:w w:val="100"/>
          <w:b/>
          <w:bCs/>
          <w:position w:val="-12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1"/>
          <w:position w:val="0"/>
        </w:rPr>
        <w:t>7.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747777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747777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747777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3" w:after="0" w:line="240" w:lineRule="auto"/>
        <w:ind w:left="233" w:right="-87"/>
        <w:jc w:val="left"/>
        <w:tabs>
          <w:tab w:pos="1040" w:val="left"/>
          <w:tab w:pos="3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4B4D4F"/>
          <w:w w:val="60"/>
          <w:b/>
          <w:bCs/>
          <w:i/>
        </w:rPr>
        <w:t>..:J</w:t>
      </w:r>
      <w:r>
        <w:rPr>
          <w:rFonts w:ascii="Times New Roman" w:hAnsi="Times New Roman" w:cs="Times New Roman" w:eastAsia="Times New Roman"/>
          <w:sz w:val="31"/>
          <w:szCs w:val="31"/>
          <w:color w:val="4B4D4F"/>
          <w:w w:val="100"/>
          <w:b/>
          <w:bCs/>
          <w:i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4B4D4F"/>
          <w:w w:val="100"/>
          <w:b/>
          <w:bCs/>
          <w:i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-3"/>
          <w:w w:val="107"/>
          <w:position w:val="16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11"/>
          <w:position w:val="16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position w:val="1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-18"/>
          <w:w w:val="100"/>
          <w:position w:val="1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46464"/>
          <w:position w:val="1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46464"/>
          <w:position w:val="16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46464"/>
          <w:position w:val="16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position w:val="16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67" w:lineRule="exact"/>
        <w:ind w:left="1037" w:right="-59"/>
        <w:jc w:val="left"/>
        <w:tabs>
          <w:tab w:pos="3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B4D4F"/>
          <w:w w:val="105"/>
          <w:position w:val="-2"/>
        </w:rPr>
        <w:t>9.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-1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76767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76767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76767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41" w:lineRule="exact"/>
        <w:ind w:left="219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4B4D4F"/>
          <w:spacing w:val="0"/>
          <w:w w:val="140"/>
          <w:b/>
          <w:bCs/>
          <w:position w:val="-1"/>
        </w:rPr>
        <w:t>.J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155" w:lineRule="exact"/>
        <w:ind w:left="950" w:right="-97"/>
        <w:jc w:val="left"/>
        <w:tabs>
          <w:tab w:pos="3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D4F"/>
          <w:w w:val="103"/>
          <w:position w:val="-1"/>
        </w:rPr>
        <w:t>10.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  <w:u w:val="single" w:color="575B57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  <w:u w:val="single" w:color="575B57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  <w:u w:val="single" w:color="575B57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201" w:right="-20"/>
        <w:jc w:val="left"/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33"/>
          <w:szCs w:val="33"/>
          <w:color w:val="383B3B"/>
          <w:spacing w:val="0"/>
          <w:w w:val="81"/>
          <w:b/>
          <w:bCs/>
          <w:i/>
          <w:position w:val="-3"/>
        </w:rPr>
        <w:t>i.J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32" w:lineRule="atLeast"/>
        <w:ind w:left="955" w:right="-71"/>
        <w:jc w:val="left"/>
        <w:tabs>
          <w:tab w:pos="3940" w:val="left"/>
        </w:tabs>
        <w:rPr>
          <w:rFonts w:ascii="Courier New" w:hAnsi="Courier New" w:cs="Courier New" w:eastAsia="Courier New"/>
          <w:sz w:val="21"/>
          <w:szCs w:val="21"/>
        </w:rPr>
      </w:pPr>
      <w:rPr/>
      <w:r>
        <w:rPr>
          <w:rFonts w:ascii="Courier New" w:hAnsi="Courier New" w:cs="Courier New" w:eastAsia="Courier New"/>
          <w:sz w:val="21"/>
          <w:szCs w:val="21"/>
          <w:color w:val="4B4D4F"/>
          <w:w w:val="71"/>
        </w:rPr>
        <w:t>1</w:t>
      </w:r>
      <w:r>
        <w:rPr>
          <w:rFonts w:ascii="Courier New" w:hAnsi="Courier New" w:cs="Courier New" w:eastAsia="Courier New"/>
          <w:sz w:val="21"/>
          <w:szCs w:val="21"/>
          <w:color w:val="4B4D4F"/>
          <w:spacing w:val="-26"/>
          <w:w w:val="71"/>
        </w:rPr>
        <w:t>1</w:t>
      </w:r>
      <w:r>
        <w:rPr>
          <w:rFonts w:ascii="Courier New" w:hAnsi="Courier New" w:cs="Courier New" w:eastAsia="Courier New"/>
          <w:sz w:val="21"/>
          <w:szCs w:val="21"/>
          <w:color w:val="1F2321"/>
          <w:spacing w:val="0"/>
          <w:w w:val="58"/>
        </w:rPr>
        <w:t>.</w:t>
      </w:r>
      <w:r>
        <w:rPr>
          <w:rFonts w:ascii="Courier New" w:hAnsi="Courier New" w:cs="Courier New" w:eastAsia="Courier New"/>
          <w:sz w:val="21"/>
          <w:szCs w:val="21"/>
          <w:color w:val="1F2321"/>
          <w:spacing w:val="-47"/>
          <w:w w:val="100"/>
        </w:rPr>
        <w:t> </w:t>
      </w:r>
      <w:r>
        <w:rPr>
          <w:rFonts w:ascii="Courier New" w:hAnsi="Courier New" w:cs="Courier New" w:eastAsia="Courier New"/>
          <w:sz w:val="21"/>
          <w:szCs w:val="21"/>
          <w:color w:val="1F2321"/>
          <w:spacing w:val="0"/>
          <w:w w:val="100"/>
          <w:u w:val="single" w:color="5B6060"/>
        </w:rPr>
        <w:t> </w:t>
      </w:r>
      <w:r>
        <w:rPr>
          <w:rFonts w:ascii="Courier New" w:hAnsi="Courier New" w:cs="Courier New" w:eastAsia="Courier New"/>
          <w:sz w:val="21"/>
          <w:szCs w:val="21"/>
          <w:color w:val="1F2321"/>
          <w:spacing w:val="0"/>
          <w:w w:val="100"/>
          <w:u w:val="single" w:color="5B6060"/>
        </w:rPr>
        <w:tab/>
      </w:r>
      <w:r>
        <w:rPr>
          <w:rFonts w:ascii="Courier New" w:hAnsi="Courier New" w:cs="Courier New" w:eastAsia="Courier New"/>
          <w:sz w:val="21"/>
          <w:szCs w:val="21"/>
          <w:color w:val="1F2321"/>
          <w:spacing w:val="0"/>
          <w:w w:val="100"/>
          <w:u w:val="single" w:color="5B6060"/>
        </w:rPr>
      </w:r>
      <w:r>
        <w:rPr>
          <w:rFonts w:ascii="Courier New" w:hAnsi="Courier New" w:cs="Courier New" w:eastAsia="Courier New"/>
          <w:sz w:val="21"/>
          <w:szCs w:val="21"/>
          <w:color w:val="1F2321"/>
          <w:spacing w:val="0"/>
          <w:w w:val="100"/>
        </w:rPr>
      </w:r>
      <w:r>
        <w:rPr>
          <w:rFonts w:ascii="Courier New" w:hAnsi="Courier New" w:cs="Courier New" w:eastAsia="Courier New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28" w:lineRule="exact"/>
        <w:ind w:left="251" w:right="253" w:firstLine="-25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colorin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pipl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6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eal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2"/>
        </w:rPr>
        <w:t>plat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2"/>
          <w:w w:val="7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hown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2"/>
          <w:w w:val="7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reaso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4"/>
        </w:rPr>
        <w:t>presence?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74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D4F"/>
          <w:w w:val="8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F23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2"/>
          <w:w w:val="7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8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3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previo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7"/>
        </w:rPr>
        <w:t>fractu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228" w:lineRule="exact"/>
        <w:ind w:left="982" w:right="448" w:firstLine="-25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growt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betw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piphys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4"/>
        </w:rPr>
        <w:t>ph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7"/>
          <w:w w:val="10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-6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2"/>
          <w:w w:val="7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8"/>
        </w:rPr>
        <w:t>duri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1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-5"/>
          <w:w w:val="11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6"/>
        </w:rPr>
        <w:t>velopment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3" w:lineRule="auto"/>
        <w:ind w:left="726" w:right="2446" w:firstLine="3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callou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overuse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5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0"/>
          <w:w w:val="8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ite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current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8"/>
        </w:rPr>
        <w:t>fracture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3" w:lineRule="auto"/>
        <w:ind w:left="749" w:right="4060" w:firstLine="-74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8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huma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skeleto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5"/>
        </w:rPr>
        <w:t>function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5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produ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bloo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5"/>
        </w:rPr>
        <w:t>tissue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7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store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fat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7"/>
        </w:rPr>
        <w:t>minerals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auto"/>
        <w:ind w:left="7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83B3B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383B3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83B3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protect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vital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8"/>
        </w:rPr>
        <w:t>organs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auto"/>
        <w:ind w:left="7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allo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83B3B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383B3B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color w:val="383B3B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6"/>
        </w:rPr>
        <w:t>body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7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4B4D4F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4B4D4F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4B4D4F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4B4D4F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9"/>
        </w:rPr>
        <w:t>supportin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9"/>
        </w:rPr>
        <w:t>framework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08" w:lineRule="exact"/>
        <w:ind w:left="78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383B3B"/>
          <w:spacing w:val="0"/>
          <w:w w:val="100"/>
          <w:position w:val="-10"/>
        </w:rPr>
        <w:t>f.</w:t>
      </w:r>
      <w:r>
        <w:rPr>
          <w:rFonts w:ascii="Arial" w:hAnsi="Arial" w:cs="Arial" w:eastAsia="Arial"/>
          <w:sz w:val="19"/>
          <w:szCs w:val="19"/>
          <w:color w:val="383B3B"/>
          <w:spacing w:val="50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  <w:position w:val="-1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2"/>
          <w:w w:val="100"/>
          <w:position w:val="-10"/>
        </w:rPr>
        <w:t> </w:t>
      </w:r>
      <w:r>
        <w:rPr>
          <w:rFonts w:ascii="Arial" w:hAnsi="Arial" w:cs="Arial" w:eastAsia="Arial"/>
          <w:sz w:val="18"/>
          <w:szCs w:val="18"/>
          <w:color w:val="383B3B"/>
          <w:spacing w:val="0"/>
          <w:w w:val="100"/>
          <w:i/>
          <w:position w:val="-10"/>
        </w:rPr>
        <w:t>o</w:t>
      </w:r>
      <w:r>
        <w:rPr>
          <w:rFonts w:ascii="Arial" w:hAnsi="Arial" w:cs="Arial" w:eastAsia="Arial"/>
          <w:sz w:val="18"/>
          <w:szCs w:val="18"/>
          <w:color w:val="383B3B"/>
          <w:spacing w:val="0"/>
          <w:w w:val="100"/>
          <w:i/>
          <w:position w:val="-10"/>
        </w:rPr>
        <w:t>f</w:t>
      </w:r>
      <w:r>
        <w:rPr>
          <w:rFonts w:ascii="Arial" w:hAnsi="Arial" w:cs="Arial" w:eastAsia="Arial"/>
          <w:sz w:val="18"/>
          <w:szCs w:val="18"/>
          <w:color w:val="383B3B"/>
          <w:spacing w:val="29"/>
          <w:w w:val="100"/>
          <w:i/>
          <w:position w:val="-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  <w:position w:val="-1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7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6"/>
          <w:position w:val="-10"/>
        </w:rPr>
        <w:t>above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0" w:right="160"/>
          <w:cols w:num="2" w:equalWidth="0">
            <w:col w:w="3948" w:space="772"/>
            <w:col w:w="7200"/>
          </w:cols>
        </w:sectPr>
      </w:pPr>
      <w:rPr/>
    </w:p>
    <w:p>
      <w:pPr>
        <w:spacing w:before="0" w:after="0" w:line="750" w:lineRule="exact"/>
        <w:ind w:left="174" w:right="-180"/>
        <w:jc w:val="left"/>
        <w:rPr>
          <w:rFonts w:ascii="Arial" w:hAnsi="Arial" w:cs="Arial" w:eastAsia="Arial"/>
          <w:sz w:val="93"/>
          <w:szCs w:val="93"/>
        </w:rPr>
      </w:pPr>
      <w:rPr/>
      <w:r>
        <w:rPr>
          <w:rFonts w:ascii="Arial" w:hAnsi="Arial" w:cs="Arial" w:eastAsia="Arial"/>
          <w:sz w:val="93"/>
          <w:szCs w:val="93"/>
          <w:color w:val="383B3B"/>
          <w:spacing w:val="-46"/>
          <w:w w:val="52"/>
          <w:i/>
          <w:position w:val="5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383B3B"/>
          <w:spacing w:val="-140"/>
          <w:w w:val="108"/>
          <w:b/>
          <w:bCs/>
          <w:i/>
          <w:position w:val="36"/>
        </w:rPr>
        <w:t>J</w:t>
      </w:r>
      <w:r>
        <w:rPr>
          <w:rFonts w:ascii="Arial" w:hAnsi="Arial" w:cs="Arial" w:eastAsia="Arial"/>
          <w:sz w:val="93"/>
          <w:szCs w:val="93"/>
          <w:color w:val="383B3B"/>
          <w:spacing w:val="0"/>
          <w:w w:val="52"/>
          <w:i/>
          <w:position w:val="5"/>
        </w:rPr>
        <w:t>.,</w:t>
      </w:r>
      <w:r>
        <w:rPr>
          <w:rFonts w:ascii="Arial" w:hAnsi="Arial" w:cs="Arial" w:eastAsia="Arial"/>
          <w:sz w:val="93"/>
          <w:szCs w:val="93"/>
          <w:color w:val="000000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69"/>
        <w:jc w:val="left"/>
        <w:tabs>
          <w:tab w:pos="29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B4D4F"/>
          <w:w w:val="11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-9"/>
          <w:w w:val="111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64676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646764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646764"/>
        </w:rPr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63.740036pt;margin-top:9.569144pt;width:133.420005pt;height:.1pt;mso-position-horizontal-relative:page;mso-position-vertical-relative:paragraph;z-index:-1151" coordorigin="1275,191" coordsize="2668,2">
            <v:shape style="position:absolute;left:1275;top:191;width:2668;height:2" coordorigin="1275,191" coordsize="2668,0" path="m1275,191l3943,191e" filled="f" stroked="t" strokeweight=".228459pt" strokecolor="#5B606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4"/>
        </w:rPr>
        <w:t>13.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-12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physicia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informe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40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5"/>
        </w:rPr>
        <w:t>skull.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9" w:lineRule="exact"/>
        <w:ind w:left="2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8"/>
        </w:rPr>
        <w:t>means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26" w:lineRule="exact"/>
        <w:ind w:left="7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  <w:position w:val="-1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  <w:position w:val="-1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9"/>
          <w:position w:val="-1"/>
        </w:rPr>
        <w:t>standar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9"/>
          <w:position w:val="-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9"/>
          <w:w w:val="109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9"/>
          <w:position w:val="-1"/>
        </w:rPr>
        <w:t>numbe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0"/>
          <w:w w:val="109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-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  <w:position w:val="-1"/>
        </w:rPr>
        <w:t>kull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7"/>
          <w:position w:val="-1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-2"/>
          <w:w w:val="106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20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0" w:right="160"/>
          <w:cols w:num="3" w:equalWidth="0">
            <w:col w:w="584" w:space="371"/>
            <w:col w:w="2980" w:space="799"/>
            <w:col w:w="7186"/>
          </w:cols>
        </w:sectPr>
      </w:pPr>
      <w:rPr/>
    </w:p>
    <w:p>
      <w:pPr>
        <w:spacing w:before="0" w:after="0" w:line="303" w:lineRule="exact"/>
        <w:ind w:left="155" w:right="-80"/>
        <w:jc w:val="left"/>
        <w:tabs>
          <w:tab w:pos="940" w:val="left"/>
          <w:tab w:pos="39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83B3B"/>
          <w:w w:val="131"/>
          <w:b/>
          <w:bCs/>
          <w:i/>
          <w:position w:val="2"/>
        </w:rPr>
        <w:t>,.,j</w:t>
      </w:r>
      <w:r>
        <w:rPr>
          <w:rFonts w:ascii="Times New Roman" w:hAnsi="Times New Roman" w:cs="Times New Roman" w:eastAsia="Times New Roman"/>
          <w:sz w:val="24"/>
          <w:szCs w:val="24"/>
          <w:color w:val="383B3B"/>
          <w:w w:val="100"/>
          <w:b/>
          <w:bCs/>
          <w:i/>
          <w:position w:val="2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383B3B"/>
          <w:w w:val="100"/>
          <w:b/>
          <w:bCs/>
          <w:i/>
          <w:position w:val="2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9"/>
          <w:position w:val="-2"/>
        </w:rPr>
        <w:t>14.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1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B707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B707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B707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6" w:after="0" w:line="305" w:lineRule="exact"/>
        <w:ind w:left="142" w:right="-76"/>
        <w:jc w:val="left"/>
        <w:tabs>
          <w:tab w:pos="940" w:val="left"/>
          <w:tab w:pos="39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383B3B"/>
          <w:w w:val="85"/>
          <w:b/>
          <w:bCs/>
          <w:i/>
          <w:position w:val="-1"/>
        </w:rPr>
        <w:t>,..Jj</w:t>
      </w:r>
      <w:r>
        <w:rPr>
          <w:rFonts w:ascii="Times New Roman" w:hAnsi="Times New Roman" w:cs="Times New Roman" w:eastAsia="Times New Roman"/>
          <w:sz w:val="27"/>
          <w:szCs w:val="27"/>
          <w:color w:val="383B3B"/>
          <w:w w:val="100"/>
          <w:b/>
          <w:bCs/>
          <w:i/>
          <w:position w:val="-1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383B3B"/>
          <w:w w:val="100"/>
          <w:b/>
          <w:bCs/>
          <w:i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06"/>
          <w:position w:val="0"/>
        </w:rPr>
        <w:t>15.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B707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B7070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u w:val="single" w:color="6B707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sesamoi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-8"/>
          <w:w w:val="12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2"/>
        </w:rPr>
        <w:t>kull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3" w:lineRule="auto"/>
        <w:ind w:right="2501" w:firstLine="3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sutural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-3"/>
          <w:w w:val="12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2"/>
        </w:rPr>
        <w:t>kull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missin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skull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7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0"/>
          <w:w w:val="10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7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0" w:right="160"/>
          <w:cols w:num="2" w:equalWidth="0">
            <w:col w:w="3944" w:space="1512"/>
            <w:col w:w="6464"/>
          </w:cols>
        </w:sectPr>
      </w:pPr>
      <w:rPr/>
    </w:p>
    <w:p>
      <w:pPr>
        <w:spacing w:before="14" w:after="0" w:line="240" w:lineRule="auto"/>
        <w:ind w:left="27" w:right="-107"/>
        <w:jc w:val="center"/>
        <w:rPr>
          <w:rFonts w:ascii="Times New Roman" w:hAnsi="Times New Roman" w:cs="Times New Roman" w:eastAsia="Times New Roman"/>
          <w:sz w:val="89"/>
          <w:szCs w:val="89"/>
        </w:rPr>
      </w:pPr>
      <w:rPr/>
      <w:r>
        <w:rPr/>
        <w:pict>
          <v:group style="position:absolute;margin-left:27.41507pt;margin-top:44.567032pt;width:574.802622pt;height:.1pt;mso-position-horizontal-relative:page;mso-position-vertical-relative:page;z-index:-1153" coordorigin="548,891" coordsize="11496,2">
            <v:shape style="position:absolute;left:548;top:891;width:11496;height:2" coordorigin="548,891" coordsize="11496,0" path="m548,891l12044,891e" filled="f" stroked="t" strokeweight=".456918pt" strokecolor="#AFAFAF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-26.533716pt;margin-top:651.323242pt;width:31.559813pt;height:50.0pt;mso-position-horizontal-relative:page;mso-position-vertical-relative:page;z-index:-1145" type="#_x0000_t202" filled="f" stroked="f">
            <v:textbox inset="0,0,0,0">
              <w:txbxContent>
                <w:p>
                  <w:pPr>
                    <w:spacing w:before="0" w:after="0" w:line="1000" w:lineRule="exact"/>
                    <w:ind w:right="-190"/>
                    <w:jc w:val="left"/>
                    <w:rPr>
                      <w:rFonts w:ascii="Arial" w:hAnsi="Arial" w:cs="Arial" w:eastAsia="Arial"/>
                      <w:sz w:val="100"/>
                      <w:szCs w:val="100"/>
                    </w:rPr>
                  </w:pPr>
                  <w:rPr/>
                  <w:r>
                    <w:rPr>
                      <w:rFonts w:ascii="Arial" w:hAnsi="Arial" w:cs="Arial" w:eastAsia="Arial"/>
                      <w:sz w:val="100"/>
                      <w:szCs w:val="100"/>
                      <w:color w:val="4B4D4F"/>
                      <w:spacing w:val="-440"/>
                      <w:w w:val="386"/>
                      <w:position w:val="-1"/>
                    </w:rPr>
                    <w:t>,</w:t>
                  </w:r>
                  <w:r>
                    <w:rPr>
                      <w:rFonts w:ascii="Arial" w:hAnsi="Arial" w:cs="Arial" w:eastAsia="Arial"/>
                      <w:sz w:val="100"/>
                      <w:szCs w:val="10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89"/>
          <w:szCs w:val="89"/>
          <w:color w:val="383B3B"/>
          <w:spacing w:val="0"/>
          <w:w w:val="51"/>
        </w:rPr>
        <w:t>....</w:t>
      </w:r>
      <w:r>
        <w:rPr>
          <w:rFonts w:ascii="Times New Roman" w:hAnsi="Times New Roman" w:cs="Times New Roman" w:eastAsia="Times New Roman"/>
          <w:sz w:val="89"/>
          <w:szCs w:val="89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30" w:right="127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646767"/>
          <w:spacing w:val="0"/>
          <w:w w:val="151"/>
        </w:rPr>
        <w:t>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tabs>
          <w:tab w:pos="29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B4D4F"/>
          <w:w w:val="108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-4"/>
          <w:w w:val="108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70747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707474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707474"/>
        </w:rPr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64.196953pt;margin-top:9.802480pt;width:133.191546pt;height:.1pt;mso-position-horizontal-relative:page;mso-position-vertical-relative:paragraph;z-index:-1150" coordorigin="1284,196" coordsize="2664,2">
            <v:shape style="position:absolute;left:1284;top:196;width:2664;height:2" coordorigin="1284,196" coordsize="2664,0" path="m1284,196l3948,196e" filled="f" stroked="t" strokeweight=".228459pt" strokecolor="#777C7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4B4D4F"/>
          <w:w w:val="11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-5"/>
          <w:w w:val="112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64.196953pt;margin-top:9.802481pt;width:133.191546pt;height:.1pt;mso-position-horizontal-relative:page;mso-position-vertical-relative:paragraph;z-index:-1149" coordorigin="1284,196" coordsize="2664,2">
            <v:shape style="position:absolute;left:1284;top:196;width:2664;height:2" coordorigin="1284,196" coordsize="2664,0" path="m1284,196l3948,196e" filled="f" stroked="t" strokeweight=".456918pt" strokecolor="#747777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4B4D4F"/>
          <w:spacing w:val="0"/>
          <w:w w:val="106"/>
        </w:rPr>
        <w:t>18.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" w:right="-20"/>
        <w:jc w:val="left"/>
        <w:tabs>
          <w:tab w:pos="29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83B3B"/>
          <w:w w:val="109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383B3B"/>
          <w:spacing w:val="-5"/>
          <w:w w:val="109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8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777C7C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777C7C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  <w:u w:val="single" w:color="777C7C"/>
        </w:rPr>
      </w:r>
      <w:r>
        <w:rPr>
          <w:rFonts w:ascii="Times New Roman" w:hAnsi="Times New Roman" w:cs="Times New Roman" w:eastAsia="Times New Roman"/>
          <w:sz w:val="19"/>
          <w:szCs w:val="19"/>
          <w:color w:val="646767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278.034485pt;margin-top:32.202286pt;width:286.030558pt;height:.1pt;mso-position-horizontal-relative:page;mso-position-vertical-relative:paragraph;z-index:-1146" coordorigin="5561,644" coordsize="5721,2">
            <v:shape style="position:absolute;left:5561;top:644;width:5721;height:2" coordorigin="5561,644" coordsize="5721,0" path="m5561,644l11281,644e" filled="f" stroked="t" strokeweight="4.797637pt" strokecolor="#1C1F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646767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646767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0"/>
          <w:w w:val="100"/>
        </w:rPr>
        <w:t>yr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7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646767"/>
          <w:spacing w:val="9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B7E7E"/>
          <w:spacing w:val="0"/>
          <w:w w:val="100"/>
        </w:rPr>
        <w:t>©</w:t>
      </w:r>
      <w:r>
        <w:rPr>
          <w:rFonts w:ascii="Times New Roman" w:hAnsi="Times New Roman" w:cs="Times New Roman" w:eastAsia="Times New Roman"/>
          <w:sz w:val="16"/>
          <w:szCs w:val="16"/>
          <w:color w:val="7B7E7E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767"/>
          <w:spacing w:val="-8"/>
          <w:w w:val="98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0"/>
          <w:w w:val="98"/>
        </w:rPr>
        <w:t>003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-11"/>
          <w:w w:val="9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0"/>
          <w:w w:val="100"/>
        </w:rPr>
        <w:t>hy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-5"/>
          <w:w w:val="10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7B7E7E"/>
          <w:spacing w:val="0"/>
          <w:w w:val="103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7B7E7E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0"/>
          <w:w w:val="85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767"/>
          <w:spacing w:val="0"/>
          <w:w w:val="82"/>
        </w:rPr>
        <w:t>y,</w:t>
      </w:r>
      <w:r>
        <w:rPr>
          <w:rFonts w:ascii="Times New Roman" w:hAnsi="Times New Roman" w:cs="Times New Roman" w:eastAsia="Times New Roman"/>
          <w:sz w:val="16"/>
          <w:szCs w:val="16"/>
          <w:color w:val="646767"/>
          <w:spacing w:val="10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B3B"/>
          <w:spacing w:val="0"/>
          <w:w w:val="96"/>
        </w:rPr>
        <w:t>In</w:t>
      </w:r>
      <w:r>
        <w:rPr>
          <w:rFonts w:ascii="Times New Roman" w:hAnsi="Times New Roman" w:cs="Times New Roman" w:eastAsia="Times New Roman"/>
          <w:sz w:val="16"/>
          <w:szCs w:val="16"/>
          <w:color w:val="383B3B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767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64676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46767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767"/>
          <w:spacing w:val="0"/>
          <w:w w:val="8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646767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B3B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16"/>
          <w:szCs w:val="16"/>
          <w:color w:val="383B3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10"/>
          <w:w w:val="93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646767"/>
          <w:spacing w:val="4"/>
          <w:w w:val="108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383B3B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83B3B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383B3B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B7E7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7B7E7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0"/>
          <w:w w:val="86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767"/>
          <w:spacing w:val="0"/>
          <w:w w:val="61"/>
        </w:rPr>
        <w:t>t&gt;SE</w:t>
      </w:r>
      <w:r>
        <w:rPr>
          <w:rFonts w:ascii="Times New Roman" w:hAnsi="Times New Roman" w:cs="Times New Roman" w:eastAsia="Times New Roman"/>
          <w:sz w:val="16"/>
          <w:szCs w:val="16"/>
          <w:color w:val="646767"/>
          <w:spacing w:val="6"/>
          <w:w w:val="62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383B3B"/>
          <w:spacing w:val="0"/>
          <w:w w:val="15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383B3B"/>
          <w:spacing w:val="-12"/>
          <w:w w:val="15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646767"/>
          <w:spacing w:val="-15"/>
          <w:w w:val="166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0"/>
          <w:w w:val="103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4B4D4F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B7E7E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-3"/>
          <w:w w:val="107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2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icia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tel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1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knee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ligament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sev1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9" w:lineRule="exact"/>
        <w:ind w:left="23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mean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3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240" w:lineRule="auto"/>
        <w:ind w:left="7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1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55"/>
        </w:rPr>
        <w:t>\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56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-5"/>
          <w:w w:val="5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7B7E7E"/>
          <w:spacing w:val="-3"/>
          <w:w w:val="138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94"/>
        </w:rPr>
        <w:t>ell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auto"/>
        <w:ind w:left="7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muscle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epara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1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3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9" w:lineRule="exact"/>
        <w:ind w:left="74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83B3B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383B3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83B3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patella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kneecap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7"/>
        </w:rPr>
        <w:t>fractured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auto"/>
        <w:ind w:left="7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.96pt;margin-top:23.366795pt;width:26.879999pt;height:82.559998pt;mso-position-horizontal-relative:page;mso-position-vertical-relative:paragraph;z-index:-1154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femu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thig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0"/>
          <w:w w:val="7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83B3B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46767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D4F"/>
          <w:spacing w:val="0"/>
          <w:w w:val="106"/>
        </w:rPr>
        <w:t>fractured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0" w:right="160"/>
          <w:cols w:num="3" w:equalWidth="0">
            <w:col w:w="569" w:space="391"/>
            <w:col w:w="3586" w:space="197"/>
            <w:col w:w="7177"/>
          </w:cols>
        </w:sectPr>
      </w:pPr>
      <w:rPr/>
    </w:p>
    <w:p>
      <w:pPr>
        <w:spacing w:before="74" w:after="0" w:line="327" w:lineRule="exact"/>
        <w:ind w:left="57" w:right="-20"/>
        <w:jc w:val="left"/>
        <w:tabs>
          <w:tab w:pos="1340" w:val="left"/>
          <w:tab w:pos="11360" w:val="left"/>
        </w:tabs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shape style="position:absolute;margin-left:126.720001pt;margin-top:5.333232pt;width:314.880005pt;height:7.68pt;mso-position-horizontal-relative:page;mso-position-vertical-relative:paragraph;z-index:-1143" type="#_x0000_t75">
            <v:imagedata r:id="rId39" o:title=""/>
          </v:shape>
        </w:pict>
      </w:r>
      <w:r>
        <w:rPr/>
        <w:pict>
          <v:group style="position:absolute;margin-left:2.864051pt;margin-top:1.401866pt;width:600.495934pt;height:.1pt;mso-position-horizontal-relative:page;mso-position-vertical-relative:paragraph;z-index:-1142" coordorigin="57,28" coordsize="12010,2">
            <v:shape style="position:absolute;left:57;top:28;width:12010;height:2" coordorigin="57,28" coordsize="12010,0" path="m57,28l12067,28e" filled="f" stroked="t" strokeweight=".477342pt" strokecolor="#97978C">
              <v:path arrowok="t"/>
            </v:shape>
          </v:group>
          <w10:wrap type="none"/>
        </w:pict>
      </w:r>
      <w:r>
        <w:rPr/>
        <w:pict>
          <v:group style="position:absolute;margin-left:88.915489pt;margin-top:11.52111pt;width:4.24pt;height:.1pt;mso-position-horizontal-relative:page;mso-position-vertical-relative:paragraph;z-index:-1140" coordorigin="1778,230" coordsize="85,2">
            <v:shape style="position:absolute;left:1778;top:230;width:85;height:2" coordorigin="1778,230" coordsize="85,0" path="m1778,230l1863,230e" filled="f" stroked="t" strokeweight=".16pt" strokecolor="#B2B2B2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8"/>
          <w:szCs w:val="8"/>
          <w:color w:val="595B59"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595B59"/>
          <w:strike/>
          <w:position w:val="1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95B59"/>
          <w:strike/>
          <w:position w:val="12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595B59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595B59"/>
          <w:w w:val="325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595B59"/>
          <w:w w:val="325"/>
          <w:u w:val="single" w:color="000000"/>
          <w:strike/>
          <w:position w:val="12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595B59"/>
          <w:w w:val="325"/>
          <w:u w:val="single" w:color="000000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595B59"/>
          <w:w w:val="325"/>
          <w:u w:val="single" w:color="000000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5"/>
          <w:w w:val="128"/>
          <w:u w:val="single" w:color="000000"/>
          <w:strike/>
          <w:position w:val="12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5"/>
          <w:w w:val="128"/>
          <w:u w:val="single" w:color="000000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24"/>
          <w:w w:val="127"/>
          <w:u w:val="single" w:color="000000"/>
          <w:strike/>
          <w:position w:val="12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24"/>
          <w:w w:val="127"/>
          <w:u w:val="single" w:color="000000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36"/>
          <w:w w:val="128"/>
          <w:u w:val="single" w:color="000000"/>
          <w:strike/>
          <w:position w:val="12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36"/>
          <w:w w:val="128"/>
          <w:u w:val="single" w:color="000000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36"/>
          <w:w w:val="128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36"/>
          <w:w w:val="128"/>
          <w:strike/>
          <w:position w:val="12"/>
        </w:rPr>
      </w:r>
      <w:r>
        <w:rPr>
          <w:rFonts w:ascii="Arial" w:hAnsi="Arial" w:cs="Arial" w:eastAsia="Arial"/>
          <w:sz w:val="20"/>
          <w:szCs w:val="20"/>
          <w:color w:val="999A9A"/>
          <w:spacing w:val="0"/>
          <w:w w:val="61"/>
          <w:strike/>
          <w:position w:val="5"/>
        </w:rPr>
        <w:t>-</w:t>
      </w:r>
      <w:r>
        <w:rPr>
          <w:rFonts w:ascii="Arial" w:hAnsi="Arial" w:cs="Arial" w:eastAsia="Arial"/>
          <w:sz w:val="20"/>
          <w:szCs w:val="20"/>
          <w:color w:val="999A9A"/>
          <w:spacing w:val="0"/>
          <w:w w:val="61"/>
          <w:strike/>
          <w:position w:val="5"/>
        </w:rPr>
      </w:r>
      <w:r>
        <w:rPr>
          <w:rFonts w:ascii="Arial" w:hAnsi="Arial" w:cs="Arial" w:eastAsia="Arial"/>
          <w:sz w:val="20"/>
          <w:szCs w:val="20"/>
          <w:color w:val="999A9A"/>
          <w:spacing w:val="-43"/>
          <w:w w:val="61"/>
          <w:strike/>
          <w:position w:val="5"/>
        </w:rPr>
        <w:t>·</w:t>
      </w:r>
      <w:r>
        <w:rPr>
          <w:rFonts w:ascii="Arial" w:hAnsi="Arial" w:cs="Arial" w:eastAsia="Arial"/>
          <w:sz w:val="20"/>
          <w:szCs w:val="20"/>
          <w:color w:val="999A9A"/>
          <w:spacing w:val="-43"/>
          <w:w w:val="61"/>
          <w:strike/>
          <w:position w:val="5"/>
        </w:rPr>
      </w:r>
      <w:r>
        <w:rPr>
          <w:rFonts w:ascii="Arial" w:hAnsi="Arial" w:cs="Arial" w:eastAsia="Arial"/>
          <w:sz w:val="20"/>
          <w:szCs w:val="20"/>
          <w:color w:val="999A9A"/>
          <w:spacing w:val="-43"/>
          <w:w w:val="61"/>
          <w:strike/>
          <w:position w:val="5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43"/>
          <w:w w:val="127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3"/>
          <w:w w:val="127"/>
          <w:u w:val="single" w:color="000000"/>
          <w:strike/>
          <w:position w:val="12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3"/>
          <w:w w:val="127"/>
          <w:u w:val="single" w:color="000000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3"/>
          <w:w w:val="127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3"/>
          <w:w w:val="127"/>
          <w:strike/>
          <w:position w:val="12"/>
        </w:rPr>
      </w:r>
      <w:r>
        <w:rPr>
          <w:rFonts w:ascii="Arial" w:hAnsi="Arial" w:cs="Arial" w:eastAsia="Arial"/>
          <w:sz w:val="20"/>
          <w:szCs w:val="20"/>
          <w:color w:val="999A9A"/>
          <w:spacing w:val="-6"/>
          <w:w w:val="61"/>
          <w:strike/>
          <w:position w:val="5"/>
        </w:rPr>
        <w:t>-</w:t>
      </w:r>
      <w:r>
        <w:rPr>
          <w:rFonts w:ascii="Arial" w:hAnsi="Arial" w:cs="Arial" w:eastAsia="Arial"/>
          <w:sz w:val="20"/>
          <w:szCs w:val="20"/>
          <w:color w:val="999A9A"/>
          <w:spacing w:val="-6"/>
          <w:w w:val="61"/>
          <w:strike/>
          <w:position w:val="5"/>
        </w:rPr>
      </w:r>
      <w:r>
        <w:rPr>
          <w:rFonts w:ascii="Arial" w:hAnsi="Arial" w:cs="Arial" w:eastAsia="Arial"/>
          <w:sz w:val="20"/>
          <w:szCs w:val="20"/>
          <w:color w:val="999A9A"/>
          <w:spacing w:val="-6"/>
          <w:w w:val="61"/>
          <w:strike/>
          <w:position w:val="5"/>
        </w:rPr>
      </w:r>
      <w:r>
        <w:rPr>
          <w:rFonts w:ascii="Times New Roman" w:hAnsi="Times New Roman" w:cs="Times New Roman" w:eastAsia="Times New Roman"/>
          <w:sz w:val="8"/>
          <w:szCs w:val="8"/>
          <w:color w:val="B3B3B3"/>
          <w:spacing w:val="-6"/>
          <w:w w:val="326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B3B3B3"/>
          <w:spacing w:val="-43"/>
          <w:w w:val="326"/>
          <w:u w:val="single" w:color="000000"/>
          <w:strike/>
          <w:position w:val="12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B3B3B3"/>
          <w:spacing w:val="-43"/>
          <w:w w:val="326"/>
          <w:u w:val="single" w:color="000000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B3B3B3"/>
          <w:spacing w:val="-43"/>
          <w:w w:val="326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B3B3B3"/>
          <w:spacing w:val="-43"/>
          <w:w w:val="326"/>
          <w:strike/>
          <w:position w:val="12"/>
        </w:rPr>
      </w:r>
      <w:r>
        <w:rPr>
          <w:rFonts w:ascii="Arial" w:hAnsi="Arial" w:cs="Arial" w:eastAsia="Arial"/>
          <w:sz w:val="20"/>
          <w:szCs w:val="20"/>
          <w:color w:val="999A9A"/>
          <w:spacing w:val="-30"/>
          <w:w w:val="99"/>
          <w:strike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999A9A"/>
          <w:spacing w:val="-30"/>
          <w:w w:val="99"/>
          <w:strike/>
          <w:position w:val="5"/>
        </w:rPr>
      </w:r>
      <w:r>
        <w:rPr>
          <w:rFonts w:ascii="Arial" w:hAnsi="Arial" w:cs="Arial" w:eastAsia="Arial"/>
          <w:sz w:val="20"/>
          <w:szCs w:val="20"/>
          <w:color w:val="999A9A"/>
          <w:spacing w:val="-30"/>
          <w:w w:val="99"/>
          <w:strike/>
          <w:position w:val="5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30"/>
          <w:w w:val="127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0"/>
          <w:w w:val="127"/>
          <w:u w:val="single" w:color="000000"/>
          <w:strike/>
          <w:position w:val="12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1"/>
          <w:w w:val="127"/>
          <w:u w:val="single" w:color="000000"/>
          <w:strike/>
          <w:position w:val="1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0"/>
          <w:w w:val="100"/>
          <w:u w:val="single" w:color="000000"/>
          <w:strike/>
          <w:position w:val="12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0"/>
          <w:w w:val="100"/>
          <w:u w:val="single" w:color="000000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0"/>
          <w:w w:val="100"/>
          <w:u w:val="single" w:color="000000"/>
          <w:strike/>
          <w:position w:val="12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0"/>
          <w:w w:val="100"/>
          <w:u w:val="single" w:color="000000"/>
          <w:strike/>
          <w:position w:val="12"/>
        </w:rPr>
        <w:t>   </w:t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5"/>
          <w:w w:val="100"/>
          <w:u w:val="single" w:color="000000"/>
          <w:strike/>
          <w:position w:val="1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5"/>
          <w:w w:val="100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11"/>
          <w:w w:val="100"/>
          <w:position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-40"/>
          <w:w w:val="109"/>
          <w:position w:val="5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B3B3B3"/>
          <w:spacing w:val="-40"/>
          <w:w w:val="123"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B3B3B3"/>
          <w:spacing w:val="3"/>
          <w:w w:val="123"/>
          <w:strike/>
          <w:position w:val="12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B3B3B3"/>
          <w:spacing w:val="3"/>
          <w:w w:val="123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B3B3B3"/>
          <w:spacing w:val="3"/>
          <w:w w:val="123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5"/>
          <w:w w:val="84"/>
          <w:strike/>
          <w:position w:val="12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5"/>
          <w:w w:val="84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5"/>
          <w:w w:val="84"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5"/>
          <w:w w:val="84"/>
          <w:position w:val="12"/>
        </w:rPr>
      </w:r>
      <w:r>
        <w:rPr>
          <w:rFonts w:ascii="Times New Roman" w:hAnsi="Times New Roman" w:cs="Times New Roman" w:eastAsia="Times New Roman"/>
          <w:sz w:val="12"/>
          <w:szCs w:val="12"/>
          <w:color w:val="B3B3B3"/>
          <w:spacing w:val="-36"/>
          <w:w w:val="109"/>
          <w:position w:val="5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36"/>
          <w:w w:val="84"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0"/>
          <w:w w:val="84"/>
          <w:strike/>
          <w:position w:val="12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0"/>
          <w:w w:val="84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0"/>
          <w:w w:val="84"/>
          <w:strike/>
          <w:position w:val="12"/>
        </w:rPr>
        <w:t>z</w:t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0"/>
          <w:w w:val="84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15"/>
          <w:w w:val="100"/>
          <w:strike/>
          <w:position w:val="1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15"/>
          <w:w w:val="100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999A9A"/>
          <w:spacing w:val="-15"/>
          <w:w w:val="100"/>
          <w:strike/>
          <w:position w:val="12"/>
        </w:rPr>
      </w:r>
      <w:r>
        <w:rPr>
          <w:rFonts w:ascii="Times New Roman" w:hAnsi="Times New Roman" w:cs="Times New Roman" w:eastAsia="Times New Roman"/>
          <w:sz w:val="8"/>
          <w:szCs w:val="8"/>
          <w:color w:val="B3B3B3"/>
          <w:spacing w:val="0"/>
          <w:w w:val="100"/>
          <w:strike/>
          <w:position w:val="12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B3B3B3"/>
          <w:spacing w:val="3"/>
          <w:w w:val="100"/>
          <w:strike/>
          <w:position w:val="1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B3B3B3"/>
          <w:spacing w:val="-14"/>
          <w:w w:val="100"/>
          <w:position w:val="12"/>
        </w:rPr>
        <w:t> </w:t>
      </w:r>
      <w:r>
        <w:rPr>
          <w:rFonts w:ascii="Arial" w:hAnsi="Arial" w:cs="Arial" w:eastAsia="Arial"/>
          <w:sz w:val="9"/>
          <w:szCs w:val="9"/>
          <w:color w:val="999A9A"/>
          <w:spacing w:val="0"/>
          <w:w w:val="153"/>
          <w:position w:val="5"/>
        </w:rPr>
        <w:t>....</w:t>
      </w:r>
      <w:r>
        <w:rPr>
          <w:rFonts w:ascii="Arial" w:hAnsi="Arial" w:cs="Arial" w:eastAsia="Arial"/>
          <w:sz w:val="9"/>
          <w:szCs w:val="9"/>
          <w:color w:val="999A9A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9"/>
          <w:szCs w:val="9"/>
          <w:color w:val="999A9A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29"/>
          <w:szCs w:val="29"/>
          <w:color w:val="999A9A"/>
          <w:spacing w:val="0"/>
          <w:w w:val="52"/>
          <w:position w:val="-1"/>
        </w:rPr>
        <w:t>.-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2080" w:h="16320"/>
          <w:pgMar w:top="660" w:bottom="0" w:left="0" w:right="160"/>
        </w:sectPr>
      </w:pPr>
      <w:rPr/>
    </w:p>
    <w:p>
      <w:pPr>
        <w:spacing w:before="30" w:after="0" w:line="240" w:lineRule="auto"/>
        <w:ind w:left="544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131518"/>
          <w:spacing w:val="0"/>
          <w:w w:val="116"/>
          <w:b/>
          <w:bCs/>
        </w:rPr>
        <w:t>108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16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131518"/>
          <w:spacing w:val="0"/>
          <w:w w:val="62"/>
        </w:rPr>
        <w:t>Fill-in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25" w:right="-6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31518"/>
          <w:spacing w:val="-21"/>
          <w:w w:val="151"/>
        </w:rPr>
        <w:t>1</w:t>
      </w:r>
      <w:r>
        <w:rPr>
          <w:rFonts w:ascii="Arial" w:hAnsi="Arial" w:cs="Arial" w:eastAsia="Arial"/>
          <w:sz w:val="18"/>
          <w:szCs w:val="18"/>
          <w:color w:val="484B4D"/>
          <w:spacing w:val="0"/>
          <w:w w:val="158"/>
        </w:rPr>
        <w:t>.</w:t>
      </w:r>
      <w:r>
        <w:rPr>
          <w:rFonts w:ascii="Arial" w:hAnsi="Arial" w:cs="Arial" w:eastAsia="Arial"/>
          <w:sz w:val="18"/>
          <w:szCs w:val="18"/>
          <w:color w:val="484B4D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31518"/>
          <w:spacing w:val="0"/>
          <w:w w:val="215"/>
        </w:rPr>
        <w:t>---</w:t>
      </w:r>
      <w:r>
        <w:rPr>
          <w:rFonts w:ascii="Arial" w:hAnsi="Arial" w:cs="Arial" w:eastAsia="Arial"/>
          <w:sz w:val="18"/>
          <w:szCs w:val="18"/>
          <w:color w:val="131518"/>
          <w:spacing w:val="4"/>
          <w:w w:val="215"/>
        </w:rPr>
        <w:t>-</w:t>
      </w:r>
      <w:r>
        <w:rPr>
          <w:rFonts w:ascii="Arial" w:hAnsi="Arial" w:cs="Arial" w:eastAsia="Arial"/>
          <w:sz w:val="18"/>
          <w:szCs w:val="18"/>
          <w:color w:val="383A3D"/>
          <w:spacing w:val="0"/>
          <w:w w:val="212"/>
        </w:rPr>
        <w:t>-------</w:t>
      </w:r>
      <w:r>
        <w:rPr>
          <w:rFonts w:ascii="Arial" w:hAnsi="Arial" w:cs="Arial" w:eastAsia="Arial"/>
          <w:sz w:val="18"/>
          <w:szCs w:val="18"/>
          <w:color w:val="383A3D"/>
          <w:spacing w:val="3"/>
          <w:w w:val="212"/>
        </w:rPr>
        <w:t>-</w:t>
      </w:r>
      <w:r>
        <w:rPr>
          <w:rFonts w:ascii="Arial" w:hAnsi="Arial" w:cs="Arial" w:eastAsia="Arial"/>
          <w:sz w:val="18"/>
          <w:szCs w:val="18"/>
          <w:color w:val="131518"/>
          <w:spacing w:val="0"/>
          <w:w w:val="228"/>
        </w:rPr>
        <w:t>-</w:t>
      </w:r>
      <w:r>
        <w:rPr>
          <w:rFonts w:ascii="Arial" w:hAnsi="Arial" w:cs="Arial" w:eastAsia="Arial"/>
          <w:sz w:val="18"/>
          <w:szCs w:val="18"/>
          <w:color w:val="131518"/>
          <w:spacing w:val="7"/>
          <w:w w:val="228"/>
        </w:rPr>
        <w:t>-</w:t>
      </w:r>
      <w:r>
        <w:rPr>
          <w:rFonts w:ascii="Arial" w:hAnsi="Arial" w:cs="Arial" w:eastAsia="Arial"/>
          <w:sz w:val="18"/>
          <w:szCs w:val="18"/>
          <w:color w:val="383A3D"/>
          <w:spacing w:val="0"/>
          <w:w w:val="205"/>
        </w:rPr>
        <w:t>---------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21" w:right="-5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9"/>
          <w:w w:val="109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0"/>
          <w:w w:val="13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0"/>
          <w:w w:val="19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-3"/>
          <w:w w:val="19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9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-2"/>
          <w:w w:val="19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0"/>
          <w:w w:val="179"/>
        </w:rPr>
        <w:t>-----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-6"/>
          <w:w w:val="17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63F3F"/>
          <w:spacing w:val="0"/>
          <w:w w:val="19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63F3F"/>
          <w:spacing w:val="-2"/>
          <w:w w:val="19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79"/>
        </w:rPr>
        <w:t>-----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-6"/>
          <w:w w:val="17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83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5"/>
          <w:w w:val="183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64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8" w:lineRule="exact"/>
        <w:ind w:left="625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98.812836pt;margin-top:-60.319481pt;width:.1pt;height:679.080299pt;mso-position-horizontal-relative:page;mso-position-vertical-relative:paragraph;z-index:-1141" coordorigin="3976,-1206" coordsize="2,13582">
            <v:shape style="position:absolute;left:3976;top:-1206;width:2;height:13582" coordorigin="3976,-1206" coordsize="0,13582" path="m3976,12375l3976,-1206e" filled="f" stroked="t" strokeweight="5.48943pt" strokecolor="#0F0F0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05"/>
          <w:position w:val="-2"/>
        </w:rPr>
        <w:t>3.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-1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205"/>
          <w:position w:val="-2"/>
        </w:rPr>
        <w:t>-------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2"/>
          <w:w w:val="205"/>
          <w:position w:val="-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0"/>
          <w:w w:val="228"/>
          <w:position w:val="-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10"/>
          <w:w w:val="228"/>
          <w:position w:val="-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214"/>
          <w:position w:val="-2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5"/>
          <w:w w:val="214"/>
          <w:position w:val="-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228"/>
          <w:position w:val="-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10"/>
          <w:w w:val="228"/>
          <w:position w:val="-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228"/>
          <w:position w:val="-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0"/>
          <w:w w:val="228"/>
          <w:position w:val="-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229"/>
          <w:position w:val="-2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Exercise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62"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6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"/>
          <w:w w:val="16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62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0"/>
          <w:w w:val="16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8"/>
        </w:rPr>
        <w:t>Overvie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93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B6B69"/>
          <w:spacing w:val="0"/>
          <w:w w:val="6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B6B69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5"/>
        </w:rPr>
        <w:t>Skeleton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25"/>
          <w:szCs w:val="25"/>
          <w:color w:val="131518"/>
          <w:spacing w:val="0"/>
          <w:w w:val="85"/>
          <w:b/>
          <w:bCs/>
        </w:rPr>
        <w:t>Fill-in</w:t>
      </w:r>
      <w:r>
        <w:rPr>
          <w:rFonts w:ascii="Arial" w:hAnsi="Arial" w:cs="Arial" w:eastAsia="Arial"/>
          <w:sz w:val="25"/>
          <w:szCs w:val="25"/>
          <w:color w:val="131518"/>
          <w:spacing w:val="0"/>
          <w:w w:val="85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131518"/>
          <w:spacing w:val="2"/>
          <w:w w:val="85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complete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9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item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correct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3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2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Tm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round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3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14"/>
        </w:rPr>
        <w:t>speck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-18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found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8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tendo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13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  <w:u w:val="single" w:color="121417"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24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  <w:u w:val="single" w:color="121417"/>
        </w:rPr>
        <w:t>?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  <w:u w:val="single" w:color="121417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6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1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3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32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1"/>
          <w:w w:val="118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26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fibrou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coverin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5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u w:val="single" w:color="252729"/>
        </w:rPr>
        <w:t>   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6"/>
          <w:w w:val="100"/>
          <w:u w:val="single" w:color="25272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6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-51"/>
          <w:w w:val="100"/>
        </w:rPr>
        <w:t>?</w:t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0"/>
          <w:w w:val="100"/>
          <w:u w:val="single" w:color="121417"/>
        </w:rPr>
        <w:t>    </w:t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9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9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0"/>
          <w:w w:val="116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4" w:after="0" w:line="240" w:lineRule="auto"/>
        <w:ind w:left="3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24"/>
          <w:w w:val="14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4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5"/>
          <w:w w:val="14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00"/>
        </w:rPr>
        <w:t>shaft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portio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terme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9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11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  <w:u w:val="single" w:color="121417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44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  <w:u w:val="single" w:color="121417"/>
        </w:rPr>
        <w:t>?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  <w:u w:val="single" w:color="121417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6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8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3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320" w:right="-20"/>
        <w:jc w:val="left"/>
        <w:tabs>
          <w:tab w:pos="56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487.343018pt;margin-top:11.745937pt;width:24.133545pt;height:.1pt;mso-position-horizontal-relative:page;mso-position-vertical-relative:paragraph;z-index:-1139" coordorigin="9747,235" coordsize="483,2">
            <v:shape style="position:absolute;left:9747;top:235;width:483;height:2" coordorigin="9747,235" coordsize="483,0" path="m9747,235l10230,235e" filled="f" stroked="t" strokeweight=".4pt" strokecolor="#121417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regio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shaft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40" w:lineRule="auto"/>
        <w:ind w:left="3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u w:val="single" w:color="121417"/>
        </w:rPr>
        <w:t>   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6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u w:val="single" w:color="121417"/>
        </w:rPr>
        <w:t>?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u w:val="single" w:color="121417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15"/>
        </w:rPr>
        <w:t>outside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-11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6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6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0"/>
        </w:rPr>
        <w:t>hyaline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0"/>
        </w:rPr>
        <w:t>cartilage.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0" w:right="160"/>
          <w:cols w:num="2" w:equalWidth="0">
            <w:col w:w="3717" w:space="574"/>
            <w:col w:w="7629"/>
          </w:cols>
        </w:sectPr>
      </w:pPr>
      <w:rPr/>
    </w:p>
    <w:p>
      <w:pPr>
        <w:spacing w:before="0" w:after="0" w:line="200" w:lineRule="exact"/>
        <w:ind w:left="4616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8"/>
          <w:szCs w:val="18"/>
          <w:color w:val="131518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1315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13151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Yello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3"/>
        </w:rPr>
        <w:t>marro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6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2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1"/>
        </w:rPr>
        <w:t>tissue.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0" w:right="160"/>
          <w:cols w:num="2" w:equalWidth="0">
            <w:col w:w="7712" w:space="272"/>
            <w:col w:w="3936"/>
          </w:cols>
        </w:sectPr>
      </w:pPr>
      <w:rPr/>
    </w:p>
    <w:p>
      <w:pPr>
        <w:spacing w:before="0" w:after="0" w:line="229" w:lineRule="exact"/>
        <w:ind w:left="625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89.203857pt;margin-top:.006737pt;width:24.333545pt;height:.1pt;mso-position-horizontal-relative:page;mso-position-vertical-relative:paragraph;z-index:-1138" coordorigin="7784,0" coordsize="487,2">
            <v:shape style="position:absolute;left:7784;top:0;width:487;height:2" coordorigin="7784,0" coordsize="487,0" path="m7784,0l8271,0e" filled="f" stroked="t" strokeweight=".4pt" strokecolor="#121417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"/>
          <w:w w:val="101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20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3"/>
          <w:w w:val="20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22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7"/>
          <w:w w:val="22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202"/>
        </w:rPr>
        <w:t>-----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1"/>
          <w:w w:val="20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63F3F"/>
          <w:spacing w:val="0"/>
          <w:w w:val="22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63F3F"/>
          <w:spacing w:val="7"/>
          <w:w w:val="22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22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7"/>
          <w:w w:val="22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202"/>
        </w:rPr>
        <w:t>-----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1"/>
          <w:w w:val="20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224"/>
        </w:rPr>
        <w:t>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3"/>
          <w:w w:val="121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0"/>
          <w:w w:val="12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30"/>
          <w:w w:val="12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wide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8"/>
        </w:rPr>
        <w:t>classifie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6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  <w:u w:val="single" w:color="121417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37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  <w:u w:val="single" w:color="121417"/>
        </w:rPr>
        <w:t>?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  <w:u w:val="single" w:color="121417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6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0"/>
        </w:rPr>
        <w:t>bone.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169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8.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6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8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classifie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8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1"/>
          <w:position w:val="-5"/>
        </w:rPr>
        <w:t>accordin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1"/>
          <w:position w:val="-5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5"/>
          <w:w w:val="111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4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6"/>
          <w:position w:val="-5"/>
        </w:rPr>
        <w:t>shape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6"/>
          <w:position w:val="-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7"/>
          <w:w w:val="116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3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pelvic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9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5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0"/>
          <w:w w:val="100"/>
          <w:position w:val="-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0"/>
          <w:w w:val="100"/>
          <w:position w:val="-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2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0"/>
          <w:position w:val="-5"/>
        </w:rPr>
        <w:t>considere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0"/>
          <w:position w:val="-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5"/>
          <w:w w:val="11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1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position w:val="-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u w:val="single" w:color="37393C"/>
          <w:position w:val="-5"/>
        </w:rPr>
        <w:t>   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0"/>
          <w:w w:val="100"/>
          <w:u w:val="single" w:color="37393C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0"/>
          <w:w w:val="100"/>
          <w:position w:val="-5"/>
        </w:rPr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39"/>
          <w:position w:val="-5"/>
        </w:rPr>
        <w:t>?_.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0" w:right="160"/>
          <w:cols w:num="2" w:equalWidth="0">
            <w:col w:w="3728" w:space="888"/>
            <w:col w:w="7304"/>
          </w:cols>
        </w:sectPr>
      </w:pPr>
      <w:rPr/>
    </w:p>
    <w:p>
      <w:pPr>
        <w:spacing w:before="0" w:after="0" w:line="204" w:lineRule="exact"/>
        <w:ind w:left="630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6"/>
        </w:rPr>
        <w:t>5.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208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3"/>
          <w:w w:val="20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1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1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214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5"/>
          <w:w w:val="21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1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214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5"/>
          <w:w w:val="21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30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3" w:lineRule="exact"/>
        <w:ind w:left="630" w:right="-4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2"/>
          <w:w w:val="121"/>
          <w:position w:val="-2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0"/>
          <w:w w:val="121"/>
          <w:position w:val="-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14"/>
          <w:w w:val="121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80"/>
          <w:position w:val="-2"/>
        </w:rPr>
        <w:t>-------------------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-7"/>
          <w:w w:val="180"/>
          <w:position w:val="-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63F3F"/>
          <w:spacing w:val="0"/>
          <w:w w:val="175"/>
          <w:position w:val="-2"/>
        </w:rPr>
        <w:t>----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70" w:after="0" w:line="240" w:lineRule="auto"/>
        <w:ind w:left="95" w:right="-70"/>
        <w:jc w:val="left"/>
        <w:tabs>
          <w:tab w:pos="51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19"/>
          <w:szCs w:val="19"/>
          <w:color w:val="131518"/>
          <w:spacing w:val="-16"/>
          <w:w w:val="123"/>
        </w:rPr>
        <w:t>9</w:t>
      </w:r>
      <w:r>
        <w:rPr>
          <w:rFonts w:ascii="Arial" w:hAnsi="Arial" w:cs="Arial" w:eastAsia="Arial"/>
          <w:sz w:val="19"/>
          <w:szCs w:val="19"/>
          <w:color w:val="383A3D"/>
          <w:spacing w:val="0"/>
          <w:w w:val="123"/>
        </w:rPr>
        <w:t>.</w:t>
      </w:r>
      <w:r>
        <w:rPr>
          <w:rFonts w:ascii="Arial" w:hAnsi="Arial" w:cs="Arial" w:eastAsia="Arial"/>
          <w:sz w:val="19"/>
          <w:szCs w:val="19"/>
          <w:color w:val="383A3D"/>
          <w:spacing w:val="21"/>
          <w:w w:val="123"/>
        </w:rPr>
        <w:t> </w:t>
      </w:r>
      <w:r>
        <w:rPr>
          <w:rFonts w:ascii="Arial" w:hAnsi="Arial" w:cs="Arial" w:eastAsia="Arial"/>
          <w:sz w:val="19"/>
          <w:szCs w:val="19"/>
          <w:color w:val="131518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1315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huma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skeleto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7"/>
        </w:rPr>
        <w:t>apart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(n)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6"/>
        </w:rPr>
        <w:t>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tabs>
          <w:tab w:pos="1460" w:val="left"/>
          <w:tab w:pos="17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472.360565pt;margin-top:-.222324pt;width:23.933545pt;height:.1pt;mso-position-horizontal-relative:page;mso-position-vertical-relative:paragraph;z-index:-1137" coordorigin="9447,-4" coordsize="479,2">
            <v:shape style="position:absolute;left:9447;top:-4;width:479;height:2" coordorigin="9447,-4" coordsize="479,0" path="m9447,-4l9926,-4e" filled="f" stroked="t" strokeweight=".4pt" strokecolor="#121417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7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1"/>
          <w:w w:val="117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1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28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6282A"/>
          <w:spacing w:val="0"/>
          <w:w w:val="100"/>
          <w:i/>
        </w:rPr>
        <w:t>standar</w:t>
      </w:r>
      <w:r>
        <w:rPr>
          <w:rFonts w:ascii="Times New Roman" w:hAnsi="Times New Roman" w:cs="Times New Roman" w:eastAsia="Times New Roman"/>
          <w:sz w:val="19"/>
          <w:szCs w:val="19"/>
          <w:color w:val="26282A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6282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6282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3"/>
        </w:rPr>
        <w:t>huma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7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13"/>
        </w:rPr>
        <w:t>skeleton.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1"/>
        </w:rPr>
        <w:t>skeleton.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6320"/>
          <w:pgMar w:top="560" w:bottom="0" w:left="0" w:right="160"/>
          <w:cols w:num="3" w:equalWidth="0">
            <w:col w:w="3730" w:space="791"/>
            <w:col w:w="5222" w:space="238"/>
            <w:col w:w="1939"/>
          </w:cols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3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1"/>
          <w:w w:val="114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74"/>
        </w:rPr>
        <w:t>---------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-8"/>
          <w:w w:val="17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0"/>
          <w:w w:val="19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-2"/>
          <w:w w:val="19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9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2"/>
          <w:w w:val="19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77"/>
        </w:rPr>
        <w:t>-------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-7"/>
          <w:w w:val="177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69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40" w:right="-4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04"/>
        </w:rPr>
        <w:t>8.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1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49"/>
          <w:spacing w:val="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49"/>
          <w:spacing w:val="1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1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1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1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214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5"/>
          <w:w w:val="21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1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212"/>
        </w:rPr>
        <w:t>-----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3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6282A"/>
          <w:w w:val="112"/>
        </w:rPr>
        <w:t>9.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82"/>
        </w:rPr>
        <w:t>-------------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-6"/>
          <w:w w:val="18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0"/>
          <w:w w:val="187"/>
        </w:rPr>
        <w:t>-----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-4"/>
          <w:w w:val="187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72"/>
        </w:rPr>
        <w:t>----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14" w:right="-5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4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86"/>
        </w:rPr>
        <w:t>-----------------------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20" w:right="-8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31518"/>
          <w:w w:val="103"/>
        </w:rPr>
        <w:t>1</w:t>
      </w:r>
      <w:r>
        <w:rPr>
          <w:rFonts w:ascii="Arial" w:hAnsi="Arial" w:cs="Arial" w:eastAsia="Arial"/>
          <w:sz w:val="18"/>
          <w:szCs w:val="18"/>
          <w:color w:val="131518"/>
          <w:spacing w:val="-32"/>
          <w:w w:val="103"/>
        </w:rPr>
        <w:t>1</w:t>
      </w:r>
      <w:r>
        <w:rPr>
          <w:rFonts w:ascii="Arial" w:hAnsi="Arial" w:cs="Arial" w:eastAsia="Arial"/>
          <w:sz w:val="18"/>
          <w:szCs w:val="18"/>
          <w:color w:val="383A3D"/>
          <w:spacing w:val="0"/>
          <w:w w:val="132"/>
        </w:rPr>
        <w:t>.</w:t>
      </w:r>
      <w:r>
        <w:rPr>
          <w:rFonts w:ascii="Arial" w:hAnsi="Arial" w:cs="Arial" w:eastAsia="Arial"/>
          <w:sz w:val="18"/>
          <w:szCs w:val="18"/>
          <w:color w:val="383A3D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6282A"/>
          <w:spacing w:val="0"/>
          <w:w w:val="217"/>
        </w:rPr>
        <w:t>-------</w:t>
      </w:r>
      <w:r>
        <w:rPr>
          <w:rFonts w:ascii="Arial" w:hAnsi="Arial" w:cs="Arial" w:eastAsia="Arial"/>
          <w:sz w:val="18"/>
          <w:szCs w:val="18"/>
          <w:color w:val="26282A"/>
          <w:spacing w:val="4"/>
          <w:w w:val="217"/>
        </w:rPr>
        <w:t>-</w:t>
      </w:r>
      <w:r>
        <w:rPr>
          <w:rFonts w:ascii="Arial" w:hAnsi="Arial" w:cs="Arial" w:eastAsia="Arial"/>
          <w:sz w:val="18"/>
          <w:szCs w:val="18"/>
          <w:color w:val="484B4D"/>
          <w:spacing w:val="0"/>
          <w:w w:val="225"/>
        </w:rPr>
        <w:t>---</w:t>
      </w:r>
      <w:r>
        <w:rPr>
          <w:rFonts w:ascii="Arial" w:hAnsi="Arial" w:cs="Arial" w:eastAsia="Arial"/>
          <w:sz w:val="18"/>
          <w:szCs w:val="18"/>
          <w:color w:val="484B4D"/>
          <w:spacing w:val="7"/>
          <w:w w:val="225"/>
        </w:rPr>
        <w:t>-</w:t>
      </w:r>
      <w:r>
        <w:rPr>
          <w:rFonts w:ascii="Arial" w:hAnsi="Arial" w:cs="Arial" w:eastAsia="Arial"/>
          <w:sz w:val="18"/>
          <w:szCs w:val="18"/>
          <w:color w:val="131518"/>
          <w:spacing w:val="0"/>
          <w:w w:val="237"/>
        </w:rPr>
        <w:t>-</w:t>
      </w:r>
      <w:r>
        <w:rPr>
          <w:rFonts w:ascii="Arial" w:hAnsi="Arial" w:cs="Arial" w:eastAsia="Arial"/>
          <w:sz w:val="18"/>
          <w:szCs w:val="18"/>
          <w:color w:val="131518"/>
          <w:spacing w:val="10"/>
          <w:w w:val="237"/>
        </w:rPr>
        <w:t>-</w:t>
      </w:r>
      <w:r>
        <w:rPr>
          <w:rFonts w:ascii="Arial" w:hAnsi="Arial" w:cs="Arial" w:eastAsia="Arial"/>
          <w:sz w:val="18"/>
          <w:szCs w:val="18"/>
          <w:color w:val="383A3D"/>
          <w:spacing w:val="0"/>
          <w:w w:val="237"/>
        </w:rPr>
        <w:t>-</w:t>
      </w:r>
      <w:r>
        <w:rPr>
          <w:rFonts w:ascii="Arial" w:hAnsi="Arial" w:cs="Arial" w:eastAsia="Arial"/>
          <w:sz w:val="18"/>
          <w:szCs w:val="18"/>
          <w:color w:val="383A3D"/>
          <w:spacing w:val="10"/>
          <w:w w:val="237"/>
        </w:rPr>
        <w:t>-</w:t>
      </w:r>
      <w:r>
        <w:rPr>
          <w:rFonts w:ascii="Arial" w:hAnsi="Arial" w:cs="Arial" w:eastAsia="Arial"/>
          <w:sz w:val="18"/>
          <w:szCs w:val="18"/>
          <w:color w:val="131518"/>
          <w:spacing w:val="0"/>
          <w:w w:val="222"/>
        </w:rPr>
        <w:t>------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14" w:right="-4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w w:val="111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4"/>
          <w:w w:val="111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0"/>
          <w:w w:val="13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0"/>
          <w:w w:val="20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1"/>
          <w:w w:val="20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98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-1"/>
          <w:w w:val="19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0"/>
          <w:w w:val="198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-1"/>
          <w:w w:val="19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49"/>
          <w:spacing w:val="0"/>
          <w:w w:val="194"/>
        </w:rPr>
        <w:t>-----</w:t>
      </w:r>
      <w:r>
        <w:rPr>
          <w:rFonts w:ascii="Times New Roman" w:hAnsi="Times New Roman" w:cs="Times New Roman" w:eastAsia="Times New Roman"/>
          <w:sz w:val="20"/>
          <w:szCs w:val="20"/>
          <w:color w:val="262849"/>
          <w:spacing w:val="-2"/>
          <w:w w:val="1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86"/>
        </w:rPr>
        <w:t>-------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19" w:right="-3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w w:val="116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6"/>
          <w:w w:val="116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94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-2"/>
          <w:w w:val="1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0"/>
          <w:w w:val="194"/>
        </w:rPr>
        <w:t>-----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-2"/>
          <w:w w:val="1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92"/>
        </w:rPr>
        <w:t>-------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-3"/>
          <w:w w:val="19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0"/>
          <w:w w:val="21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4"/>
          <w:w w:val="21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82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23" w:right="-4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2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81"/>
        </w:rPr>
        <w:t>---------------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-6"/>
          <w:w w:val="18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0"/>
          <w:w w:val="191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-3"/>
          <w:w w:val="19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75"/>
        </w:rPr>
        <w:t>----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25" w:right="-46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6"/>
        </w:rPr>
        <w:t>15.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0"/>
          <w:w w:val="200"/>
        </w:rPr>
        <w:t>--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21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"/>
          <w:w w:val="21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49"/>
          <w:spacing w:val="0"/>
          <w:w w:val="194"/>
        </w:rPr>
        <w:t>-----</w:t>
      </w:r>
      <w:r>
        <w:rPr>
          <w:rFonts w:ascii="Times New Roman" w:hAnsi="Times New Roman" w:cs="Times New Roman" w:eastAsia="Times New Roman"/>
          <w:sz w:val="20"/>
          <w:szCs w:val="20"/>
          <w:color w:val="262849"/>
          <w:spacing w:val="-2"/>
          <w:w w:val="1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86"/>
        </w:rPr>
        <w:t>-------------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4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131518"/>
          <w:spacing w:val="0"/>
          <w:w w:val="64"/>
        </w:rPr>
        <w:t>Axiol</w:t>
      </w:r>
      <w:r>
        <w:rPr>
          <w:rFonts w:ascii="Times New Roman" w:hAnsi="Times New Roman" w:cs="Times New Roman" w:eastAsia="Times New Roman"/>
          <w:sz w:val="21"/>
          <w:szCs w:val="21"/>
          <w:color w:val="131518"/>
          <w:spacing w:val="17"/>
          <w:w w:val="6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518"/>
          <w:spacing w:val="0"/>
          <w:w w:val="69"/>
        </w:rPr>
        <w:t>Bones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29" w:right="-41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518"/>
          <w:spacing w:val="-25"/>
          <w:w w:val="133"/>
        </w:rPr>
        <w:t>1</w:t>
      </w:r>
      <w:r>
        <w:rPr>
          <w:rFonts w:ascii="Arial" w:hAnsi="Arial" w:cs="Arial" w:eastAsia="Arial"/>
          <w:sz w:val="19"/>
          <w:szCs w:val="19"/>
          <w:color w:val="484B4D"/>
          <w:spacing w:val="0"/>
          <w:w w:val="150"/>
        </w:rPr>
        <w:t>.</w:t>
      </w:r>
      <w:r>
        <w:rPr>
          <w:rFonts w:ascii="Arial" w:hAnsi="Arial" w:cs="Arial" w:eastAsia="Arial"/>
          <w:sz w:val="19"/>
          <w:szCs w:val="19"/>
          <w:color w:val="484B4D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83A3D"/>
          <w:spacing w:val="0"/>
          <w:w w:val="187"/>
        </w:rPr>
        <w:t>-----</w:t>
      </w:r>
      <w:r>
        <w:rPr>
          <w:rFonts w:ascii="Arial" w:hAnsi="Arial" w:cs="Arial" w:eastAsia="Arial"/>
          <w:sz w:val="19"/>
          <w:szCs w:val="19"/>
          <w:color w:val="383A3D"/>
          <w:spacing w:val="-3"/>
          <w:w w:val="187"/>
        </w:rPr>
        <w:t>-</w:t>
      </w:r>
      <w:r>
        <w:rPr>
          <w:rFonts w:ascii="Arial" w:hAnsi="Arial" w:cs="Arial" w:eastAsia="Arial"/>
          <w:sz w:val="19"/>
          <w:szCs w:val="19"/>
          <w:color w:val="131518"/>
          <w:spacing w:val="0"/>
          <w:w w:val="199"/>
        </w:rPr>
        <w:t>--</w:t>
      </w:r>
      <w:r>
        <w:rPr>
          <w:rFonts w:ascii="Arial" w:hAnsi="Arial" w:cs="Arial" w:eastAsia="Arial"/>
          <w:sz w:val="19"/>
          <w:szCs w:val="19"/>
          <w:color w:val="383A3D"/>
          <w:spacing w:val="0"/>
          <w:w w:val="199"/>
        </w:rPr>
        <w:t>--</w:t>
      </w:r>
      <w:r>
        <w:rPr>
          <w:rFonts w:ascii="Arial" w:hAnsi="Arial" w:cs="Arial" w:eastAsia="Arial"/>
          <w:sz w:val="19"/>
          <w:szCs w:val="19"/>
          <w:color w:val="595B59"/>
          <w:spacing w:val="0"/>
          <w:w w:val="199"/>
        </w:rPr>
        <w:t>--</w:t>
      </w:r>
      <w:r>
        <w:rPr>
          <w:rFonts w:ascii="Arial" w:hAnsi="Arial" w:cs="Arial" w:eastAsia="Arial"/>
          <w:sz w:val="19"/>
          <w:szCs w:val="19"/>
          <w:color w:val="131518"/>
          <w:spacing w:val="0"/>
          <w:w w:val="199"/>
        </w:rPr>
        <w:t>--</w:t>
      </w:r>
      <w:r>
        <w:rPr>
          <w:rFonts w:ascii="Arial" w:hAnsi="Arial" w:cs="Arial" w:eastAsia="Arial"/>
          <w:sz w:val="19"/>
          <w:szCs w:val="19"/>
          <w:color w:val="383A3D"/>
          <w:spacing w:val="0"/>
          <w:w w:val="176"/>
        </w:rPr>
        <w:t>-----------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625" w:right="-37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-9"/>
          <w:w w:val="127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484B4D"/>
          <w:spacing w:val="0"/>
          <w:w w:val="12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84B4D"/>
          <w:spacing w:val="11"/>
          <w:w w:val="12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0"/>
          <w:w w:val="23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10"/>
          <w:w w:val="23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244"/>
        </w:rPr>
        <w:t>--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0"/>
          <w:w w:val="229"/>
        </w:rPr>
        <w:t>---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10"/>
          <w:w w:val="229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244"/>
        </w:rPr>
        <w:t>--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0"/>
          <w:w w:val="219"/>
        </w:rPr>
        <w:t>------------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24" w:right="-4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05"/>
        </w:rPr>
        <w:t>3.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209"/>
        </w:rPr>
        <w:t>-----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3"/>
          <w:w w:val="20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1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207"/>
        </w:rPr>
        <w:t>-------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3"/>
          <w:w w:val="207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49"/>
          <w:spacing w:val="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49"/>
          <w:spacing w:val="10"/>
          <w:w w:val="2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0"/>
          <w:w w:val="27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25" w:right="-31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-1"/>
          <w:w w:val="112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0"/>
          <w:w w:val="12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217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5"/>
          <w:w w:val="217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0"/>
          <w:w w:val="196"/>
        </w:rPr>
        <w:t>---------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-1"/>
          <w:w w:val="196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203"/>
        </w:rPr>
        <w:t>---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1"/>
          <w:w w:val="20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484B4D"/>
          <w:spacing w:val="0"/>
          <w:w w:val="217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484B4D"/>
          <w:spacing w:val="5"/>
          <w:w w:val="217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6282A"/>
          <w:spacing w:val="0"/>
          <w:w w:val="186"/>
        </w:rPr>
        <w:t>-------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24" w:right="-3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83"/>
        </w:rPr>
        <w:t>-----------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-6"/>
          <w:w w:val="183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0"/>
          <w:w w:val="185"/>
        </w:rPr>
        <w:t>-------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-5"/>
          <w:w w:val="18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72"/>
        </w:rPr>
        <w:t>----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629" w:right="-52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1"/>
          <w:w w:val="117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1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15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88"/>
        </w:rPr>
        <w:t>--------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88"/>
        </w:rPr>
        <w:t>--------------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30" w:right="-5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2"/>
          <w:w w:val="117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1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10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81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6"/>
          <w:w w:val="18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76"/>
        </w:rPr>
        <w:t>-----------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-7"/>
          <w:w w:val="17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79"/>
        </w:rPr>
        <w:t>-----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6"/>
          <w:w w:val="17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66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5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131518"/>
          <w:spacing w:val="0"/>
          <w:w w:val="70"/>
        </w:rPr>
        <w:t>Appendicula</w:t>
      </w:r>
      <w:r>
        <w:rPr>
          <w:rFonts w:ascii="Times New Roman" w:hAnsi="Times New Roman" w:cs="Times New Roman" w:eastAsia="Times New Roman"/>
          <w:sz w:val="21"/>
          <w:szCs w:val="21"/>
          <w:color w:val="131518"/>
          <w:spacing w:val="0"/>
          <w:w w:val="7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131518"/>
          <w:spacing w:val="3"/>
          <w:w w:val="7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31518"/>
          <w:spacing w:val="0"/>
          <w:w w:val="70"/>
        </w:rPr>
        <w:t>Bones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39" w:right="-53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31518"/>
          <w:spacing w:val="-25"/>
          <w:w w:val="133"/>
        </w:rPr>
        <w:t>1</w:t>
      </w:r>
      <w:r>
        <w:rPr>
          <w:rFonts w:ascii="Arial" w:hAnsi="Arial" w:cs="Arial" w:eastAsia="Arial"/>
          <w:sz w:val="19"/>
          <w:szCs w:val="19"/>
          <w:color w:val="383A3D"/>
          <w:spacing w:val="0"/>
          <w:w w:val="150"/>
        </w:rPr>
        <w:t>.</w:t>
      </w:r>
      <w:r>
        <w:rPr>
          <w:rFonts w:ascii="Arial" w:hAnsi="Arial" w:cs="Arial" w:eastAsia="Arial"/>
          <w:sz w:val="19"/>
          <w:szCs w:val="19"/>
          <w:color w:val="383A3D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62849"/>
          <w:spacing w:val="0"/>
          <w:w w:val="191"/>
        </w:rPr>
        <w:t>-</w:t>
      </w:r>
      <w:r>
        <w:rPr>
          <w:rFonts w:ascii="Arial" w:hAnsi="Arial" w:cs="Arial" w:eastAsia="Arial"/>
          <w:sz w:val="19"/>
          <w:szCs w:val="19"/>
          <w:color w:val="262849"/>
          <w:spacing w:val="-2"/>
          <w:w w:val="191"/>
        </w:rPr>
        <w:t>-</w:t>
      </w:r>
      <w:r>
        <w:rPr>
          <w:rFonts w:ascii="Arial" w:hAnsi="Arial" w:cs="Arial" w:eastAsia="Arial"/>
          <w:sz w:val="19"/>
          <w:szCs w:val="19"/>
          <w:color w:val="131518"/>
          <w:spacing w:val="0"/>
          <w:w w:val="185"/>
        </w:rPr>
        <w:t>-------</w:t>
      </w:r>
      <w:r>
        <w:rPr>
          <w:rFonts w:ascii="Arial" w:hAnsi="Arial" w:cs="Arial" w:eastAsia="Arial"/>
          <w:sz w:val="19"/>
          <w:szCs w:val="19"/>
          <w:color w:val="131518"/>
          <w:spacing w:val="-3"/>
          <w:w w:val="185"/>
        </w:rPr>
        <w:t>-</w:t>
      </w:r>
      <w:r>
        <w:rPr>
          <w:rFonts w:ascii="Arial" w:hAnsi="Arial" w:cs="Arial" w:eastAsia="Arial"/>
          <w:sz w:val="19"/>
          <w:szCs w:val="19"/>
          <w:color w:val="383A3D"/>
          <w:spacing w:val="0"/>
          <w:w w:val="185"/>
        </w:rPr>
        <w:t>-------</w:t>
      </w:r>
      <w:r>
        <w:rPr>
          <w:rFonts w:ascii="Arial" w:hAnsi="Arial" w:cs="Arial" w:eastAsia="Arial"/>
          <w:sz w:val="19"/>
          <w:szCs w:val="19"/>
          <w:color w:val="383A3D"/>
          <w:spacing w:val="-3"/>
          <w:w w:val="185"/>
        </w:rPr>
        <w:t>-</w:t>
      </w:r>
      <w:r>
        <w:rPr>
          <w:rFonts w:ascii="Arial" w:hAnsi="Arial" w:cs="Arial" w:eastAsia="Arial"/>
          <w:sz w:val="19"/>
          <w:szCs w:val="19"/>
          <w:color w:val="131518"/>
          <w:spacing w:val="0"/>
          <w:w w:val="177"/>
        </w:rPr>
        <w:t>-------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40" w:right="-35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-2"/>
          <w:w w:val="109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0"/>
          <w:w w:val="12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0"/>
          <w:w w:val="208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2"/>
          <w:w w:val="208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99"/>
        </w:rPr>
        <w:t>------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0"/>
          <w:w w:val="203"/>
        </w:rPr>
        <w:t>---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1"/>
          <w:w w:val="20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203"/>
        </w:rPr>
        <w:t>---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1"/>
          <w:w w:val="20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62849"/>
          <w:spacing w:val="0"/>
          <w:w w:val="203"/>
        </w:rPr>
        <w:t>---</w:t>
      </w:r>
      <w:r>
        <w:rPr>
          <w:rFonts w:ascii="Times New Roman" w:hAnsi="Times New Roman" w:cs="Times New Roman" w:eastAsia="Times New Roman"/>
          <w:sz w:val="18"/>
          <w:szCs w:val="18"/>
          <w:color w:val="262849"/>
          <w:spacing w:val="1"/>
          <w:w w:val="20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6282A"/>
          <w:spacing w:val="0"/>
          <w:w w:val="187"/>
        </w:rPr>
        <w:t>-----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634" w:right="-47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6282A"/>
          <w:spacing w:val="0"/>
          <w:w w:val="110"/>
        </w:rPr>
        <w:t>3.</w:t>
      </w:r>
      <w:r>
        <w:rPr>
          <w:rFonts w:ascii="Times New Roman" w:hAnsi="Times New Roman" w:cs="Times New Roman" w:eastAsia="Times New Roman"/>
          <w:sz w:val="19"/>
          <w:szCs w:val="19"/>
          <w:color w:val="26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6282A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6282A"/>
          <w:spacing w:val="0"/>
          <w:w w:val="205"/>
        </w:rPr>
        <w:t>---</w:t>
      </w:r>
      <w:r>
        <w:rPr>
          <w:rFonts w:ascii="Times New Roman" w:hAnsi="Times New Roman" w:cs="Times New Roman" w:eastAsia="Times New Roman"/>
          <w:sz w:val="19"/>
          <w:szCs w:val="19"/>
          <w:color w:val="26282A"/>
          <w:spacing w:val="2"/>
          <w:w w:val="205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484B4D"/>
          <w:spacing w:val="0"/>
          <w:w w:val="22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484B4D"/>
          <w:spacing w:val="8"/>
          <w:w w:val="22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6282A"/>
          <w:spacing w:val="0"/>
          <w:w w:val="22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6282A"/>
          <w:spacing w:val="8"/>
          <w:w w:val="22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62849"/>
          <w:spacing w:val="0"/>
          <w:w w:val="22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62849"/>
          <w:spacing w:val="8"/>
          <w:w w:val="22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0"/>
          <w:w w:val="22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8"/>
          <w:w w:val="22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83A3D"/>
          <w:spacing w:val="0"/>
          <w:w w:val="196"/>
        </w:rPr>
        <w:t>-----------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635" w:right="-41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-1"/>
          <w:w w:val="112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0"/>
          <w:w w:val="12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84B4D"/>
          <w:spacing w:val="0"/>
          <w:w w:val="210"/>
        </w:rPr>
        <w:t>---------</w:t>
      </w:r>
      <w:r>
        <w:rPr>
          <w:rFonts w:ascii="Times New Roman" w:hAnsi="Times New Roman" w:cs="Times New Roman" w:eastAsia="Times New Roman"/>
          <w:sz w:val="18"/>
          <w:szCs w:val="18"/>
          <w:color w:val="484B4D"/>
          <w:spacing w:val="3"/>
          <w:w w:val="2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6282A"/>
          <w:spacing w:val="0"/>
          <w:w w:val="220"/>
        </w:rPr>
        <w:t>---</w:t>
      </w:r>
      <w:r>
        <w:rPr>
          <w:rFonts w:ascii="Times New Roman" w:hAnsi="Times New Roman" w:cs="Times New Roman" w:eastAsia="Times New Roman"/>
          <w:sz w:val="18"/>
          <w:szCs w:val="18"/>
          <w:color w:val="26282A"/>
          <w:spacing w:val="7"/>
          <w:w w:val="22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484B4D"/>
          <w:spacing w:val="0"/>
          <w:w w:val="220"/>
        </w:rPr>
        <w:t>---</w:t>
      </w:r>
      <w:r>
        <w:rPr>
          <w:rFonts w:ascii="Times New Roman" w:hAnsi="Times New Roman" w:cs="Times New Roman" w:eastAsia="Times New Roman"/>
          <w:sz w:val="18"/>
          <w:szCs w:val="18"/>
          <w:color w:val="484B4D"/>
          <w:spacing w:val="7"/>
          <w:w w:val="22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207"/>
        </w:rPr>
        <w:t>-----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40" w:right="-46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31518"/>
          <w:spacing w:val="-5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383A3D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383A3D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83A3D"/>
          <w:spacing w:val="0"/>
          <w:w w:val="208"/>
        </w:rPr>
        <w:t>-------------</w:t>
      </w:r>
      <w:r>
        <w:rPr>
          <w:rFonts w:ascii="Arial" w:hAnsi="Arial" w:cs="Arial" w:eastAsia="Arial"/>
          <w:sz w:val="18"/>
          <w:szCs w:val="18"/>
          <w:color w:val="383A3D"/>
          <w:spacing w:val="2"/>
          <w:w w:val="208"/>
        </w:rPr>
        <w:t>-</w:t>
      </w:r>
      <w:r>
        <w:rPr>
          <w:rFonts w:ascii="Arial" w:hAnsi="Arial" w:cs="Arial" w:eastAsia="Arial"/>
          <w:sz w:val="18"/>
          <w:szCs w:val="18"/>
          <w:color w:val="595B59"/>
          <w:spacing w:val="0"/>
          <w:w w:val="228"/>
        </w:rPr>
        <w:t>-</w:t>
      </w:r>
      <w:r>
        <w:rPr>
          <w:rFonts w:ascii="Arial" w:hAnsi="Arial" w:cs="Arial" w:eastAsia="Arial"/>
          <w:sz w:val="18"/>
          <w:szCs w:val="18"/>
          <w:color w:val="595B59"/>
          <w:spacing w:val="7"/>
          <w:w w:val="228"/>
        </w:rPr>
        <w:t>-</w:t>
      </w:r>
      <w:r>
        <w:rPr>
          <w:rFonts w:ascii="Arial" w:hAnsi="Arial" w:cs="Arial" w:eastAsia="Arial"/>
          <w:sz w:val="18"/>
          <w:szCs w:val="18"/>
          <w:color w:val="131518"/>
          <w:spacing w:val="0"/>
          <w:w w:val="206"/>
        </w:rPr>
        <w:t>-------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644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6282A"/>
          <w:spacing w:val="0"/>
          <w:w w:val="107"/>
        </w:rPr>
        <w:t>6.</w:t>
      </w:r>
      <w:r>
        <w:rPr>
          <w:rFonts w:ascii="Times New Roman" w:hAnsi="Times New Roman" w:cs="Times New Roman" w:eastAsia="Times New Roman"/>
          <w:sz w:val="19"/>
          <w:szCs w:val="19"/>
          <w:color w:val="2628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6282A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83A3D"/>
          <w:spacing w:val="0"/>
          <w:w w:val="193"/>
        </w:rPr>
        <w:t>-----</w:t>
      </w:r>
      <w:r>
        <w:rPr>
          <w:rFonts w:ascii="Times New Roman" w:hAnsi="Times New Roman" w:cs="Times New Roman" w:eastAsia="Times New Roman"/>
          <w:sz w:val="19"/>
          <w:szCs w:val="19"/>
          <w:color w:val="383A3D"/>
          <w:spacing w:val="-2"/>
          <w:w w:val="19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0"/>
          <w:w w:val="21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4"/>
          <w:w w:val="21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83A3D"/>
          <w:spacing w:val="0"/>
          <w:w w:val="21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83A3D"/>
          <w:spacing w:val="4"/>
          <w:w w:val="21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595B59"/>
          <w:spacing w:val="0"/>
          <w:w w:val="21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595B59"/>
          <w:spacing w:val="4"/>
          <w:w w:val="21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83A3D"/>
          <w:spacing w:val="0"/>
          <w:w w:val="188"/>
        </w:rPr>
        <w:t>------------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644" w:right="-4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-10"/>
          <w:w w:val="121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color w:val="484B4D"/>
          <w:spacing w:val="0"/>
          <w:w w:val="12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8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84B4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84B4D"/>
          <w:spacing w:val="0"/>
          <w:w w:val="199"/>
        </w:rPr>
        <w:t>------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203"/>
        </w:rPr>
        <w:t>---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1"/>
          <w:w w:val="20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484B4D"/>
          <w:spacing w:val="0"/>
          <w:w w:val="199"/>
        </w:rPr>
        <w:t>------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217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5"/>
          <w:w w:val="217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83A3D"/>
          <w:spacing w:val="0"/>
          <w:w w:val="185"/>
        </w:rPr>
        <w:t>-------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48" w:right="-46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08"/>
        </w:rPr>
        <w:t>8.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0"/>
          <w:w w:val="176"/>
        </w:rPr>
        <w:t>-----------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-7"/>
          <w:w w:val="17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83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5"/>
          <w:w w:val="183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9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-2"/>
          <w:w w:val="19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0"/>
          <w:w w:val="19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95B59"/>
          <w:spacing w:val="-2"/>
          <w:w w:val="19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9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-2"/>
          <w:w w:val="19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56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0" w:lineRule="exact"/>
        <w:ind w:left="57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8A8987"/>
          <w:w w:val="34"/>
        </w:rPr>
        <w:t>·</w:t>
      </w:r>
      <w:r>
        <w:rPr>
          <w:rFonts w:ascii="Times New Roman" w:hAnsi="Times New Roman" w:cs="Times New Roman" w:eastAsia="Times New Roman"/>
          <w:sz w:val="27"/>
          <w:szCs w:val="27"/>
          <w:color w:val="8A8987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31518"/>
          <w:spacing w:val="0"/>
          <w:w w:val="56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04" w:lineRule="exact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5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bone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5"/>
        </w:rPr>
        <w:t>uppe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lowe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extremitie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7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1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  <w:u w:val="single" w:color="121417"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1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  <w:u w:val="single" w:color="121417"/>
        </w:rPr>
        <w:t>?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  <w:u w:val="single" w:color="121417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6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9"/>
        </w:rPr>
        <w:t>skeleto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B4D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5" w:right="-20"/>
        <w:jc w:val="left"/>
        <w:tabs>
          <w:tab w:pos="3880" w:val="left"/>
          <w:tab w:pos="42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marro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09"/>
        </w:rPr>
        <w:t>associate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0"/>
        </w:rPr>
        <w:t>tissue.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u w:val="single" w:color="121417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2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u w:val="single" w:color="121417"/>
        </w:rPr>
        <w:t>?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u w:val="single" w:color="121417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1"/>
        </w:rPr>
        <w:t>cartilage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1"/>
        </w:rPr>
        <w:t>articulate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anothe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9"/>
        </w:rPr>
        <w:t>process.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14.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9"/>
        </w:rPr>
        <w:t>classifie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9"/>
        </w:rPr>
        <w:t>accordin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6"/>
        </w:rPr>
        <w:t>shape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7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femu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(n)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1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  <w:u w:val="single" w:color="121417"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4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  <w:u w:val="single" w:color="121417"/>
        </w:rPr>
        <w:t>?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0"/>
          <w:w w:val="100"/>
          <w:u w:val="single" w:color="121417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6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5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3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3"/>
          <w:w w:val="11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3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21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23"/>
          <w:w w:val="121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2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26"/>
          <w:w w:val="12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u w:val="single" w:color="121417"/>
        </w:rPr>
        <w:t>   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5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u w:val="single" w:color="121417"/>
        </w:rPr>
        <w:t>?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  <w:u w:val="single" w:color="121417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"/>
          <w:w w:val="100"/>
          <w:u w:val="single" w:color="1214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central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9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space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bone.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131518"/>
          <w:spacing w:val="0"/>
          <w:w w:val="87"/>
          <w:b/>
          <w:bCs/>
        </w:rPr>
        <w:t>Skeletal</w:t>
      </w:r>
      <w:r>
        <w:rPr>
          <w:rFonts w:ascii="Arial" w:hAnsi="Arial" w:cs="Arial" w:eastAsia="Arial"/>
          <w:sz w:val="25"/>
          <w:szCs w:val="25"/>
          <w:color w:val="131518"/>
          <w:spacing w:val="-9"/>
          <w:w w:val="87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131518"/>
          <w:spacing w:val="0"/>
          <w:w w:val="100"/>
          <w:b/>
          <w:bCs/>
        </w:rPr>
        <w:t>Plan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2" w:lineRule="auto"/>
        <w:ind w:left="10" w:right="84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Procee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5"/>
        </w:rPr>
        <w:t>throug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1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bones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beginnin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sor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9"/>
        </w:rPr>
        <w:t>according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fit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10"/>
        </w:rPr>
        <w:t>skeletal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axial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appendicular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3"/>
          <w:w w:val="114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83A3D"/>
          <w:spacing w:val="-1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nee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5"/>
        </w:rPr>
        <w:t>refer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1"/>
        </w:rPr>
        <w:t>textboo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exercise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5"/>
        </w:rPr>
        <w:t>manual.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31" w:right="331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femur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00" w:lineRule="auto"/>
        <w:ind w:left="3043" w:right="293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fift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3"/>
        </w:rPr>
        <w:t>metatarsal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humerus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37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hyoid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mandible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0"/>
        </w:rPr>
        <w:t>occipital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0"/>
        </w:rPr>
        <w:t>patella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auto"/>
        <w:ind w:left="3113" w:right="299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pelvic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4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3"/>
        </w:rPr>
        <w:t>coxa!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4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01" w:lineRule="auto"/>
        <w:ind w:left="3396" w:right="3260" w:firstLine="-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5"/>
        </w:rPr>
        <w:t>radius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3"/>
        </w:rPr>
        <w:t>rib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sacrum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2"/>
        </w:rPr>
        <w:t>scapula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504" w:lineRule="auto"/>
        <w:ind w:left="2646" w:right="251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secon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1"/>
        </w:rPr>
        <w:t>thoracic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-18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1"/>
        </w:rPr>
        <w:t>vertebra</w:t>
      </w:r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82A"/>
          <w:spacing w:val="0"/>
          <w:w w:val="114"/>
        </w:rPr>
        <w:t>sternum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3531" w:right="3386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31518"/>
          <w:spacing w:val="0"/>
          <w:w w:val="106"/>
        </w:rPr>
        <w:t>tibia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38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0"/>
          <w:w w:val="100"/>
        </w:rPr>
        <w:t>Copyright</w:t>
      </w:r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A3D"/>
          <w:spacing w:val="0"/>
          <w:w w:val="100"/>
        </w:rPr>
        <w:t>©</w:t>
      </w:r>
      <w:r>
        <w:rPr>
          <w:rFonts w:ascii="Arial" w:hAnsi="Arial" w:cs="Arial" w:eastAsia="Arial"/>
          <w:sz w:val="16"/>
          <w:szCs w:val="16"/>
          <w:color w:val="383A3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0"/>
          <w:w w:val="96"/>
        </w:rPr>
        <w:t>2003</w:t>
      </w:r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-15"/>
          <w:w w:val="9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0"/>
          <w:w w:val="100"/>
        </w:rPr>
        <w:t>Mosby,</w:t>
      </w:r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31518"/>
          <w:spacing w:val="0"/>
          <w:w w:val="100"/>
        </w:rPr>
        <w:t>reserv•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sectPr>
      <w:type w:val="continuous"/>
      <w:pgSz w:w="12080" w:h="16320"/>
      <w:pgMar w:top="560" w:bottom="0" w:left="0" w:right="160"/>
      <w:cols w:num="2" w:equalWidth="0">
        <w:col w:w="3754" w:space="766"/>
        <w:col w:w="74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2013-01-04T16:57:04Z</dcterms:created>
  <dcterms:modified xsi:type="dcterms:W3CDTF">2013-01-04T16:57:04Z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2013-01-04T00:00:00Z</vt:filetime>
  </property>
  <property fmtid="{D5CDD505-2E9C-101B-9397-08002B2CF9AE}" pid="3" name="LastSaved">
    <vt:filetime>2013-01-04T00:00:00Z</vt:filetime>
  </property>
</Properties>
</file>